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08" w:rsidRPr="000251B4" w:rsidRDefault="00134D08" w:rsidP="0072098C">
      <w:pPr>
        <w:rPr>
          <w:b/>
        </w:rPr>
      </w:pPr>
      <w:r>
        <w:tab/>
      </w:r>
      <w:r>
        <w:rPr>
          <w:b/>
        </w:rPr>
        <w:t>Работа над ошибками.</w:t>
      </w:r>
    </w:p>
    <w:p w:rsidR="00134D08" w:rsidRDefault="00134D08" w:rsidP="009C368B">
      <w:pPr>
        <w:jc w:val="both"/>
      </w:pPr>
      <w:r>
        <w:t xml:space="preserve">1. Научная конференция проводится в 3 дня. Всего запланировано 50 докладов — в первый день 30 докладов, остальные распределены поровну между вторым и третьим днями. Порядок докладов определяется жеребьёвкой. Какова вероятность, что доклад профессора М. окажется запланированным на последний день конференции? </w:t>
      </w:r>
    </w:p>
    <w:p w:rsidR="00134D08" w:rsidRDefault="00134D08" w:rsidP="009C368B">
      <w:pPr>
        <w:jc w:val="both"/>
      </w:pPr>
      <w:r>
        <w:t xml:space="preserve">2. Конкурс исполнителей проводится в 4 дня. Всего заявлено 80 выступлений — по одному от каждой страны. В первый день 20 выступлений, остальные распределены поровну между оставшимися днями. Порядок выступлений определяется жеребьёвкой. Какова вероятность, что выступление представителя России состоится в третий день конкурса? </w:t>
      </w:r>
    </w:p>
    <w:p w:rsidR="00134D08" w:rsidRDefault="00134D08" w:rsidP="009C368B">
      <w:pPr>
        <w:jc w:val="both"/>
      </w:pPr>
      <w:r>
        <w:t xml:space="preserve">3. На семинар приехали 6 учёных из Голландии, 5 из Италии и 4 из Чехии. Порядок докладов определяется жеребьёвкой. Найдите вероятность того, что четвёртым окажется доклад учёного из Голландии. </w:t>
      </w:r>
    </w:p>
    <w:p w:rsidR="00134D08" w:rsidRDefault="00134D08" w:rsidP="009C368B">
      <w:pPr>
        <w:jc w:val="both"/>
      </w:pPr>
      <w:r>
        <w:t xml:space="preserve">4. На соревнования по метанию ядра приехали 5 спортсменов из Сербии, 7 из Хорватии и 3 из Норвегии. Порядок выступлений определяется жеребьёвкой. Найдите вероятность того, что двенадцатым будет выступать спортсмен из Норвегии? </w:t>
      </w:r>
    </w:p>
    <w:p w:rsidR="00134D08" w:rsidRDefault="00134D08" w:rsidP="009C368B">
      <w:pPr>
        <w:jc w:val="both"/>
      </w:pPr>
      <w:r>
        <w:t xml:space="preserve">5. Перед началом футбольного матча судья бросает монету, чтобы определить, какая из команд будет первая владеть мячом. Команда «Меркурий» ,по очереди играет с командами «Марс», «Юпитер» и «Уран». Найдите вероятность того, что во всех матчах право владеть мячом выиграет команда «Меркурий». </w:t>
      </w:r>
    </w:p>
    <w:p w:rsidR="00134D08" w:rsidRDefault="00134D08" w:rsidP="009C368B">
      <w:pPr>
        <w:jc w:val="both"/>
      </w:pPr>
      <w:r>
        <w:t xml:space="preserve">6. Перед началом первого тура чемпионата по теннису участников разбивают на игровые пары случайным образом с помощью жребия. Всего в чемпионате участвует 26 теннисистов, среди которых 9 участников из России, в том числе Алексей Петров. Найдите вероятность того, что в первом туре Алексей Петров будет играть с каким-либо теннисистом из России? </w:t>
      </w:r>
    </w:p>
    <w:p w:rsidR="00134D08" w:rsidRDefault="00134D08" w:rsidP="009C368B">
      <w:pPr>
        <w:jc w:val="both"/>
      </w:pPr>
      <w:r>
        <w:t xml:space="preserve">7 В сборнике билетов по математике всего 25 билетов, в 9 из них встречается вопрос о свойствах логарифмов. Найдите вероятность того, что в случайно выбранном на экзамене билете школьнику достанется вопрос о свойствах логарифмов. </w:t>
      </w:r>
    </w:p>
    <w:p w:rsidR="00134D08" w:rsidRDefault="00134D08" w:rsidP="009C368B">
      <w:pPr>
        <w:jc w:val="both"/>
      </w:pPr>
      <w:r>
        <w:t xml:space="preserve">8 Галя дважды бросает игральный кубик. В сумме у неё выпало 9 очков. Найдите вероятность того, что при втором броске выпало 6 очков. </w:t>
      </w:r>
    </w:p>
    <w:p w:rsidR="00134D08" w:rsidRDefault="00134D08" w:rsidP="009C368B">
      <w:pPr>
        <w:jc w:val="both"/>
      </w:pPr>
      <w:r>
        <w:t xml:space="preserve">9 На чемпионате по прыжкам в воду выступают 40 спортсменов, среди них 6 прыгунов из Голландии и 2 прыгуна из Аргентины. Порядок выступлений определяется жеребьёвкой. Найдите вероятность того, что четырнадцатым будет выступать прыгун из Аргентины. </w:t>
      </w:r>
    </w:p>
    <w:p w:rsidR="00134D08" w:rsidRDefault="00134D08" w:rsidP="009C368B">
      <w:pPr>
        <w:jc w:val="both"/>
      </w:pPr>
      <w:r>
        <w:t xml:space="preserve">10 Лена и Саша играют в кости. Они бросают кость по одному разу. Выигрывает тот, кто выбросил больше очков. Если очков выпало поровну, то наступает ничья. В сумме выпало 8 очков. Найдите вероятность того, что Лена проиграла. </w:t>
      </w:r>
    </w:p>
    <w:p w:rsidR="00134D08" w:rsidRDefault="00134D08" w:rsidP="009C368B">
      <w:pPr>
        <w:jc w:val="both"/>
      </w:pPr>
      <w:r>
        <w:t xml:space="preserve">11 На экзамене 60 билетов, Андрей не выучил 3 из них. Найдите вероятность того, что ему попадется выученный билет. </w:t>
      </w:r>
    </w:p>
    <w:p w:rsidR="00134D08" w:rsidRDefault="00134D08" w:rsidP="009C368B">
      <w:pPr>
        <w:jc w:val="both"/>
      </w:pPr>
      <w:r>
        <w:t xml:space="preserve">12 Люба включает телевизор. Телевизор включается на случайном канале. В это время по четырем каналам из шестнадцати показывают музыкальные клипы. Найдите вероятность того, что Люба попадет на канал, где клипы не идут. </w:t>
      </w:r>
    </w:p>
    <w:p w:rsidR="00134D08" w:rsidRDefault="00134D08" w:rsidP="009C368B">
      <w:pPr>
        <w:jc w:val="both"/>
      </w:pPr>
      <w:r>
        <w:t xml:space="preserve">13. В фирме такси в данный момент свободно 35 машин: 11 красных, 17 фиолетовых и 7 зеленых. По вызову выехала одна из машин, случайно оказавшаяся ближе всего к заказчице. Найдите вероятность того, что к ней приедет зеленое такси. </w:t>
      </w:r>
    </w:p>
    <w:p w:rsidR="00134D08" w:rsidRDefault="00134D08" w:rsidP="009C368B">
      <w:pPr>
        <w:jc w:val="both"/>
      </w:pPr>
      <w:r>
        <w:t xml:space="preserve">14.  Андрей с папой решили покататься на колесе обозрения. Всего на колесе двадцать кабинок, из них 9 — белые, 5 — фиолетовые, остальные — оранжевые. Кабинки по очереди подходят к платформе для посадки. Найдите вероятность того, что Андрей прокатится в оранжевой кабинке. </w:t>
      </w:r>
    </w:p>
    <w:p w:rsidR="00134D08" w:rsidRDefault="00134D08" w:rsidP="009C368B">
      <w:pPr>
        <w:jc w:val="both"/>
      </w:pPr>
      <w:r>
        <w:t xml:space="preserve">15.Родительский комитет закупил 30 пазлов для подарков детям на окончание учебного года, из них 12 с картинами известных художников и 18 с изображениями животных. Подарки распределяются случайным образом. Найдите вероятность того, что Вове достанется пазл с животным. </w:t>
      </w:r>
    </w:p>
    <w:p w:rsidR="00134D08" w:rsidRDefault="00134D08" w:rsidP="009C368B">
      <w:pPr>
        <w:jc w:val="both"/>
      </w:pPr>
      <w:r>
        <w:t xml:space="preserve"> </w:t>
      </w:r>
    </w:p>
    <w:sectPr w:rsidR="00134D08" w:rsidSect="009C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B35"/>
    <w:rsid w:val="000251B4"/>
    <w:rsid w:val="00087A3A"/>
    <w:rsid w:val="00134D08"/>
    <w:rsid w:val="00296B35"/>
    <w:rsid w:val="00364A16"/>
    <w:rsid w:val="003F2791"/>
    <w:rsid w:val="00460925"/>
    <w:rsid w:val="005601E0"/>
    <w:rsid w:val="006B1573"/>
    <w:rsid w:val="0072098C"/>
    <w:rsid w:val="0090089F"/>
    <w:rsid w:val="009C368B"/>
    <w:rsid w:val="009C4251"/>
    <w:rsid w:val="00CD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25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60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0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2</Pages>
  <Words>547</Words>
  <Characters>3119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2014-11-18T07:28:00Z</cp:lastPrinted>
  <dcterms:created xsi:type="dcterms:W3CDTF">2011-09-24T14:08:00Z</dcterms:created>
  <dcterms:modified xsi:type="dcterms:W3CDTF">2017-05-17T15:47:00Z</dcterms:modified>
</cp:coreProperties>
</file>