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9CC" w:rsidRDefault="009459CC">
      <w:r w:rsidRPr="00C4290A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23.25pt;height:435.75pt;visibility:visible">
            <v:imagedata r:id="rId4" o:title=""/>
          </v:shape>
        </w:pict>
      </w:r>
      <w:r w:rsidRPr="00C4290A">
        <w:rPr>
          <w:noProof/>
          <w:lang w:eastAsia="ru-RU"/>
        </w:rPr>
        <w:pict>
          <v:shape id="Рисунок 2" o:spid="_x0000_i1026" type="#_x0000_t75" style="width:337.5pt;height:516pt;visibility:visible">
            <v:imagedata r:id="rId5" o:title=""/>
          </v:shape>
        </w:pict>
      </w:r>
      <w:r w:rsidRPr="00C4290A">
        <w:rPr>
          <w:noProof/>
          <w:lang w:eastAsia="ru-RU"/>
        </w:rPr>
        <w:pict>
          <v:shape id="Рисунок 3" o:spid="_x0000_i1027" type="#_x0000_t75" style="width:330pt;height:450pt;visibility:visible">
            <v:imagedata r:id="rId6" o:title=""/>
          </v:shape>
        </w:pict>
      </w:r>
      <w:bookmarkStart w:id="0" w:name="_GoBack"/>
      <w:bookmarkEnd w:id="0"/>
    </w:p>
    <w:sectPr w:rsidR="009459CC" w:rsidSect="00681B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3DDC"/>
    <w:rsid w:val="00077E6D"/>
    <w:rsid w:val="003D29CB"/>
    <w:rsid w:val="004479FD"/>
    <w:rsid w:val="004C11F8"/>
    <w:rsid w:val="00681B0E"/>
    <w:rsid w:val="009459CC"/>
    <w:rsid w:val="00C4290A"/>
    <w:rsid w:val="00F76F20"/>
    <w:rsid w:val="00FA3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E6D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0</Words>
  <Characters>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1progs.ru</dc:creator>
  <cp:keywords/>
  <dc:description/>
  <cp:lastModifiedBy>Учитель</cp:lastModifiedBy>
  <cp:revision>2</cp:revision>
  <dcterms:created xsi:type="dcterms:W3CDTF">2021-01-26T03:52:00Z</dcterms:created>
  <dcterms:modified xsi:type="dcterms:W3CDTF">2021-01-26T03:52:00Z</dcterms:modified>
</cp:coreProperties>
</file>