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300"/>
        <w:gridCol w:w="3410"/>
        <w:gridCol w:w="3740"/>
      </w:tblGrid>
      <w:tr w:rsidR="00434974" w:rsidRPr="00136B95" w:rsidTr="004558C2">
        <w:tc>
          <w:tcPr>
            <w:tcW w:w="3300" w:type="dxa"/>
          </w:tcPr>
          <w:p w:rsidR="00434974" w:rsidRPr="00136B95" w:rsidRDefault="00434974" w:rsidP="004558C2">
            <w:r w:rsidRPr="00136B95">
              <w:t xml:space="preserve">1. На рисунке изображен график производной функции </w:t>
            </w:r>
            <w:r w:rsidRPr="00576492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71" o:spid="_x0000_i1025" type="#_x0000_t75" alt="f(x)" style="width:25.5pt;height:14.25pt;visibility:visible">
                  <v:imagedata r:id="rId5" o:title=""/>
                </v:shape>
              </w:pict>
            </w:r>
            <w:r w:rsidRPr="00136B95">
              <w:t xml:space="preserve">, определенной на интервале </w:t>
            </w:r>
            <w:r w:rsidRPr="00576492">
              <w:rPr>
                <w:noProof/>
              </w:rPr>
              <w:pict>
                <v:shape id="Рисунок 272" o:spid="_x0000_i1026" type="#_x0000_t75" alt="(-7; 4)" style="width:40.5pt;height:14.25pt;visibility:visible">
                  <v:imagedata r:id="rId6" o:title=""/>
                </v:shape>
              </w:pict>
            </w:r>
            <w:r w:rsidRPr="00136B95">
              <w:t xml:space="preserve">. В какой точке отрезка </w:t>
            </w:r>
            <w:r w:rsidRPr="00576492">
              <w:rPr>
                <w:noProof/>
              </w:rPr>
              <w:pict>
                <v:shape id="Рисунок 273" o:spid="_x0000_i1027" type="#_x0000_t75" alt="[-6; -1 ]" style="width:47.25pt;height:14.25pt;visibility:visible">
                  <v:imagedata r:id="rId7" o:title=""/>
                </v:shape>
              </w:pict>
            </w:r>
            <w:r w:rsidRPr="00576492">
              <w:rPr>
                <w:noProof/>
              </w:rPr>
              <w:pict>
                <v:shape id="Рисунок 274" o:spid="_x0000_i1028" type="#_x0000_t75" alt="f(x)" style="width:25.5pt;height:14.25pt;visibility:visible">
                  <v:imagedata r:id="rId5" o:title=""/>
                </v:shape>
              </w:pict>
            </w:r>
            <w:r w:rsidRPr="00136B95">
              <w:t xml:space="preserve">принимает наименьшее значение. </w:t>
            </w:r>
            <w:r w:rsidRPr="00576492">
              <w:rPr>
                <w:noProof/>
              </w:rPr>
              <w:pict>
                <v:shape id="Рисунок 275" o:spid="_x0000_i1029" type="#_x0000_t75" alt="task-4/ps/task-4.199" style="width:137.25pt;height:99pt;visibility:visible">
                  <v:imagedata r:id="rId8" o:title=""/>
                </v:shape>
              </w:pict>
            </w:r>
          </w:p>
        </w:tc>
        <w:tc>
          <w:tcPr>
            <w:tcW w:w="3410" w:type="dxa"/>
          </w:tcPr>
          <w:p w:rsidR="00434974" w:rsidRPr="00136B95" w:rsidRDefault="00434974" w:rsidP="004558C2">
            <w:r w:rsidRPr="00136B95">
              <w:t xml:space="preserve">2. На рисунке изображен график производной функции </w:t>
            </w:r>
            <w:r w:rsidRPr="00576492">
              <w:rPr>
                <w:noProof/>
              </w:rPr>
              <w:pict>
                <v:shape id="Рисунок 849" o:spid="_x0000_i1030" type="#_x0000_t75" alt="f(x)" style="width:25.5pt;height:14.25pt;visibility:visible">
                  <v:imagedata r:id="rId5" o:title=""/>
                </v:shape>
              </w:pict>
            </w:r>
            <w:r w:rsidRPr="00136B95">
              <w:t xml:space="preserve">, определенной на интервале </w:t>
            </w:r>
            <w:r w:rsidRPr="00576492">
              <w:rPr>
                <w:noProof/>
              </w:rPr>
              <w:pict>
                <v:shape id="Рисунок 850" o:spid="_x0000_i1031" type="#_x0000_t75" alt="(-3; 9)" style="width:40.5pt;height:14.25pt;visibility:visible">
                  <v:imagedata r:id="rId9" o:title=""/>
                </v:shape>
              </w:pict>
            </w:r>
            <w:r w:rsidRPr="00136B95">
              <w:t xml:space="preserve">. Найдите точку экстремума функции </w:t>
            </w:r>
            <w:r w:rsidRPr="00576492">
              <w:rPr>
                <w:noProof/>
              </w:rPr>
              <w:pict>
                <v:shape id="Рисунок 851" o:spid="_x0000_i1032" type="#_x0000_t75" alt="f(x)" style="width:25.5pt;height:14.25pt;visibility:visible">
                  <v:imagedata r:id="rId5" o:title=""/>
                </v:shape>
              </w:pict>
            </w:r>
            <w:r w:rsidRPr="00136B95">
              <w:t xml:space="preserve">на отрезке </w:t>
            </w:r>
            <w:r w:rsidRPr="00576492">
              <w:rPr>
                <w:noProof/>
              </w:rPr>
              <w:pict>
                <v:shape id="Рисунок 852" o:spid="_x0000_i1033" type="#_x0000_t75" alt="[-1; 8 ]" style="width:37.5pt;height:14.25pt;visibility:visible">
                  <v:imagedata r:id="rId10" o:title=""/>
                </v:shape>
              </w:pict>
            </w:r>
            <w:r w:rsidRPr="00136B95">
              <w:t>.</w:t>
            </w:r>
            <w:r w:rsidRPr="00576492">
              <w:rPr>
                <w:noProof/>
              </w:rPr>
              <w:pict>
                <v:shape id="Рисунок 853" o:spid="_x0000_i1034" type="#_x0000_t75" alt="task-9/ps/task-9.242" style="width:149.25pt;height:112.5pt;visibility:visible">
                  <v:imagedata r:id="rId11" o:title=""/>
                </v:shape>
              </w:pict>
            </w:r>
          </w:p>
        </w:tc>
        <w:tc>
          <w:tcPr>
            <w:tcW w:w="3740" w:type="dxa"/>
          </w:tcPr>
          <w:p w:rsidR="00434974" w:rsidRPr="00136B95" w:rsidRDefault="00434974" w:rsidP="004558C2">
            <w:r w:rsidRPr="00136B95">
              <w:t xml:space="preserve">3. На рисунке изображен график функции </w:t>
            </w:r>
            <w:r w:rsidRPr="00576492">
              <w:rPr>
                <w:noProof/>
              </w:rPr>
              <w:pict>
                <v:shape id="Рисунок 904" o:spid="_x0000_i1035" type="#_x0000_t75" alt="y=f(x)" style="width:46.5pt;height:14.25pt;visibility:visible">
                  <v:imagedata r:id="rId12" o:title=""/>
                </v:shape>
              </w:pict>
            </w:r>
            <w:r w:rsidRPr="00136B95">
              <w:t xml:space="preserve">, определенной на интервале </w:t>
            </w:r>
            <w:r w:rsidRPr="00576492">
              <w:rPr>
                <w:noProof/>
              </w:rPr>
              <w:pict>
                <v:shape id="Рисунок 905" o:spid="_x0000_i1036" type="#_x0000_t75" alt="(-5; 7)" style="width:40.5pt;height:14.25pt;visibility:visible">
                  <v:imagedata r:id="rId13" o:title=""/>
                </v:shape>
              </w:pict>
            </w:r>
            <w:r w:rsidRPr="00136B95">
              <w:t xml:space="preserve">. Найдите сумму точек экстремума функции </w:t>
            </w:r>
            <w:r w:rsidRPr="00576492">
              <w:rPr>
                <w:noProof/>
              </w:rPr>
              <w:pict>
                <v:shape id="Рисунок 906" o:spid="_x0000_i1037" type="#_x0000_t75" alt="f(x)" style="width:25.5pt;height:14.25pt;visibility:visible">
                  <v:imagedata r:id="rId5" o:title=""/>
                </v:shape>
              </w:pict>
            </w:r>
            <w:r w:rsidRPr="00136B95">
              <w:t>.</w:t>
            </w:r>
            <w:r w:rsidRPr="00576492">
              <w:rPr>
                <w:noProof/>
              </w:rPr>
              <w:pict>
                <v:shape id="Рисунок 907" o:spid="_x0000_i1038" type="#_x0000_t75" alt="task-3/ps/task-3.249" style="width:144.75pt;height:108.75pt;visibility:visible">
                  <v:imagedata r:id="rId14" o:title=""/>
                </v:shape>
              </w:pict>
            </w:r>
          </w:p>
        </w:tc>
      </w:tr>
      <w:tr w:rsidR="00434974" w:rsidRPr="00136B95" w:rsidTr="004558C2">
        <w:tc>
          <w:tcPr>
            <w:tcW w:w="3300" w:type="dxa"/>
          </w:tcPr>
          <w:p w:rsidR="00434974" w:rsidRPr="00136B95" w:rsidRDefault="00434974" w:rsidP="004558C2">
            <w:r w:rsidRPr="00136B95">
              <w:t xml:space="preserve">4. На рисунке изображен график производной функции </w:t>
            </w:r>
            <w:r w:rsidRPr="00576492">
              <w:rPr>
                <w:noProof/>
              </w:rPr>
              <w:pict>
                <v:shape id="Рисунок 1308" o:spid="_x0000_i1039" type="#_x0000_t75" alt="f(x)" style="width:25.5pt;height:14.25pt;visibility:visible">
                  <v:imagedata r:id="rId5" o:title=""/>
                </v:shape>
              </w:pict>
            </w:r>
            <w:r w:rsidRPr="00136B95">
              <w:t xml:space="preserve">, определенной на интервале </w:t>
            </w:r>
            <w:r w:rsidRPr="00576492">
              <w:rPr>
                <w:noProof/>
              </w:rPr>
              <w:pict>
                <v:shape id="Рисунок 1309" o:spid="_x0000_i1040" type="#_x0000_t75" alt="(-7; 4)" style="width:40.5pt;height:14.25pt;visibility:visible">
                  <v:imagedata r:id="rId6" o:title=""/>
                </v:shape>
              </w:pict>
            </w:r>
            <w:r w:rsidRPr="00136B95">
              <w:t xml:space="preserve">. Найдите промежутки убывания функции </w:t>
            </w:r>
            <w:r w:rsidRPr="00576492">
              <w:rPr>
                <w:noProof/>
              </w:rPr>
              <w:pict>
                <v:shape id="Рисунок 1310" o:spid="_x0000_i1041" type="#_x0000_t75" alt="f(x)" style="width:25.5pt;height:14.25pt;visibility:visible">
                  <v:imagedata r:id="rId5" o:title=""/>
                </v:shape>
              </w:pict>
            </w:r>
            <w:r w:rsidRPr="00136B95">
              <w:t xml:space="preserve">. В ответе укажите сумму целых точек, входящих в эти промежутки. </w:t>
            </w:r>
            <w:r w:rsidRPr="00576492">
              <w:rPr>
                <w:noProof/>
              </w:rPr>
              <w:pict>
                <v:shape id="Рисунок 1311" o:spid="_x0000_i1042" type="#_x0000_t75" alt="task-6/ps/task-6.239" style="width:120pt;height:99pt;visibility:visible">
                  <v:imagedata r:id="rId15" o:title=""/>
                </v:shape>
              </w:pict>
            </w:r>
          </w:p>
        </w:tc>
        <w:tc>
          <w:tcPr>
            <w:tcW w:w="3410" w:type="dxa"/>
          </w:tcPr>
          <w:p w:rsidR="00434974" w:rsidRPr="00136B95" w:rsidRDefault="00434974" w:rsidP="004558C2">
            <w:r w:rsidRPr="00136B95">
              <w:t xml:space="preserve">5. На рисунке изображён график функции </w:t>
            </w:r>
            <w:r w:rsidRPr="00576492">
              <w:rPr>
                <w:noProof/>
              </w:rPr>
              <w:pict>
                <v:shape id="Рисунок 1524" o:spid="_x0000_i1043" type="#_x0000_t75" alt="y=f(x)" style="width:46.5pt;height:14.25pt;visibility:visible">
                  <v:imagedata r:id="rId12" o:title=""/>
                </v:shape>
              </w:pict>
            </w:r>
            <w:r w:rsidRPr="00136B95">
              <w:t xml:space="preserve">и касательная к нему в точке с абсциссой </w:t>
            </w:r>
            <w:r w:rsidRPr="00576492">
              <w:rPr>
                <w:noProof/>
              </w:rPr>
              <w:pict>
                <v:shape id="Рисунок 1525" o:spid="_x0000_i1044" type="#_x0000_t75" alt="x_0" style="width:12pt;height:9pt;visibility:visible">
                  <v:imagedata r:id="rId16" o:title=""/>
                </v:shape>
              </w:pict>
            </w:r>
            <w:r w:rsidRPr="00136B95">
              <w:t xml:space="preserve">. Найдите значение производной функции </w:t>
            </w:r>
            <w:r w:rsidRPr="00576492">
              <w:rPr>
                <w:noProof/>
              </w:rPr>
              <w:pict>
                <v:shape id="Рисунок 1526" o:spid="_x0000_i1045" type="#_x0000_t75" alt="f(x)" style="width:25.5pt;height:14.25pt;visibility:visible">
                  <v:imagedata r:id="rId5" o:title=""/>
                </v:shape>
              </w:pict>
            </w:r>
            <w:r w:rsidRPr="00136B95">
              <w:t xml:space="preserve">в точке </w:t>
            </w:r>
            <w:r w:rsidRPr="00576492">
              <w:rPr>
                <w:noProof/>
              </w:rPr>
              <w:pict>
                <v:shape id="Рисунок 1527" o:spid="_x0000_i1046" type="#_x0000_t75" alt="x_0" style="width:12pt;height:9pt;visibility:visible">
                  <v:imagedata r:id="rId16" o:title=""/>
                </v:shape>
              </w:pict>
            </w:r>
            <w:r w:rsidRPr="00136B95">
              <w:t>.</w:t>
            </w:r>
          </w:p>
          <w:p w:rsidR="00434974" w:rsidRPr="00136B95" w:rsidRDefault="00434974" w:rsidP="004558C2">
            <w:r w:rsidRPr="00576492">
              <w:rPr>
                <w:noProof/>
              </w:rPr>
              <w:pict>
                <v:shape id="Рисунок 1560" o:spid="_x0000_i1047" type="#_x0000_t75" alt="task-14/ps/task-14.504" style="width:138pt;height:138pt;visibility:visible">
                  <v:imagedata r:id="rId17" o:title=""/>
                </v:shape>
              </w:pict>
            </w:r>
          </w:p>
        </w:tc>
        <w:tc>
          <w:tcPr>
            <w:tcW w:w="3740" w:type="dxa"/>
          </w:tcPr>
          <w:p w:rsidR="00434974" w:rsidRPr="00136B95" w:rsidRDefault="00434974" w:rsidP="004558C2">
            <w:r w:rsidRPr="00136B95">
              <w:t xml:space="preserve">6. . На рисунке изображен график функции </w:t>
            </w:r>
            <w:r w:rsidRPr="00576492">
              <w:rPr>
                <w:noProof/>
              </w:rPr>
              <w:pict>
                <v:shape id="Рисунок 1749" o:spid="_x0000_i1048" type="#_x0000_t75" alt="y=f(x)" style="width:46.5pt;height:14.25pt;visibility:visible">
                  <v:imagedata r:id="rId12" o:title=""/>
                </v:shape>
              </w:pict>
            </w:r>
            <w:r w:rsidRPr="00136B95">
              <w:t xml:space="preserve">, определенной на интервале </w:t>
            </w:r>
            <w:r w:rsidRPr="00576492">
              <w:rPr>
                <w:noProof/>
              </w:rPr>
              <w:pict>
                <v:shape id="Рисунок 1750" o:spid="_x0000_i1049" type="#_x0000_t75" alt="(-3; 9)" style="width:40.5pt;height:14.25pt;visibility:visible">
                  <v:imagedata r:id="rId9" o:title=""/>
                </v:shape>
              </w:pict>
            </w:r>
            <w:r w:rsidRPr="00136B95">
              <w:t xml:space="preserve">. Найдите количество точек, в которых касательная к графику функции параллельна прямой </w:t>
            </w:r>
            <w:r w:rsidRPr="00576492">
              <w:rPr>
                <w:noProof/>
              </w:rPr>
              <w:pict>
                <v:shape id="Рисунок 1751" o:spid="_x0000_i1050" type="#_x0000_t75" alt="y=-20" style="width:46.5pt;height:12.75pt;visibility:visible">
                  <v:imagedata r:id="rId18" o:title=""/>
                </v:shape>
              </w:pict>
            </w:r>
            <w:r w:rsidRPr="00136B95">
              <w:t>.</w:t>
            </w:r>
            <w:r w:rsidRPr="00576492">
              <w:rPr>
                <w:noProof/>
              </w:rPr>
              <w:pict>
                <v:shape id="Рисунок 1752" o:spid="_x0000_i1051" type="#_x0000_t75" alt="task-2/ps/task-2.219" style="width:169.5pt;height:117pt;visibility:visible">
                  <v:imagedata r:id="rId19" o:title=""/>
                </v:shape>
              </w:pict>
            </w:r>
          </w:p>
        </w:tc>
      </w:tr>
      <w:tr w:rsidR="00434974" w:rsidRPr="00136B95" w:rsidTr="004558C2">
        <w:tc>
          <w:tcPr>
            <w:tcW w:w="3300" w:type="dxa"/>
          </w:tcPr>
          <w:p w:rsidR="00434974" w:rsidRPr="00136B95" w:rsidRDefault="00434974" w:rsidP="004558C2">
            <w:r w:rsidRPr="00136B95">
              <w:t xml:space="preserve">7. На рисунке изображен график производной функции </w:t>
            </w:r>
            <w:r w:rsidRPr="00576492">
              <w:rPr>
                <w:noProof/>
              </w:rPr>
              <w:pict>
                <v:shape id="Рисунок 1785" o:spid="_x0000_i1052" type="#_x0000_t75" alt="f(x)" style="width:25.5pt;height:14.25pt;visibility:visible">
                  <v:imagedata r:id="rId5" o:title=""/>
                </v:shape>
              </w:pict>
            </w:r>
            <w:r w:rsidRPr="00136B95">
              <w:t xml:space="preserve">, определенной на интервале </w:t>
            </w:r>
            <w:r w:rsidRPr="00576492">
              <w:rPr>
                <w:noProof/>
              </w:rPr>
              <w:pict>
                <v:shape id="Рисунок 1786" o:spid="_x0000_i1053" type="#_x0000_t75" alt="(-9; 3)" style="width:40.5pt;height:14.25pt;visibility:visible">
                  <v:imagedata r:id="rId20" o:title=""/>
                </v:shape>
              </w:pict>
            </w:r>
            <w:r w:rsidRPr="00136B95">
              <w:t xml:space="preserve">. Найдите количество точек, в которых касательная к графику функции </w:t>
            </w:r>
            <w:r w:rsidRPr="00576492">
              <w:rPr>
                <w:noProof/>
              </w:rPr>
              <w:pict>
                <v:shape id="Рисунок 1787" o:spid="_x0000_i1054" type="#_x0000_t75" alt="f(x)" style="width:25.5pt;height:14.25pt;visibility:visible">
                  <v:imagedata r:id="rId5" o:title=""/>
                </v:shape>
              </w:pict>
            </w:r>
            <w:r w:rsidRPr="00136B95">
              <w:t xml:space="preserve">параллельна прямой </w:t>
            </w:r>
            <w:r w:rsidRPr="00576492">
              <w:rPr>
                <w:noProof/>
              </w:rPr>
              <w:pict>
                <v:shape id="Рисунок 1788" o:spid="_x0000_i1055" type="#_x0000_t75" alt="y=2x  -19" style="width:63pt;height:12.75pt;visibility:visible">
                  <v:imagedata r:id="rId21" o:title=""/>
                </v:shape>
              </w:pict>
            </w:r>
            <w:r w:rsidRPr="00136B95">
              <w:t xml:space="preserve">или совпадает с ней. </w:t>
            </w:r>
            <w:r w:rsidRPr="00576492">
              <w:rPr>
                <w:noProof/>
              </w:rPr>
              <w:pict>
                <v:shape id="Рисунок 1789" o:spid="_x0000_i1056" type="#_x0000_t75" alt="task-8/ps/task-8.250" style="width:169.5pt;height:105.75pt;visibility:visible">
                  <v:imagedata r:id="rId22" o:title=""/>
                </v:shape>
              </w:pict>
            </w:r>
          </w:p>
        </w:tc>
        <w:tc>
          <w:tcPr>
            <w:tcW w:w="3410" w:type="dxa"/>
          </w:tcPr>
          <w:p w:rsidR="00434974" w:rsidRPr="00136B95" w:rsidRDefault="00434974" w:rsidP="004558C2">
            <w:r w:rsidRPr="00136B95">
              <w:t xml:space="preserve">8. На рисунке изображен график производной функции </w:t>
            </w:r>
            <w:r w:rsidRPr="00576492">
              <w:rPr>
                <w:noProof/>
              </w:rPr>
              <w:pict>
                <v:shape id="Рисунок 2178" o:spid="_x0000_i1057" type="#_x0000_t75" alt="f(x)" style="width:25.5pt;height:14.25pt;visibility:visible">
                  <v:imagedata r:id="rId5" o:title=""/>
                </v:shape>
              </w:pict>
            </w:r>
            <w:r w:rsidRPr="00136B95">
              <w:t xml:space="preserve">, определенной на интервале </w:t>
            </w:r>
            <w:r w:rsidRPr="00576492">
              <w:rPr>
                <w:noProof/>
              </w:rPr>
              <w:pict>
                <v:shape id="Рисунок 2179" o:spid="_x0000_i1058" type="#_x0000_t75" alt="(-1; 14)" style="width:46.5pt;height:14.25pt;visibility:visible">
                  <v:imagedata r:id="rId23" o:title=""/>
                </v:shape>
              </w:pict>
            </w:r>
            <w:r w:rsidRPr="00136B95">
              <w:t xml:space="preserve">. Найдите промежутки убывания функции </w:t>
            </w:r>
            <w:r w:rsidRPr="00576492">
              <w:rPr>
                <w:noProof/>
              </w:rPr>
              <w:pict>
                <v:shape id="Рисунок 2180" o:spid="_x0000_i1059" type="#_x0000_t75" alt="f(x)" style="width:25.5pt;height:14.25pt;visibility:visible">
                  <v:imagedata r:id="rId5" o:title=""/>
                </v:shape>
              </w:pict>
            </w:r>
            <w:r w:rsidRPr="00136B95">
              <w:t xml:space="preserve">. В ответе укажите длину наибольшего из них. </w:t>
            </w:r>
            <w:r w:rsidRPr="00576492">
              <w:rPr>
                <w:noProof/>
              </w:rPr>
              <w:pict>
                <v:shape id="Рисунок 2181" o:spid="_x0000_i1060" type="#_x0000_t75" alt="task-7/ps/task-7.15" style="width:166.5pt;height:105.75pt;visibility:visible">
                  <v:imagedata r:id="rId24" o:title=""/>
                </v:shape>
              </w:pict>
            </w:r>
          </w:p>
        </w:tc>
        <w:tc>
          <w:tcPr>
            <w:tcW w:w="3740" w:type="dxa"/>
          </w:tcPr>
          <w:p w:rsidR="00434974" w:rsidRPr="00136B95" w:rsidRDefault="00434974" w:rsidP="004558C2">
            <w:r w:rsidRPr="00136B95">
              <w:t xml:space="preserve">9. На рисунке изображен график производной функции </w:t>
            </w:r>
            <w:r w:rsidRPr="00576492">
              <w:rPr>
                <w:noProof/>
              </w:rPr>
              <w:pict>
                <v:shape id="Рисунок 2214" o:spid="_x0000_i1061" type="#_x0000_t75" alt="f(x)" style="width:25.5pt;height:14.25pt;visibility:visible">
                  <v:imagedata r:id="rId5" o:title=""/>
                </v:shape>
              </w:pict>
            </w:r>
            <w:r w:rsidRPr="00136B95">
              <w:t xml:space="preserve">, определенной на интервале </w:t>
            </w:r>
            <w:r w:rsidRPr="00576492">
              <w:rPr>
                <w:noProof/>
              </w:rPr>
              <w:pict>
                <v:shape id="Рисунок 2215" o:spid="_x0000_i1062" type="#_x0000_t75" alt="(-4; 17)" style="width:46.5pt;height:14.25pt;visibility:visible">
                  <v:imagedata r:id="rId25" o:title=""/>
                </v:shape>
              </w:pict>
            </w:r>
            <w:r w:rsidRPr="00136B95">
              <w:t xml:space="preserve">. Найдите количество точек максимума функции </w:t>
            </w:r>
            <w:r w:rsidRPr="00576492">
              <w:rPr>
                <w:noProof/>
              </w:rPr>
              <w:pict>
                <v:shape id="Рисунок 2216" o:spid="_x0000_i1063" type="#_x0000_t75" alt="f(x)" style="width:25.5pt;height:14.25pt;visibility:visible">
                  <v:imagedata r:id="rId5" o:title=""/>
                </v:shape>
              </w:pict>
            </w:r>
            <w:r w:rsidRPr="00136B95">
              <w:t xml:space="preserve">на отрезке </w:t>
            </w:r>
            <w:r w:rsidRPr="00576492">
              <w:rPr>
                <w:noProof/>
              </w:rPr>
              <w:pict>
                <v:shape id="Рисунок 2217" o:spid="_x0000_i1064" type="#_x0000_t75" alt="[0;14]" style="width:33.75pt;height:14.25pt;visibility:visible">
                  <v:imagedata r:id="rId26" o:title=""/>
                </v:shape>
              </w:pict>
            </w:r>
            <w:r w:rsidRPr="00136B95">
              <w:t>.</w:t>
            </w:r>
            <w:r w:rsidRPr="00576492">
              <w:rPr>
                <w:noProof/>
              </w:rPr>
              <w:pict>
                <v:shape id="Рисунок 2218" o:spid="_x0000_i1065" type="#_x0000_t75" alt="task-5/ps/task-5.227" style="width:152.25pt;height:98.25pt;visibility:visible">
                  <v:imagedata r:id="rId27" o:title=""/>
                </v:shape>
              </w:pict>
            </w:r>
          </w:p>
        </w:tc>
      </w:tr>
    </w:tbl>
    <w:p w:rsidR="00434974" w:rsidRDefault="00434974"/>
    <w:p w:rsidR="00434974" w:rsidRPr="001D536B" w:rsidRDefault="00434974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10. Найдите наибольшее значение функции </w:t>
      </w:r>
      <w:r w:rsidRPr="00DF59C0">
        <w:rPr>
          <w:noProof/>
          <w:sz w:val="28"/>
          <w:szCs w:val="28"/>
        </w:rPr>
        <w:pict>
          <v:shape id="Рисунок 303" o:spid="_x0000_i1066" type="#_x0000_t75" alt="y~=~36tgx-36x+9\pi +7" style="width:141pt;height:12.75pt;visibility:visible">
            <v:imagedata r:id="rId28" o:title=""/>
          </v:shape>
        </w:pict>
      </w:r>
      <w:r w:rsidRPr="001D536B">
        <w:rPr>
          <w:sz w:val="28"/>
          <w:szCs w:val="28"/>
        </w:rPr>
        <w:t xml:space="preserve">на отрезке </w:t>
      </w:r>
      <w:r w:rsidRPr="00DF59C0">
        <w:rPr>
          <w:noProof/>
          <w:sz w:val="28"/>
          <w:szCs w:val="28"/>
        </w:rPr>
        <w:pict>
          <v:shape id="Рисунок 304" o:spid="_x0000_i1067" type="#_x0000_t75" alt="[-\frac{\pi }{4};\frac{\pi }{4}]" style="width:42pt;height:24.75pt;visibility:visible">
            <v:imagedata r:id="rId29" o:title=""/>
          </v:shape>
        </w:pict>
      </w:r>
      <w:r w:rsidRPr="001D536B">
        <w:rPr>
          <w:sz w:val="28"/>
          <w:szCs w:val="28"/>
        </w:rPr>
        <w:t xml:space="preserve">. </w:t>
      </w:r>
    </w:p>
    <w:p w:rsidR="00434974" w:rsidRPr="001D536B" w:rsidRDefault="00434974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11. Найдите наименьшее значение функции </w:t>
      </w:r>
      <w:r w:rsidRPr="00DF59C0">
        <w:rPr>
          <w:noProof/>
          <w:sz w:val="28"/>
          <w:szCs w:val="28"/>
        </w:rPr>
        <w:pict>
          <v:shape id="Рисунок 1161" o:spid="_x0000_i1068" type="#_x0000_t75" alt="y~=~16x-8\sin x+6" style="width:114pt;height:12.75pt;visibility:visible">
            <v:imagedata r:id="rId30" o:title=""/>
          </v:shape>
        </w:pict>
      </w:r>
      <w:r w:rsidRPr="001D536B">
        <w:rPr>
          <w:sz w:val="28"/>
          <w:szCs w:val="28"/>
        </w:rPr>
        <w:t xml:space="preserve">на отрезке </w:t>
      </w:r>
      <w:r w:rsidRPr="00DF59C0">
        <w:rPr>
          <w:noProof/>
          <w:sz w:val="28"/>
          <w:szCs w:val="28"/>
        </w:rPr>
        <w:pict>
          <v:shape id="Рисунок 1162" o:spid="_x0000_i1069" type="#_x0000_t75" alt="[0;\frac{\pi }{2}]" style="width:30pt;height:24.75pt;visibility:visible">
            <v:imagedata r:id="rId31" o:title=""/>
          </v:shape>
        </w:pict>
      </w:r>
      <w:r w:rsidRPr="001D536B">
        <w:rPr>
          <w:sz w:val="28"/>
          <w:szCs w:val="28"/>
        </w:rPr>
        <w:t xml:space="preserve">. </w:t>
      </w:r>
    </w:p>
    <w:p w:rsidR="00434974" w:rsidRPr="001D536B" w:rsidRDefault="00434974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12. Найдите наибольшее значение функции </w:t>
      </w:r>
      <w:r w:rsidRPr="00DF59C0">
        <w:rPr>
          <w:noProof/>
          <w:sz w:val="28"/>
          <w:szCs w:val="28"/>
        </w:rPr>
        <w:pict>
          <v:shape id="Рисунок 2021" o:spid="_x0000_i1070" type="#_x0000_t75" alt="y~=~2\sin x-\frac{30}{\pi }x+6" style="width:116.25pt;height:27.75pt;visibility:visible">
            <v:imagedata r:id="rId32" o:title=""/>
          </v:shape>
        </w:pict>
      </w:r>
      <w:r w:rsidRPr="001D536B">
        <w:rPr>
          <w:sz w:val="28"/>
          <w:szCs w:val="28"/>
        </w:rPr>
        <w:t xml:space="preserve">на отрезке </w:t>
      </w:r>
      <w:r w:rsidRPr="00DF59C0">
        <w:rPr>
          <w:noProof/>
          <w:sz w:val="28"/>
          <w:szCs w:val="28"/>
        </w:rPr>
        <w:pict>
          <v:shape id="Рисунок 2022" o:spid="_x0000_i1071" type="#_x0000_t75" alt="[-\frac{5\pi }{6};0]" style="width:46.5pt;height:27.75pt;visibility:visible">
            <v:imagedata r:id="rId33" o:title=""/>
          </v:shape>
        </w:pict>
      </w:r>
      <w:r w:rsidRPr="001D536B">
        <w:rPr>
          <w:sz w:val="28"/>
          <w:szCs w:val="28"/>
        </w:rPr>
        <w:t xml:space="preserve">. </w:t>
      </w:r>
    </w:p>
    <w:p w:rsidR="00434974" w:rsidRPr="001D536B" w:rsidRDefault="00434974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13. Найдите наименьшее значение функции </w:t>
      </w:r>
      <w:r w:rsidRPr="00DF59C0">
        <w:rPr>
          <w:noProof/>
          <w:sz w:val="28"/>
          <w:szCs w:val="28"/>
        </w:rPr>
        <w:pict>
          <v:shape id="Рисунок 2111" o:spid="_x0000_i1072" type="#_x0000_t75" alt="y~=~6\cos x+11x+7" style="width:117pt;height:12.75pt;visibility:visible">
            <v:imagedata r:id="rId34" o:title=""/>
          </v:shape>
        </w:pict>
      </w:r>
      <w:r w:rsidRPr="001D536B">
        <w:rPr>
          <w:sz w:val="28"/>
          <w:szCs w:val="28"/>
        </w:rPr>
        <w:t xml:space="preserve">на отрезке </w:t>
      </w:r>
      <w:r w:rsidRPr="00DF59C0">
        <w:rPr>
          <w:noProof/>
          <w:sz w:val="28"/>
          <w:szCs w:val="28"/>
        </w:rPr>
        <w:pict>
          <v:shape id="Рисунок 2112" o:spid="_x0000_i1073" type="#_x0000_t75" alt="[0;\frac{3\pi }{2}]" style="width:36pt;height:27.75pt;visibility:visible">
            <v:imagedata r:id="rId35" o:title=""/>
          </v:shape>
        </w:pict>
      </w:r>
    </w:p>
    <w:p w:rsidR="00434974" w:rsidRPr="001D536B" w:rsidRDefault="00434974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14. Найдите наименьшее значение функции </w:t>
      </w:r>
      <w:r w:rsidRPr="00DF59C0">
        <w:rPr>
          <w:noProof/>
          <w:sz w:val="28"/>
          <w:szCs w:val="28"/>
        </w:rPr>
        <w:pict>
          <v:shape id="Рисунок 2119" o:spid="_x0000_i1074" type="#_x0000_t75" alt="y~=~4\cos x+\frac{21}{\pi }x+6" style="width:118.5pt;height:27.75pt;visibility:visible">
            <v:imagedata r:id="rId36" o:title=""/>
          </v:shape>
        </w:pict>
      </w:r>
      <w:r w:rsidRPr="001D536B">
        <w:rPr>
          <w:sz w:val="28"/>
          <w:szCs w:val="28"/>
        </w:rPr>
        <w:t xml:space="preserve">на отрезке </w:t>
      </w:r>
      <w:r w:rsidRPr="00DF59C0">
        <w:rPr>
          <w:noProof/>
          <w:sz w:val="28"/>
          <w:szCs w:val="28"/>
        </w:rPr>
        <w:pict>
          <v:shape id="Рисунок 2120" o:spid="_x0000_i1075" type="#_x0000_t75" alt="[-\frac{2\pi }{3};0]" style="width:46.5pt;height:27.75pt;visibility:visible">
            <v:imagedata r:id="rId37" o:title=""/>
          </v:shape>
        </w:pict>
      </w:r>
      <w:r w:rsidRPr="001D536B">
        <w:rPr>
          <w:sz w:val="28"/>
          <w:szCs w:val="28"/>
        </w:rPr>
        <w:t xml:space="preserve">. </w:t>
      </w:r>
    </w:p>
    <w:p w:rsidR="00434974" w:rsidRPr="001D536B" w:rsidRDefault="00434974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15.Найдите наименьшее значение функции </w:t>
      </w:r>
      <w:r w:rsidRPr="00DF59C0">
        <w:rPr>
          <w:noProof/>
          <w:sz w:val="28"/>
          <w:szCs w:val="28"/>
        </w:rPr>
        <w:pict>
          <v:shape id="Рисунок 2547" o:spid="_x0000_i1076" type="#_x0000_t75" alt="y~=~9+\frac{\pi }{2}-2x-2\sqrt{2}\cos x" style="width:151.5pt;height:24.75pt;visibility:visible">
            <v:imagedata r:id="rId38" o:title=""/>
          </v:shape>
        </w:pict>
      </w:r>
      <w:r w:rsidRPr="001D536B">
        <w:rPr>
          <w:sz w:val="28"/>
          <w:szCs w:val="28"/>
        </w:rPr>
        <w:t xml:space="preserve">на отрезке </w:t>
      </w:r>
      <w:r w:rsidRPr="00DF59C0">
        <w:rPr>
          <w:noProof/>
          <w:sz w:val="28"/>
          <w:szCs w:val="28"/>
        </w:rPr>
        <w:pict>
          <v:shape id="Рисунок 2548" o:spid="_x0000_i1077" type="#_x0000_t75" alt="[0;\frac{\pi }{2}]" style="width:30pt;height:24.75pt;visibility:visible">
            <v:imagedata r:id="rId31" o:title=""/>
          </v:shape>
        </w:pict>
      </w:r>
    </w:p>
    <w:p w:rsidR="00434974" w:rsidRPr="001D536B" w:rsidRDefault="00434974" w:rsidP="001D536B">
      <w:pPr>
        <w:spacing w:before="100" w:beforeAutospacing="1" w:after="100" w:afterAutospacing="1"/>
        <w:ind w:left="-426"/>
        <w:rPr>
          <w:sz w:val="28"/>
          <w:szCs w:val="28"/>
        </w:rPr>
      </w:pPr>
      <w:r w:rsidRPr="001D536B">
        <w:rPr>
          <w:sz w:val="28"/>
          <w:szCs w:val="28"/>
        </w:rPr>
        <w:t>16.</w:t>
      </w:r>
      <w:r>
        <w:rPr>
          <w:sz w:val="28"/>
          <w:szCs w:val="28"/>
        </w:rPr>
        <w:t xml:space="preserve"> </w:t>
      </w:r>
      <w:r w:rsidRPr="001D536B">
        <w:rPr>
          <w:sz w:val="28"/>
          <w:szCs w:val="28"/>
        </w:rPr>
        <w:t xml:space="preserve">Материальная точка движется прямолинейно по закону </w:t>
      </w:r>
      <w:r w:rsidRPr="00DF59C0">
        <w:rPr>
          <w:noProof/>
          <w:sz w:val="28"/>
          <w:szCs w:val="28"/>
        </w:rPr>
        <w:pict>
          <v:shape id="Рисунок 117" o:spid="_x0000_i1078" type="#_x0000_t75" alt="x(t)=6t^2-48t+17" style="width:111pt;height:15.75pt;visibility:visible">
            <v:imagedata r:id="rId39" o:title=""/>
          </v:shape>
        </w:pict>
      </w:r>
      <w:r w:rsidRPr="001D536B">
        <w:rPr>
          <w:sz w:val="28"/>
          <w:szCs w:val="28"/>
        </w:rPr>
        <w:t xml:space="preserve">, где </w:t>
      </w:r>
      <w:r w:rsidRPr="00DF59C0">
        <w:rPr>
          <w:noProof/>
          <w:sz w:val="28"/>
          <w:szCs w:val="28"/>
        </w:rPr>
        <w:pict>
          <v:shape id="Рисунок 118" o:spid="_x0000_i1079" type="#_x0000_t75" alt="x" style="width:9pt;height:7.5pt;visibility:visible">
            <v:imagedata r:id="rId40" o:title=""/>
          </v:shape>
        </w:pict>
      </w:r>
      <w:r w:rsidRPr="001D536B">
        <w:rPr>
          <w:sz w:val="28"/>
          <w:szCs w:val="28"/>
        </w:rPr>
        <w:t xml:space="preserve"> — расстояние от точки отсчета в метрах, </w:t>
      </w:r>
      <w:r w:rsidRPr="00DF59C0">
        <w:rPr>
          <w:noProof/>
          <w:sz w:val="28"/>
          <w:szCs w:val="28"/>
        </w:rPr>
        <w:pict>
          <v:shape id="Рисунок 119" o:spid="_x0000_i1080" type="#_x0000_t75" alt="t" style="width:7.5pt;height:9pt;visibility:visible">
            <v:imagedata r:id="rId41" o:title=""/>
          </v:shape>
        </w:pict>
      </w:r>
      <w:r w:rsidRPr="001D536B">
        <w:rPr>
          <w:sz w:val="28"/>
          <w:szCs w:val="28"/>
        </w:rPr>
        <w:t xml:space="preserve"> — время в секундах, измеренное с начала движения. Найдите ее скорость (в метрах в секунду) в момент времени </w:t>
      </w:r>
      <w:r w:rsidRPr="00DF59C0">
        <w:rPr>
          <w:noProof/>
          <w:sz w:val="28"/>
          <w:szCs w:val="28"/>
        </w:rPr>
        <w:pict>
          <v:shape id="Рисунок 120" o:spid="_x0000_i1081" type="#_x0000_t75" alt="t=9" style="width:28.5pt;height:10.5pt;visibility:visible">
            <v:imagedata r:id="rId42" o:title=""/>
          </v:shape>
        </w:pict>
      </w:r>
      <w:r w:rsidRPr="001D536B">
        <w:rPr>
          <w:sz w:val="28"/>
          <w:szCs w:val="28"/>
        </w:rPr>
        <w:t>с.</w:t>
      </w:r>
    </w:p>
    <w:p w:rsidR="00434974" w:rsidRPr="001D536B" w:rsidRDefault="00434974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17. Прямая </w:t>
      </w:r>
      <w:r w:rsidRPr="00DF59C0">
        <w:rPr>
          <w:noProof/>
          <w:sz w:val="28"/>
          <w:szCs w:val="28"/>
        </w:rPr>
        <w:pict>
          <v:shape id="Рисунок 113" o:spid="_x0000_i1082" type="#_x0000_t75" alt="y=-5x+8" style="width:66pt;height:12.75pt;visibility:visible">
            <v:imagedata r:id="rId43" o:title=""/>
          </v:shape>
        </w:pict>
      </w:r>
      <w:r w:rsidRPr="001D536B">
        <w:rPr>
          <w:sz w:val="28"/>
          <w:szCs w:val="28"/>
        </w:rPr>
        <w:t xml:space="preserve">является касательной к графику функции </w:t>
      </w:r>
      <w:r w:rsidRPr="00DF59C0">
        <w:rPr>
          <w:noProof/>
          <w:sz w:val="28"/>
          <w:szCs w:val="28"/>
        </w:rPr>
        <w:pict>
          <v:shape id="Рисунок 114" o:spid="_x0000_i1083" type="#_x0000_t75" alt="28x^2+bx+15" style="width:78pt;height:13.5pt;visibility:visible">
            <v:imagedata r:id="rId44" o:title=""/>
          </v:shape>
        </w:pict>
      </w:r>
      <w:r w:rsidRPr="001D536B">
        <w:rPr>
          <w:sz w:val="28"/>
          <w:szCs w:val="28"/>
        </w:rPr>
        <w:t xml:space="preserve">. Найдите </w:t>
      </w:r>
      <w:r w:rsidRPr="001D536B">
        <w:rPr>
          <w:i/>
          <w:iCs/>
          <w:sz w:val="28"/>
          <w:szCs w:val="28"/>
        </w:rPr>
        <w:t>b</w:t>
      </w:r>
      <w:r w:rsidRPr="001D536B">
        <w:rPr>
          <w:sz w:val="28"/>
          <w:szCs w:val="28"/>
        </w:rPr>
        <w:t>, учитывая, что абсцисса точки касания больше 0.</w:t>
      </w:r>
    </w:p>
    <w:p w:rsidR="00434974" w:rsidRPr="001D536B" w:rsidRDefault="00434974" w:rsidP="001D536B">
      <w:pPr>
        <w:spacing w:before="100" w:beforeAutospacing="1" w:after="100" w:afterAutospacing="1"/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18. Материальная точка движется прямолинейно по закону </w:t>
      </w:r>
      <w:r w:rsidRPr="00DF59C0">
        <w:rPr>
          <w:noProof/>
          <w:sz w:val="28"/>
          <w:szCs w:val="28"/>
        </w:rPr>
        <w:pict>
          <v:shape id="Рисунок 125" o:spid="_x0000_i1084" type="#_x0000_t75" alt="x(t)=-t^4+6t^3+5t+23" style="width:136.5pt;height:15.75pt;visibility:visible">
            <v:imagedata r:id="rId45" o:title=""/>
          </v:shape>
        </w:pict>
      </w:r>
      <w:r w:rsidRPr="001D536B">
        <w:rPr>
          <w:sz w:val="28"/>
          <w:szCs w:val="28"/>
        </w:rPr>
        <w:t xml:space="preserve">, где </w:t>
      </w:r>
      <w:r w:rsidRPr="00DF59C0">
        <w:rPr>
          <w:noProof/>
          <w:sz w:val="28"/>
          <w:szCs w:val="28"/>
        </w:rPr>
        <w:pict>
          <v:shape id="Рисунок 126" o:spid="_x0000_i1085" type="#_x0000_t75" alt="x" style="width:9pt;height:7.5pt;visibility:visible">
            <v:imagedata r:id="rId40" o:title=""/>
          </v:shape>
        </w:pict>
      </w:r>
      <w:r w:rsidRPr="001D536B">
        <w:rPr>
          <w:sz w:val="28"/>
          <w:szCs w:val="28"/>
        </w:rPr>
        <w:t xml:space="preserve"> — расстояние от точки отсчета в метрах, </w:t>
      </w:r>
      <w:r w:rsidRPr="00DF59C0">
        <w:rPr>
          <w:noProof/>
          <w:sz w:val="28"/>
          <w:szCs w:val="28"/>
        </w:rPr>
        <w:pict>
          <v:shape id="Рисунок 127" o:spid="_x0000_i1086" type="#_x0000_t75" alt="t" style="width:7.5pt;height:9pt;visibility:visible">
            <v:imagedata r:id="rId41" o:title=""/>
          </v:shape>
        </w:pict>
      </w:r>
      <w:r w:rsidRPr="001D536B">
        <w:rPr>
          <w:sz w:val="28"/>
          <w:szCs w:val="28"/>
        </w:rPr>
        <w:t xml:space="preserve"> — время в секундах, измеренное с начала </w:t>
      </w:r>
      <w:bookmarkStart w:id="0" w:name="_GoBack"/>
      <w:bookmarkEnd w:id="0"/>
      <w:r w:rsidRPr="001D536B">
        <w:rPr>
          <w:sz w:val="28"/>
          <w:szCs w:val="28"/>
        </w:rPr>
        <w:t xml:space="preserve">движения. Найдите ее скорость (в метрах в секунду) в момент времени </w:t>
      </w:r>
      <w:r w:rsidRPr="00DF59C0">
        <w:rPr>
          <w:noProof/>
          <w:sz w:val="28"/>
          <w:szCs w:val="28"/>
        </w:rPr>
        <w:pict>
          <v:shape id="Рисунок 128" o:spid="_x0000_i1087" type="#_x0000_t75" alt="t=3" style="width:28.5pt;height:10.5pt;visibility:visible">
            <v:imagedata r:id="rId46" o:title=""/>
          </v:shape>
        </w:pict>
      </w:r>
      <w:r w:rsidRPr="001D536B">
        <w:rPr>
          <w:sz w:val="28"/>
          <w:szCs w:val="28"/>
        </w:rPr>
        <w:t>с.</w:t>
      </w:r>
    </w:p>
    <w:p w:rsidR="00434974" w:rsidRPr="001D536B" w:rsidRDefault="00434974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19. </w:t>
      </w:r>
      <w:r w:rsidRPr="001D536B">
        <w:rPr>
          <w:color w:val="000000"/>
          <w:sz w:val="28"/>
          <w:szCs w:val="28"/>
        </w:rPr>
        <w:t>Найдите наибольшее значение функции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DF59C0">
        <w:rPr>
          <w:noProof/>
          <w:sz w:val="28"/>
          <w:szCs w:val="28"/>
        </w:rPr>
        <w:pict>
          <v:shape id="Рисунок 43" o:spid="_x0000_i1088" type="#_x0000_t75" alt="y=3x-2x^{\frac{3}{2}}" style="width:66pt;height:18pt;visibility:visible">
            <v:imagedata r:id="rId47" o:title=""/>
          </v:shape>
        </w:pic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color w:val="000000"/>
          <w:sz w:val="28"/>
          <w:szCs w:val="28"/>
        </w:rPr>
        <w:t>на отрезке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DF59C0">
        <w:rPr>
          <w:noProof/>
          <w:sz w:val="28"/>
          <w:szCs w:val="28"/>
        </w:rPr>
        <w:pict>
          <v:shape id="Рисунок 44" o:spid="_x0000_i1089" type="#_x0000_t75" alt="[0;4]" style="width:27pt;height:13.5pt;visibility:visible">
            <v:imagedata r:id="rId48" o:title=""/>
          </v:shape>
        </w:pict>
      </w:r>
      <w:r w:rsidRPr="001D536B">
        <w:rPr>
          <w:color w:val="000000"/>
          <w:sz w:val="28"/>
          <w:szCs w:val="28"/>
        </w:rPr>
        <w:t>.</w:t>
      </w:r>
    </w:p>
    <w:p w:rsidR="00434974" w:rsidRPr="001D536B" w:rsidRDefault="00434974" w:rsidP="001D536B">
      <w:pPr>
        <w:ind w:left="-426"/>
        <w:rPr>
          <w:sz w:val="28"/>
          <w:szCs w:val="28"/>
        </w:rPr>
      </w:pPr>
      <w:r w:rsidRPr="001D536B">
        <w:rPr>
          <w:color w:val="000000"/>
          <w:sz w:val="28"/>
          <w:szCs w:val="28"/>
        </w:rPr>
        <w:t>20. Найдите точку максимума функции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DF59C0">
        <w:rPr>
          <w:noProof/>
          <w:sz w:val="28"/>
          <w:szCs w:val="28"/>
        </w:rPr>
        <w:pict>
          <v:shape id="Рисунок 47" o:spid="_x0000_i1090" type="#_x0000_t75" alt="y=-\frac{2}{3}x^{\frac{3}{2}}+3x+1" style="width:99.75pt;height:27.75pt;visibility:visible">
            <v:imagedata r:id="rId49" o:title=""/>
          </v:shape>
        </w:pict>
      </w:r>
      <w:r w:rsidRPr="001D536B">
        <w:rPr>
          <w:color w:val="000000"/>
          <w:sz w:val="28"/>
          <w:szCs w:val="28"/>
        </w:rPr>
        <w:t>.</w:t>
      </w:r>
    </w:p>
    <w:p w:rsidR="00434974" w:rsidRPr="001D536B" w:rsidRDefault="00434974" w:rsidP="001D536B">
      <w:pPr>
        <w:ind w:left="-426"/>
        <w:rPr>
          <w:sz w:val="28"/>
          <w:szCs w:val="28"/>
        </w:rPr>
      </w:pPr>
      <w:r w:rsidRPr="001D536B">
        <w:rPr>
          <w:color w:val="000000"/>
          <w:sz w:val="28"/>
          <w:szCs w:val="28"/>
        </w:rPr>
        <w:t>21. Найдите наименьшее значение функции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DF59C0">
        <w:rPr>
          <w:noProof/>
          <w:sz w:val="28"/>
          <w:szCs w:val="28"/>
        </w:rPr>
        <w:pict>
          <v:shape id="Рисунок 55" o:spid="_x0000_i1091" type="#_x0000_t75" alt="y=x\sqrt{x}-3x+1" style="width:91.5pt;height:13.5pt;visibility:visible">
            <v:imagedata r:id="rId50" o:title=""/>
          </v:shape>
        </w:pic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color w:val="000000"/>
          <w:sz w:val="28"/>
          <w:szCs w:val="28"/>
        </w:rPr>
        <w:t>на отрезке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DF59C0">
        <w:rPr>
          <w:noProof/>
          <w:sz w:val="28"/>
          <w:szCs w:val="28"/>
        </w:rPr>
        <w:pict>
          <v:shape id="Рисунок 56" o:spid="_x0000_i1092" type="#_x0000_t75" alt="[1;9]" style="width:27pt;height:13.5pt;visibility:visible">
            <v:imagedata r:id="rId51" o:title=""/>
          </v:shape>
        </w:pict>
      </w:r>
      <w:r w:rsidRPr="001D536B">
        <w:rPr>
          <w:color w:val="000000"/>
          <w:sz w:val="28"/>
          <w:szCs w:val="28"/>
        </w:rPr>
        <w:t>.</w:t>
      </w:r>
    </w:p>
    <w:p w:rsidR="00434974" w:rsidRPr="001D536B" w:rsidRDefault="00434974" w:rsidP="001D536B">
      <w:pPr>
        <w:ind w:left="-426"/>
        <w:rPr>
          <w:sz w:val="28"/>
          <w:szCs w:val="28"/>
        </w:rPr>
      </w:pPr>
      <w:r w:rsidRPr="001D536B">
        <w:rPr>
          <w:color w:val="000000"/>
          <w:sz w:val="28"/>
          <w:szCs w:val="28"/>
        </w:rPr>
        <w:t>22. Найдите точку максимума функции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DF59C0">
        <w:rPr>
          <w:noProof/>
          <w:sz w:val="28"/>
          <w:szCs w:val="28"/>
        </w:rPr>
        <w:pict>
          <v:shape id="Рисунок 17" o:spid="_x0000_i1093" type="#_x0000_t75" alt="y=-\frac{x^2+289}{x}" style="width:78pt;height:29.25pt;visibility:visible">
            <v:imagedata r:id="rId52" o:title=""/>
          </v:shape>
        </w:pict>
      </w:r>
      <w:r w:rsidRPr="001D536B">
        <w:rPr>
          <w:color w:val="000000"/>
          <w:sz w:val="28"/>
          <w:szCs w:val="28"/>
        </w:rPr>
        <w:t>.</w:t>
      </w:r>
    </w:p>
    <w:p w:rsidR="00434974" w:rsidRPr="001D536B" w:rsidRDefault="00434974" w:rsidP="001D536B">
      <w:pPr>
        <w:ind w:left="-426"/>
        <w:rPr>
          <w:sz w:val="28"/>
          <w:szCs w:val="28"/>
        </w:rPr>
      </w:pPr>
      <w:r w:rsidRPr="001D536B">
        <w:rPr>
          <w:color w:val="000000"/>
          <w:sz w:val="28"/>
          <w:szCs w:val="28"/>
        </w:rPr>
        <w:t>23. Найдите наименьшее значение функции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DF59C0">
        <w:rPr>
          <w:noProof/>
          <w:sz w:val="28"/>
          <w:szCs w:val="28"/>
        </w:rPr>
        <w:pict>
          <v:shape id="Рисунок 21" o:spid="_x0000_i1094" type="#_x0000_t75" alt="y=\frac{x^2+25}{x}" style="width:62.25pt;height:29.25pt;visibility:visible">
            <v:imagedata r:id="rId53" o:title=""/>
          </v:shape>
        </w:pic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color w:val="000000"/>
          <w:sz w:val="28"/>
          <w:szCs w:val="28"/>
        </w:rPr>
        <w:t>на отрезке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DF59C0">
        <w:rPr>
          <w:noProof/>
          <w:sz w:val="28"/>
          <w:szCs w:val="28"/>
        </w:rPr>
        <w:pict>
          <v:shape id="Рисунок 22" o:spid="_x0000_i1095" type="#_x0000_t75" alt="[1;10]" style="width:33pt;height:13.5pt;visibility:visible">
            <v:imagedata r:id="rId54" o:title=""/>
          </v:shape>
        </w:pict>
      </w:r>
      <w:r w:rsidRPr="001D536B">
        <w:rPr>
          <w:color w:val="000000"/>
          <w:sz w:val="28"/>
          <w:szCs w:val="28"/>
        </w:rPr>
        <w:t>.</w:t>
      </w:r>
    </w:p>
    <w:p w:rsidR="00434974" w:rsidRPr="001D536B" w:rsidRDefault="00434974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>24.</w:t>
      </w:r>
      <w:r w:rsidRPr="001D536B">
        <w:rPr>
          <w:color w:val="000000"/>
          <w:sz w:val="28"/>
          <w:szCs w:val="28"/>
        </w:rPr>
        <w:t xml:space="preserve"> Найдите наибольшее значение функции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DF59C0">
        <w:rPr>
          <w:noProof/>
          <w:sz w:val="28"/>
          <w:szCs w:val="28"/>
        </w:rPr>
        <w:pict>
          <v:shape id="Рисунок 9" o:spid="_x0000_i1096" type="#_x0000_t75" alt="y=x+\frac{9}{x}" style="width:50.25pt;height:27.75pt;visibility:visible">
            <v:imagedata r:id="rId55" o:title=""/>
          </v:shape>
        </w:pic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color w:val="000000"/>
          <w:sz w:val="28"/>
          <w:szCs w:val="28"/>
        </w:rPr>
        <w:t>на отрезке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DF59C0">
        <w:rPr>
          <w:noProof/>
          <w:sz w:val="28"/>
          <w:szCs w:val="28"/>
        </w:rPr>
        <w:pict>
          <v:shape id="Рисунок 10" o:spid="_x0000_i1097" type="#_x0000_t75" alt="[-4;-1]" style="width:47.25pt;height:13.5pt;visibility:visible">
            <v:imagedata r:id="rId56" o:title=""/>
          </v:shape>
        </w:pict>
      </w:r>
      <w:r w:rsidRPr="001D536B">
        <w:rPr>
          <w:color w:val="000000"/>
          <w:sz w:val="28"/>
          <w:szCs w:val="28"/>
        </w:rPr>
        <w:t>.</w:t>
      </w:r>
    </w:p>
    <w:p w:rsidR="00434974" w:rsidRDefault="00434974" w:rsidP="001D536B">
      <w:pPr>
        <w:ind w:left="-426"/>
        <w:rPr>
          <w:sz w:val="28"/>
          <w:szCs w:val="28"/>
        </w:rPr>
      </w:pPr>
    </w:p>
    <w:p w:rsidR="00434974" w:rsidRPr="001D536B" w:rsidRDefault="00434974" w:rsidP="001D536B">
      <w:pPr>
        <w:ind w:left="-426"/>
        <w:rPr>
          <w:sz w:val="28"/>
          <w:szCs w:val="28"/>
        </w:rPr>
      </w:pPr>
      <w:r>
        <w:rPr>
          <w:sz w:val="28"/>
          <w:szCs w:val="28"/>
        </w:rPr>
        <w:t>25</w:t>
      </w:r>
      <w:r w:rsidRPr="001D536B">
        <w:rPr>
          <w:sz w:val="28"/>
          <w:szCs w:val="28"/>
        </w:rPr>
        <w:t>. Для рисунков 1-12 найти значение производной (угловой коэффициент касательной) в точке х</w:t>
      </w:r>
      <w:r w:rsidRPr="001D536B">
        <w:rPr>
          <w:sz w:val="28"/>
          <w:szCs w:val="28"/>
          <w:vertAlign w:val="subscript"/>
        </w:rPr>
        <w:t>0.</w:t>
      </w:r>
    </w:p>
    <w:p w:rsidR="00434974" w:rsidRDefault="00434974" w:rsidP="003E6120"/>
    <w:tbl>
      <w:tblPr>
        <w:tblpPr w:leftFromText="180" w:rightFromText="180" w:vertAnchor="page" w:horzAnchor="margin" w:tblpY="10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7"/>
        <w:gridCol w:w="3336"/>
        <w:gridCol w:w="3097"/>
      </w:tblGrid>
      <w:tr w:rsidR="00434974" w:rsidTr="00DF59C0">
        <w:tc>
          <w:tcPr>
            <w:tcW w:w="3336" w:type="dxa"/>
          </w:tcPr>
          <w:p w:rsidR="00434974" w:rsidRPr="004D3CD3" w:rsidRDefault="00434974" w:rsidP="00DF59C0">
            <w:r w:rsidRPr="00576492">
              <w:rPr>
                <w:noProof/>
              </w:rPr>
              <w:pict>
                <v:shape id="Рисунок 1" o:spid="_x0000_i1098" type="#_x0000_t75" alt="task-14/ps/task-14.436" style="width:138pt;height:169.5pt;visibility:visible">
                  <v:imagedata r:id="rId57" r:href="rId58"/>
                </v:shape>
              </w:pict>
            </w:r>
            <w:r>
              <w:t>1</w:t>
            </w:r>
          </w:p>
        </w:tc>
        <w:tc>
          <w:tcPr>
            <w:tcW w:w="3307" w:type="dxa"/>
          </w:tcPr>
          <w:p w:rsidR="00434974" w:rsidRPr="004D3CD3" w:rsidRDefault="00434974" w:rsidP="00DF59C0">
            <w:r w:rsidRPr="00576492">
              <w:rPr>
                <w:noProof/>
              </w:rPr>
              <w:pict>
                <v:shape id="Рисунок 2" o:spid="_x0000_i1099" type="#_x0000_t75" alt="task-14/ps/task-14.588" style="width:138pt;height:180pt;visibility:visible">
                  <v:imagedata r:id="rId59" r:href="rId60"/>
                </v:shape>
              </w:pict>
            </w:r>
            <w:r>
              <w:t>2</w:t>
            </w:r>
          </w:p>
        </w:tc>
        <w:tc>
          <w:tcPr>
            <w:tcW w:w="2928" w:type="dxa"/>
          </w:tcPr>
          <w:p w:rsidR="00434974" w:rsidRDefault="00434974" w:rsidP="00DF59C0">
            <w:r>
              <w:t>3</w:t>
            </w:r>
            <w:r w:rsidRPr="00576492">
              <w:rPr>
                <w:noProof/>
              </w:rPr>
              <w:pict>
                <v:shape id="Рисунок 3" o:spid="_x0000_i1100" type="#_x0000_t75" alt="task-14/ps/task-14.482" style="width:117pt;height:170.25pt;visibility:visible">
                  <v:imagedata r:id="rId61" r:href="rId62"/>
                </v:shape>
              </w:pict>
            </w:r>
          </w:p>
        </w:tc>
      </w:tr>
      <w:tr w:rsidR="00434974" w:rsidTr="00DF59C0">
        <w:tc>
          <w:tcPr>
            <w:tcW w:w="3336" w:type="dxa"/>
          </w:tcPr>
          <w:p w:rsidR="00434974" w:rsidRPr="004D3CD3" w:rsidRDefault="00434974" w:rsidP="00DF59C0">
            <w:r w:rsidRPr="00576492">
              <w:rPr>
                <w:noProof/>
              </w:rPr>
              <w:pict>
                <v:shape id="Рисунок 4" o:spid="_x0000_i1101" type="#_x0000_t75" alt="task-14/ps/task-14.554" style="width:147pt;height:190.5pt;visibility:visible">
                  <v:imagedata r:id="rId63" r:href="rId64"/>
                </v:shape>
              </w:pict>
            </w:r>
            <w:r>
              <w:t>4</w:t>
            </w:r>
          </w:p>
        </w:tc>
        <w:tc>
          <w:tcPr>
            <w:tcW w:w="3307" w:type="dxa"/>
          </w:tcPr>
          <w:p w:rsidR="00434974" w:rsidRPr="004D3CD3" w:rsidRDefault="00434974" w:rsidP="00DF59C0">
            <w:r w:rsidRPr="00576492">
              <w:rPr>
                <w:noProof/>
              </w:rPr>
              <w:pict>
                <v:shape id="Рисунок 5" o:spid="_x0000_i1102" type="#_x0000_t75" alt="task-14/ps/task-14.552" style="width:138pt;height:189.75pt;visibility:visible">
                  <v:imagedata r:id="rId65" r:href="rId66"/>
                </v:shape>
              </w:pict>
            </w:r>
            <w:r>
              <w:t>5</w:t>
            </w:r>
          </w:p>
        </w:tc>
        <w:tc>
          <w:tcPr>
            <w:tcW w:w="2928" w:type="dxa"/>
          </w:tcPr>
          <w:p w:rsidR="00434974" w:rsidRDefault="00434974" w:rsidP="00DF59C0">
            <w:r>
              <w:t>6</w:t>
            </w:r>
            <w:r w:rsidRPr="00576492">
              <w:rPr>
                <w:noProof/>
              </w:rPr>
              <w:pict>
                <v:shape id="Рисунок 6" o:spid="_x0000_i1103" type="#_x0000_t75" alt="task-14/ps/task-14.462" style="width:131.25pt;height:192.75pt;visibility:visible">
                  <v:imagedata r:id="rId67" r:href="rId68"/>
                </v:shape>
              </w:pict>
            </w:r>
          </w:p>
        </w:tc>
      </w:tr>
      <w:tr w:rsidR="00434974" w:rsidTr="00DF59C0">
        <w:tc>
          <w:tcPr>
            <w:tcW w:w="3336" w:type="dxa"/>
          </w:tcPr>
          <w:p w:rsidR="00434974" w:rsidRPr="004D3CD3" w:rsidRDefault="00434974" w:rsidP="00DF59C0">
            <w:r>
              <w:t>7</w:t>
            </w:r>
            <w:r w:rsidRPr="00576492">
              <w:rPr>
                <w:noProof/>
              </w:rPr>
              <w:pict>
                <v:shape id="Рисунок 7" o:spid="_x0000_i1104" type="#_x0000_t75" alt="task-14/ps/task-14.508" style="width:159pt;height:159pt;visibility:visible">
                  <v:imagedata r:id="rId69" r:href="rId70"/>
                </v:shape>
              </w:pict>
            </w:r>
          </w:p>
        </w:tc>
        <w:tc>
          <w:tcPr>
            <w:tcW w:w="3307" w:type="dxa"/>
          </w:tcPr>
          <w:p w:rsidR="00434974" w:rsidRPr="004D3CD3" w:rsidRDefault="00434974" w:rsidP="00DF59C0">
            <w:r w:rsidRPr="00576492">
              <w:rPr>
                <w:noProof/>
              </w:rPr>
              <w:pict>
                <v:shape id="Рисунок 8" o:spid="_x0000_i1105" type="#_x0000_t75" alt="task-14/ps/task-14.506" style="width:137.25pt;height:169.5pt;visibility:visible">
                  <v:imagedata r:id="rId71" r:href="rId72"/>
                </v:shape>
              </w:pict>
            </w:r>
            <w:r>
              <w:t>8</w:t>
            </w:r>
          </w:p>
        </w:tc>
        <w:tc>
          <w:tcPr>
            <w:tcW w:w="2928" w:type="dxa"/>
          </w:tcPr>
          <w:p w:rsidR="00434974" w:rsidRDefault="00434974" w:rsidP="00DF59C0">
            <w:r>
              <w:rPr>
                <w:noProof/>
              </w:rPr>
              <w:t>9</w:t>
            </w:r>
            <w:r w:rsidRPr="00576492">
              <w:rPr>
                <w:noProof/>
              </w:rPr>
              <w:pict>
                <v:shape id="_x0000_i1106" type="#_x0000_t75" alt="task-14/ps/task-14.504" style="width:138pt;height:138pt;visibility:visible">
                  <v:imagedata r:id="rId17" r:href="rId73"/>
                </v:shape>
              </w:pict>
            </w:r>
          </w:p>
        </w:tc>
      </w:tr>
      <w:tr w:rsidR="00434974" w:rsidTr="00DF59C0">
        <w:tc>
          <w:tcPr>
            <w:tcW w:w="3336" w:type="dxa"/>
          </w:tcPr>
          <w:p w:rsidR="00434974" w:rsidRPr="004D3CD3" w:rsidRDefault="00434974" w:rsidP="00DF59C0">
            <w:r>
              <w:t>10</w:t>
            </w:r>
            <w:r w:rsidRPr="00576492">
              <w:rPr>
                <w:noProof/>
              </w:rPr>
              <w:pict>
                <v:shape id="_x0000_i1107" type="#_x0000_t75" alt="task-14/ps/task-14.502" style="width:116.25pt;height:105.75pt;visibility:visible">
                  <v:imagedata r:id="rId74" r:href="rId75"/>
                </v:shape>
              </w:pict>
            </w:r>
          </w:p>
        </w:tc>
        <w:tc>
          <w:tcPr>
            <w:tcW w:w="3307" w:type="dxa"/>
          </w:tcPr>
          <w:p w:rsidR="00434974" w:rsidRPr="004D3CD3" w:rsidRDefault="00434974" w:rsidP="00DF59C0">
            <w:r w:rsidRPr="00576492">
              <w:rPr>
                <w:noProof/>
              </w:rPr>
              <w:pict>
                <v:shape id="Рисунок 11" o:spid="_x0000_i1108" type="#_x0000_t75" alt="task-14/ps/task-14.500" style="width:156pt;height:156pt;visibility:visible">
                  <v:imagedata r:id="rId76" r:href="rId77"/>
                </v:shape>
              </w:pict>
            </w:r>
          </w:p>
        </w:tc>
        <w:tc>
          <w:tcPr>
            <w:tcW w:w="2928" w:type="dxa"/>
          </w:tcPr>
          <w:p w:rsidR="00434974" w:rsidRDefault="00434974" w:rsidP="00DF59C0">
            <w:r w:rsidRPr="00576492">
              <w:rPr>
                <w:noProof/>
              </w:rPr>
              <w:pict>
                <v:shape id="Рисунок 12" o:spid="_x0000_i1109" type="#_x0000_t75" alt="task-14/ps/task-14.498" style="width:117pt;height:156pt;visibility:visible">
                  <v:imagedata r:id="rId78" r:href="rId79"/>
                </v:shape>
              </w:pict>
            </w:r>
            <w:r>
              <w:t>12</w:t>
            </w:r>
          </w:p>
        </w:tc>
      </w:tr>
    </w:tbl>
    <w:p w:rsidR="00434974" w:rsidRDefault="00434974" w:rsidP="003E6120"/>
    <w:p w:rsidR="00434974" w:rsidRDefault="00434974" w:rsidP="003E6120"/>
    <w:p w:rsidR="00434974" w:rsidRDefault="00434974" w:rsidP="003E6120"/>
    <w:p w:rsidR="00434974" w:rsidRDefault="00434974" w:rsidP="003E6120"/>
    <w:p w:rsidR="00434974" w:rsidRDefault="00434974"/>
    <w:p w:rsidR="00434974" w:rsidRDefault="00434974"/>
    <w:sectPr w:rsidR="00434974" w:rsidSect="006A0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D7E85"/>
    <w:multiLevelType w:val="hybridMultilevel"/>
    <w:tmpl w:val="575604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13A"/>
    <w:rsid w:val="00136B95"/>
    <w:rsid w:val="00177970"/>
    <w:rsid w:val="001D536B"/>
    <w:rsid w:val="002035BC"/>
    <w:rsid w:val="003E6120"/>
    <w:rsid w:val="00434974"/>
    <w:rsid w:val="004558C2"/>
    <w:rsid w:val="004C47FE"/>
    <w:rsid w:val="004D3CD3"/>
    <w:rsid w:val="00576492"/>
    <w:rsid w:val="006A060C"/>
    <w:rsid w:val="00754764"/>
    <w:rsid w:val="00BE7DA3"/>
    <w:rsid w:val="00DF59C0"/>
    <w:rsid w:val="00F20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13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2013A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201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2013A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1D536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basedOn w:val="DefaultParagraphFont"/>
    <w:uiPriority w:val="99"/>
    <w:rsid w:val="001D536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6.png"/><Relationship Id="rId68" Type="http://schemas.openxmlformats.org/officeDocument/2006/relationships/image" Target="http://mathege.ru:8080/or/GetPicture?picId=2146" TargetMode="External"/><Relationship Id="rId76" Type="http://schemas.openxmlformats.org/officeDocument/2006/relationships/image" Target="media/image62.png"/><Relationship Id="rId7" Type="http://schemas.openxmlformats.org/officeDocument/2006/relationships/image" Target="media/image3.png"/><Relationship Id="rId71" Type="http://schemas.openxmlformats.org/officeDocument/2006/relationships/image" Target="media/image60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http://mathege.ru:8080/or/GetPicture?picId=2157" TargetMode="External"/><Relationship Id="rId66" Type="http://schemas.openxmlformats.org/officeDocument/2006/relationships/image" Target="http://mathege.ru:8080/or/GetPicture?picId=2411" TargetMode="External"/><Relationship Id="rId74" Type="http://schemas.openxmlformats.org/officeDocument/2006/relationships/image" Target="media/image61.png"/><Relationship Id="rId79" Type="http://schemas.openxmlformats.org/officeDocument/2006/relationships/image" Target="http://mathege.ru:8080/or/GetPicture?picId=1940" TargetMode="External"/><Relationship Id="rId5" Type="http://schemas.openxmlformats.org/officeDocument/2006/relationships/image" Target="media/image1.png"/><Relationship Id="rId61" Type="http://schemas.openxmlformats.org/officeDocument/2006/relationships/image" Target="media/image55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http://mathege.ru:8080/or/GetPicture?picId=2255" TargetMode="External"/><Relationship Id="rId65" Type="http://schemas.openxmlformats.org/officeDocument/2006/relationships/image" Target="media/image57.png"/><Relationship Id="rId73" Type="http://schemas.openxmlformats.org/officeDocument/2006/relationships/image" Target="http://mathege.ru:8080/or/GetPicture?picId=1885" TargetMode="External"/><Relationship Id="rId78" Type="http://schemas.openxmlformats.org/officeDocument/2006/relationships/image" Target="media/image63.png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http://mathege.ru:8080/or/GetPicture?picId=2021" TargetMode="External"/><Relationship Id="rId69" Type="http://schemas.openxmlformats.org/officeDocument/2006/relationships/image" Target="media/image59.png"/><Relationship Id="rId77" Type="http://schemas.openxmlformats.org/officeDocument/2006/relationships/image" Target="http://mathege.ru:8080/or/GetPicture?picId=2285" TargetMode="Externa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http://mathege.ru:8080/or/GetPicture?picId=2174" TargetMode="External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4.png"/><Relationship Id="rId67" Type="http://schemas.openxmlformats.org/officeDocument/2006/relationships/image" Target="media/image58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http://mathege.ru:8080/or/GetPicture?picId=1880" TargetMode="External"/><Relationship Id="rId70" Type="http://schemas.openxmlformats.org/officeDocument/2006/relationships/image" Target="http://mathege.ru:8080/or/GetPicture?picId=2043" TargetMode="External"/><Relationship Id="rId75" Type="http://schemas.openxmlformats.org/officeDocument/2006/relationships/image" Target="http://mathege.ru:8080/or/GetPicture?picId=219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403</Words>
  <Characters>2298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Home</dc:creator>
  <cp:keywords/>
  <dc:description/>
  <cp:lastModifiedBy>Учитель</cp:lastModifiedBy>
  <cp:revision>2</cp:revision>
  <dcterms:created xsi:type="dcterms:W3CDTF">2021-11-08T03:42:00Z</dcterms:created>
  <dcterms:modified xsi:type="dcterms:W3CDTF">2021-11-08T03:42:00Z</dcterms:modified>
</cp:coreProperties>
</file>