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CD" w:rsidRDefault="00132ECD" w:rsidP="00D26F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МЕТОДИЧЕСКАЯ РАЗРАБОТКА</w:t>
      </w:r>
    </w:p>
    <w:p w:rsidR="00132ECD" w:rsidRDefault="00132ECD" w:rsidP="00D26F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2ECD" w:rsidRDefault="00132ECD" w:rsidP="00D26F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6F89">
        <w:rPr>
          <w:rFonts w:ascii="Times New Roman" w:hAnsi="Times New Roman"/>
          <w:b/>
          <w:sz w:val="24"/>
          <w:szCs w:val="24"/>
        </w:rPr>
        <w:t xml:space="preserve">ЗАДАНИЕ КИМ </w:t>
      </w:r>
      <w:r>
        <w:rPr>
          <w:rFonts w:ascii="Times New Roman" w:hAnsi="Times New Roman"/>
          <w:b/>
          <w:sz w:val="24"/>
          <w:szCs w:val="24"/>
        </w:rPr>
        <w:t>17 КЕГЭ</w:t>
      </w:r>
      <w:r w:rsidRPr="00D26F89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ОБРАБОТКА ЦЕЛОЧИСЛЕННЫХ ДАННЫХ. ПРОВЕРКА ДЕЛИМОСТИ</w:t>
      </w:r>
    </w:p>
    <w:p w:rsidR="00132ECD" w:rsidRDefault="00132ECD" w:rsidP="00DB6C3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Панычева С.Б. – преподаватель информатики </w:t>
      </w:r>
    </w:p>
    <w:p w:rsidR="00132ECD" w:rsidRPr="00DB6C3A" w:rsidRDefault="00132ECD" w:rsidP="00DB6C3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кадетский корпус (инженерная школа) г. Воронеж</w:t>
      </w:r>
    </w:p>
    <w:p w:rsidR="00132ECD" w:rsidRDefault="00132ECD" w:rsidP="00D26F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2ECD" w:rsidRPr="009E7083" w:rsidRDefault="00132ECD" w:rsidP="00F91364">
      <w:pPr>
        <w:pStyle w:val="TOCHeading"/>
        <w:spacing w:before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9E7083">
        <w:rPr>
          <w:rFonts w:ascii="Times New Roman" w:hAnsi="Times New Roman"/>
          <w:color w:val="000000"/>
          <w:sz w:val="24"/>
          <w:szCs w:val="24"/>
        </w:rPr>
        <w:t>Оглавление</w:t>
      </w:r>
    </w:p>
    <w:p w:rsidR="00132ECD" w:rsidRPr="009E7083" w:rsidRDefault="00132ECD" w:rsidP="00E15112">
      <w:pPr>
        <w:pStyle w:val="TOC1"/>
        <w:rPr>
          <w:lang w:eastAsia="ru-RU"/>
        </w:rPr>
      </w:pPr>
      <w:r w:rsidRPr="009E7083">
        <w:fldChar w:fldCharType="begin"/>
      </w:r>
      <w:r w:rsidRPr="009E7083">
        <w:instrText xml:space="preserve"> TOC \o "1-3" \h \z \u </w:instrText>
      </w:r>
      <w:r w:rsidRPr="009E7083">
        <w:fldChar w:fldCharType="separate"/>
      </w:r>
      <w:hyperlink w:anchor="_Toc80079834" w:history="1">
        <w:r w:rsidRPr="009E7083">
          <w:rPr>
            <w:rStyle w:val="Hyperlink"/>
          </w:rPr>
          <w:t>Предварительные замечания</w:t>
        </w:r>
        <w:r w:rsidRPr="009E7083">
          <w:rPr>
            <w:webHidden/>
          </w:rPr>
          <w:tab/>
        </w:r>
        <w:r>
          <w:rPr>
            <w:webHidden/>
          </w:rPr>
          <w:t>1</w:t>
        </w:r>
      </w:hyperlink>
    </w:p>
    <w:p w:rsidR="00132ECD" w:rsidRPr="009E7083" w:rsidRDefault="00132ECD" w:rsidP="00E15112">
      <w:pPr>
        <w:pStyle w:val="TOC1"/>
        <w:rPr>
          <w:lang w:eastAsia="ru-RU"/>
        </w:rPr>
      </w:pPr>
      <w:hyperlink w:anchor="_Toc80079835" w:history="1">
        <w:r w:rsidRPr="009E7083">
          <w:rPr>
            <w:rStyle w:val="Hyperlink"/>
          </w:rPr>
          <w:t>1. Простейшие задачи</w:t>
        </w:r>
        <w:r w:rsidRPr="009E7083">
          <w:rPr>
            <w:webHidden/>
          </w:rPr>
          <w:tab/>
        </w:r>
        <w:r>
          <w:rPr>
            <w:webHidden/>
          </w:rPr>
          <w:t>2</w:t>
        </w:r>
      </w:hyperlink>
    </w:p>
    <w:p w:rsidR="00132ECD" w:rsidRPr="009E7083" w:rsidRDefault="00132ECD">
      <w:pPr>
        <w:pStyle w:val="TOC2"/>
        <w:tabs>
          <w:tab w:val="right" w:leader="dot" w:pos="10456"/>
        </w:tabs>
        <w:rPr>
          <w:rFonts w:ascii="Times New Roman" w:hAnsi="Times New Roman"/>
          <w:noProof/>
          <w:sz w:val="24"/>
          <w:szCs w:val="24"/>
          <w:lang w:eastAsia="ru-RU"/>
        </w:rPr>
      </w:pPr>
      <w:r w:rsidRPr="00E15112">
        <w:rPr>
          <w:rStyle w:val="Hyperlink"/>
          <w:rFonts w:ascii="Times New Roman" w:hAnsi="Times New Roman"/>
          <w:noProof/>
          <w:color w:val="auto"/>
          <w:sz w:val="24"/>
          <w:szCs w:val="24"/>
          <w:u w:val="none"/>
        </w:rPr>
        <w:t xml:space="preserve">1.1. </w:t>
      </w:r>
      <w:hyperlink w:anchor="_Toc80079836" w:history="1">
        <w:r w:rsidRPr="009E7083">
          <w:rPr>
            <w:rStyle w:val="Hyperlink"/>
            <w:rFonts w:ascii="Times New Roman" w:hAnsi="Times New Roman"/>
            <w:noProof/>
            <w:sz w:val="24"/>
            <w:szCs w:val="24"/>
          </w:rPr>
          <w:t xml:space="preserve">Условие, составленное с помощью логической операции </w:t>
        </w:r>
        <w:r w:rsidRPr="009E7083">
          <w:rPr>
            <w:rStyle w:val="Hyperlink"/>
            <w:rFonts w:ascii="Times New Roman" w:hAnsi="Times New Roman"/>
            <w:b/>
            <w:noProof/>
            <w:sz w:val="24"/>
            <w:szCs w:val="24"/>
          </w:rPr>
          <w:t>И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/>
            <w:noProof/>
            <w:webHidden/>
            <w:sz w:val="24"/>
            <w:szCs w:val="24"/>
          </w:rPr>
          <w:t>2</w:t>
        </w:r>
      </w:hyperlink>
    </w:p>
    <w:p w:rsidR="00132ECD" w:rsidRPr="009E7083" w:rsidRDefault="00132ECD">
      <w:pPr>
        <w:pStyle w:val="TOC2"/>
        <w:tabs>
          <w:tab w:val="right" w:leader="dot" w:pos="10456"/>
        </w:tabs>
        <w:rPr>
          <w:rFonts w:ascii="Times New Roman" w:hAnsi="Times New Roman"/>
          <w:noProof/>
          <w:sz w:val="24"/>
          <w:szCs w:val="24"/>
          <w:lang w:eastAsia="ru-RU"/>
        </w:rPr>
      </w:pPr>
      <w:hyperlink w:anchor="_Toc80079837" w:history="1">
        <w:r w:rsidRPr="009E7083">
          <w:rPr>
            <w:rStyle w:val="Hyperlink"/>
            <w:rFonts w:ascii="Times New Roman" w:hAnsi="Times New Roman"/>
            <w:noProof/>
            <w:sz w:val="24"/>
            <w:szCs w:val="24"/>
          </w:rPr>
          <w:t>1.2. Целочисленное деление отрицательных чисел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/>
            <w:noProof/>
            <w:webHidden/>
            <w:sz w:val="24"/>
            <w:szCs w:val="24"/>
          </w:rPr>
          <w:t>4</w:t>
        </w:r>
      </w:hyperlink>
    </w:p>
    <w:p w:rsidR="00132ECD" w:rsidRPr="009E7083" w:rsidRDefault="00132ECD">
      <w:pPr>
        <w:pStyle w:val="TOC2"/>
        <w:tabs>
          <w:tab w:val="right" w:leader="dot" w:pos="10456"/>
        </w:tabs>
        <w:rPr>
          <w:rFonts w:ascii="Times New Roman" w:hAnsi="Times New Roman"/>
          <w:noProof/>
          <w:sz w:val="24"/>
          <w:szCs w:val="24"/>
          <w:lang w:eastAsia="ru-RU"/>
        </w:rPr>
      </w:pPr>
      <w:hyperlink w:anchor="_Toc80079838" w:history="1">
        <w:r w:rsidRPr="009E7083">
          <w:rPr>
            <w:rStyle w:val="Hyperlink"/>
            <w:rFonts w:ascii="Times New Roman" w:hAnsi="Times New Roman"/>
            <w:noProof/>
            <w:sz w:val="24"/>
            <w:szCs w:val="24"/>
          </w:rPr>
          <w:t xml:space="preserve">1.3. Условие, составленное с помощью логических операций </w:t>
        </w:r>
        <w:r w:rsidRPr="009E7083">
          <w:rPr>
            <w:rStyle w:val="Hyperlink"/>
            <w:rFonts w:ascii="Times New Roman" w:hAnsi="Times New Roman"/>
            <w:b/>
            <w:noProof/>
            <w:sz w:val="24"/>
            <w:szCs w:val="24"/>
          </w:rPr>
          <w:t>И</w:t>
        </w:r>
        <w:r w:rsidRPr="009E7083">
          <w:rPr>
            <w:rStyle w:val="Hyperlink"/>
            <w:rFonts w:ascii="Times New Roman" w:hAnsi="Times New Roman"/>
            <w:noProof/>
            <w:sz w:val="24"/>
            <w:szCs w:val="24"/>
          </w:rPr>
          <w:t xml:space="preserve">, </w:t>
        </w:r>
        <w:r w:rsidRPr="009E7083">
          <w:rPr>
            <w:rStyle w:val="Hyperlink"/>
            <w:rFonts w:ascii="Times New Roman" w:hAnsi="Times New Roman"/>
            <w:b/>
            <w:noProof/>
            <w:sz w:val="24"/>
            <w:szCs w:val="24"/>
          </w:rPr>
          <w:t>ИЛИ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/>
            <w:noProof/>
            <w:webHidden/>
            <w:sz w:val="24"/>
            <w:szCs w:val="24"/>
          </w:rPr>
          <w:t>5</w:t>
        </w:r>
      </w:hyperlink>
    </w:p>
    <w:p w:rsidR="00132ECD" w:rsidRPr="009E7083" w:rsidRDefault="00132ECD" w:rsidP="00E15112">
      <w:pPr>
        <w:pStyle w:val="TOC1"/>
        <w:rPr>
          <w:lang w:eastAsia="ru-RU"/>
        </w:rPr>
      </w:pPr>
      <w:hyperlink w:anchor="_Toc80079839" w:history="1">
        <w:r w:rsidRPr="009E7083">
          <w:rPr>
            <w:rStyle w:val="Hyperlink"/>
          </w:rPr>
          <w:t>2. Выделение заданных разрядов десятичного числа</w:t>
        </w:r>
        <w:r w:rsidRPr="009E7083">
          <w:rPr>
            <w:webHidden/>
          </w:rPr>
          <w:tab/>
        </w:r>
        <w:r>
          <w:rPr>
            <w:webHidden/>
          </w:rPr>
          <w:t>6</w:t>
        </w:r>
      </w:hyperlink>
    </w:p>
    <w:p w:rsidR="00132ECD" w:rsidRPr="009E7083" w:rsidRDefault="00132ECD" w:rsidP="00E15112">
      <w:pPr>
        <w:pStyle w:val="TOC1"/>
        <w:rPr>
          <w:lang w:eastAsia="ru-RU"/>
        </w:rPr>
      </w:pPr>
      <w:hyperlink w:anchor="_Toc80079840" w:history="1">
        <w:r w:rsidRPr="009E7083">
          <w:rPr>
            <w:rStyle w:val="Hyperlink"/>
          </w:rPr>
          <w:t>3. Использование в условии отбора недесятичных систем счисления</w:t>
        </w:r>
        <w:r w:rsidRPr="009E7083">
          <w:rPr>
            <w:webHidden/>
          </w:rPr>
          <w:tab/>
        </w:r>
        <w:r>
          <w:rPr>
            <w:webHidden/>
          </w:rPr>
          <w:t>6</w:t>
        </w:r>
      </w:hyperlink>
    </w:p>
    <w:p w:rsidR="00132ECD" w:rsidRPr="009E7083" w:rsidRDefault="00132ECD" w:rsidP="00E15112">
      <w:pPr>
        <w:pStyle w:val="TOC1"/>
        <w:rPr>
          <w:lang w:eastAsia="ru-RU"/>
        </w:rPr>
      </w:pPr>
      <w:hyperlink w:anchor="_Toc80079841" w:history="1">
        <w:r w:rsidRPr="009E7083">
          <w:rPr>
            <w:rStyle w:val="Hyperlink"/>
          </w:rPr>
          <w:t>4. Задачи, в которых полезно применять пользовательские функции</w:t>
        </w:r>
        <w:r w:rsidRPr="009E7083">
          <w:rPr>
            <w:webHidden/>
          </w:rPr>
          <w:tab/>
        </w:r>
        <w:r>
          <w:rPr>
            <w:webHidden/>
          </w:rPr>
          <w:t>8</w:t>
        </w:r>
      </w:hyperlink>
    </w:p>
    <w:p w:rsidR="00132ECD" w:rsidRPr="009E7083" w:rsidRDefault="00132ECD">
      <w:pPr>
        <w:pStyle w:val="TOC2"/>
        <w:tabs>
          <w:tab w:val="right" w:leader="dot" w:pos="10456"/>
        </w:tabs>
        <w:rPr>
          <w:rFonts w:ascii="Times New Roman" w:hAnsi="Times New Roman"/>
          <w:noProof/>
          <w:sz w:val="24"/>
          <w:szCs w:val="24"/>
          <w:lang w:eastAsia="ru-RU"/>
        </w:rPr>
      </w:pPr>
      <w:hyperlink w:anchor="_Toc80079842" w:history="1">
        <w:r w:rsidRPr="009E7083">
          <w:rPr>
            <w:rStyle w:val="Hyperlink"/>
            <w:rFonts w:ascii="Times New Roman" w:hAnsi="Times New Roman"/>
            <w:noProof/>
            <w:sz w:val="24"/>
            <w:szCs w:val="24"/>
          </w:rPr>
          <w:t>4.1. Количество цифр в числе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/>
            <w:noProof/>
            <w:webHidden/>
            <w:sz w:val="24"/>
            <w:szCs w:val="24"/>
          </w:rPr>
          <w:t>8</w:t>
        </w:r>
      </w:hyperlink>
    </w:p>
    <w:p w:rsidR="00132ECD" w:rsidRPr="009E7083" w:rsidRDefault="00132ECD">
      <w:pPr>
        <w:pStyle w:val="TOC2"/>
        <w:tabs>
          <w:tab w:val="right" w:leader="dot" w:pos="10456"/>
        </w:tabs>
        <w:rPr>
          <w:rFonts w:ascii="Times New Roman" w:hAnsi="Times New Roman"/>
          <w:noProof/>
          <w:sz w:val="24"/>
          <w:szCs w:val="24"/>
          <w:lang w:eastAsia="ru-RU"/>
        </w:rPr>
      </w:pPr>
      <w:hyperlink w:anchor="_Toc80079843" w:history="1">
        <w:r w:rsidRPr="009E7083">
          <w:rPr>
            <w:rStyle w:val="Hyperlink"/>
            <w:rFonts w:ascii="Times New Roman" w:hAnsi="Times New Roman"/>
            <w:noProof/>
            <w:sz w:val="24"/>
            <w:szCs w:val="24"/>
          </w:rPr>
          <w:t>4.2. Определение значения старшего разряда числа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_Toc80079843 \h </w:instrText>
        </w:r>
        <w:r w:rsidRPr="00A80C86">
          <w:rPr>
            <w:rFonts w:ascii="Times New Roman" w:hAnsi="Times New Roman"/>
            <w:noProof/>
            <w:sz w:val="24"/>
            <w:szCs w:val="24"/>
          </w:rPr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132ECD" w:rsidRPr="009E7083" w:rsidRDefault="00132ECD">
      <w:pPr>
        <w:pStyle w:val="TOC2"/>
        <w:tabs>
          <w:tab w:val="right" w:leader="dot" w:pos="10456"/>
        </w:tabs>
        <w:rPr>
          <w:rFonts w:ascii="Times New Roman" w:hAnsi="Times New Roman"/>
          <w:noProof/>
          <w:sz w:val="24"/>
          <w:szCs w:val="24"/>
          <w:lang w:eastAsia="ru-RU"/>
        </w:rPr>
      </w:pPr>
      <w:hyperlink w:anchor="_Toc80079844" w:history="1">
        <w:r w:rsidRPr="009E7083">
          <w:rPr>
            <w:rStyle w:val="Hyperlink"/>
            <w:rFonts w:ascii="Times New Roman" w:hAnsi="Times New Roman"/>
            <w:noProof/>
            <w:sz w:val="24"/>
            <w:szCs w:val="24"/>
          </w:rPr>
          <w:t>4.3. Сумма и произведение цифр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_Toc80079844 \h </w:instrText>
        </w:r>
        <w:r w:rsidRPr="00A80C86">
          <w:rPr>
            <w:rFonts w:ascii="Times New Roman" w:hAnsi="Times New Roman"/>
            <w:noProof/>
            <w:sz w:val="24"/>
            <w:szCs w:val="24"/>
          </w:rPr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132ECD" w:rsidRPr="009E7083" w:rsidRDefault="00132ECD">
      <w:pPr>
        <w:pStyle w:val="TOC2"/>
        <w:tabs>
          <w:tab w:val="right" w:leader="dot" w:pos="10456"/>
        </w:tabs>
        <w:rPr>
          <w:rFonts w:ascii="Times New Roman" w:hAnsi="Times New Roman"/>
          <w:noProof/>
          <w:sz w:val="24"/>
          <w:szCs w:val="24"/>
          <w:lang w:eastAsia="ru-RU"/>
        </w:rPr>
      </w:pPr>
      <w:hyperlink w:anchor="_Toc80079845" w:history="1">
        <w:r w:rsidRPr="009E7083">
          <w:rPr>
            <w:rStyle w:val="Hyperlink"/>
            <w:rFonts w:ascii="Times New Roman" w:hAnsi="Times New Roman"/>
            <w:noProof/>
            <w:sz w:val="24"/>
            <w:szCs w:val="24"/>
          </w:rPr>
          <w:t>4.4. Минимальная (максимальная) цифра в числе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_Toc80079845 \h </w:instrText>
        </w:r>
        <w:r w:rsidRPr="00A80C86">
          <w:rPr>
            <w:rFonts w:ascii="Times New Roman" w:hAnsi="Times New Roman"/>
            <w:noProof/>
            <w:sz w:val="24"/>
            <w:szCs w:val="24"/>
          </w:rPr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132ECD" w:rsidRDefault="00132ECD">
      <w:pPr>
        <w:pStyle w:val="TOC2"/>
        <w:tabs>
          <w:tab w:val="right" w:leader="dot" w:pos="10456"/>
        </w:tabs>
        <w:rPr>
          <w:rStyle w:val="Hyperlink"/>
          <w:rFonts w:ascii="Times New Roman" w:hAnsi="Times New Roman"/>
          <w:noProof/>
          <w:sz w:val="24"/>
          <w:szCs w:val="24"/>
        </w:rPr>
      </w:pPr>
      <w:hyperlink w:anchor="_Toc80079846" w:history="1">
        <w:r w:rsidRPr="009E7083">
          <w:rPr>
            <w:rStyle w:val="Hyperlink"/>
            <w:rFonts w:ascii="Times New Roman" w:hAnsi="Times New Roman"/>
            <w:noProof/>
            <w:sz w:val="24"/>
            <w:szCs w:val="24"/>
          </w:rPr>
          <w:t>4.5. Количество делителей числа*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_Toc80079846 \h </w:instrText>
        </w:r>
        <w:r w:rsidRPr="00A80C86">
          <w:rPr>
            <w:rFonts w:ascii="Times New Roman" w:hAnsi="Times New Roman"/>
            <w:noProof/>
            <w:sz w:val="24"/>
            <w:szCs w:val="24"/>
          </w:rPr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Pr="009E7083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132ECD" w:rsidRPr="00E15112" w:rsidRDefault="00132ECD" w:rsidP="00E15112">
      <w:pPr>
        <w:pStyle w:val="TOC1"/>
        <w:rPr>
          <w:rStyle w:val="Hyperlink"/>
          <w:color w:val="auto"/>
          <w:u w:val="none"/>
        </w:rPr>
      </w:pPr>
      <w:r w:rsidRPr="00E15112">
        <w:rPr>
          <w:rStyle w:val="Hyperlink"/>
          <w:color w:val="auto"/>
          <w:u w:val="none"/>
        </w:rPr>
        <w:t>5. Задачи, в которых исследуются не все числа из заданного промежутка*</w:t>
      </w:r>
      <w:r>
        <w:rPr>
          <w:rStyle w:val="Hyperlink"/>
          <w:color w:val="auto"/>
          <w:u w:val="none"/>
        </w:rPr>
        <w:t>……………………………14</w:t>
      </w:r>
    </w:p>
    <w:p w:rsidR="00132ECD" w:rsidRPr="009E7083" w:rsidRDefault="00132ECD" w:rsidP="00E15112">
      <w:pPr>
        <w:pStyle w:val="TOC1"/>
        <w:rPr>
          <w:lang w:eastAsia="ru-RU"/>
        </w:rPr>
      </w:pPr>
      <w:hyperlink w:anchor="_Toc80079868" w:history="1">
        <w:r w:rsidRPr="009E7083">
          <w:rPr>
            <w:rStyle w:val="Hyperlink"/>
          </w:rPr>
          <w:t>6. Задачи повышенной сложности**</w:t>
        </w:r>
        <w:r w:rsidRPr="009E7083">
          <w:rPr>
            <w:webHidden/>
          </w:rPr>
          <w:tab/>
        </w:r>
        <w:r w:rsidRPr="009E7083">
          <w:rPr>
            <w:webHidden/>
          </w:rPr>
          <w:fldChar w:fldCharType="begin"/>
        </w:r>
        <w:r w:rsidRPr="009E7083">
          <w:rPr>
            <w:webHidden/>
          </w:rPr>
          <w:instrText xml:space="preserve"> PAGEREF _Toc80079868 \h </w:instrText>
        </w:r>
        <w:r w:rsidRPr="009E7083">
          <w:rPr>
            <w:webHidden/>
          </w:rPr>
          <w:fldChar w:fldCharType="separate"/>
        </w:r>
        <w:r>
          <w:rPr>
            <w:webHidden/>
          </w:rPr>
          <w:t>3</w:t>
        </w:r>
        <w:r w:rsidRPr="009E7083">
          <w:rPr>
            <w:webHidden/>
          </w:rPr>
          <w:fldChar w:fldCharType="end"/>
        </w:r>
      </w:hyperlink>
    </w:p>
    <w:p w:rsidR="00132ECD" w:rsidRPr="009E7083" w:rsidRDefault="00132ECD">
      <w:pPr>
        <w:pStyle w:val="TOC2"/>
        <w:tabs>
          <w:tab w:val="right" w:leader="dot" w:pos="10456"/>
        </w:tabs>
        <w:rPr>
          <w:rFonts w:ascii="Times New Roman" w:hAnsi="Times New Roman"/>
          <w:noProof/>
          <w:sz w:val="24"/>
          <w:szCs w:val="24"/>
          <w:lang w:eastAsia="ru-RU"/>
        </w:rPr>
      </w:pPr>
    </w:p>
    <w:p w:rsidR="00132ECD" w:rsidRDefault="00132ECD" w:rsidP="00F91364">
      <w:pPr>
        <w:spacing w:after="0" w:line="240" w:lineRule="auto"/>
      </w:pPr>
      <w:r w:rsidRPr="009E7083">
        <w:fldChar w:fldCharType="end"/>
      </w:r>
    </w:p>
    <w:p w:rsidR="00132ECD" w:rsidRPr="002B38DD" w:rsidRDefault="00132ECD" w:rsidP="002B38DD">
      <w:pPr>
        <w:pStyle w:val="Heading1"/>
      </w:pPr>
      <w:bookmarkStart w:id="0" w:name="_Toc80079834"/>
      <w:r>
        <w:t>Предварительные замечания</w:t>
      </w:r>
      <w:bookmarkStart w:id="1" w:name="_GoBack"/>
      <w:bookmarkEnd w:id="0"/>
      <w:bookmarkEnd w:id="1"/>
    </w:p>
    <w:p w:rsidR="00132ECD" w:rsidRPr="002B38DD" w:rsidRDefault="00132ECD" w:rsidP="00AA14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38DD">
        <w:rPr>
          <w:rFonts w:ascii="Times New Roman" w:hAnsi="Times New Roman"/>
          <w:sz w:val="24"/>
          <w:szCs w:val="24"/>
        </w:rPr>
        <w:t>В основе решения задач данного раздела являются уже знакомые нам действия</w:t>
      </w:r>
    </w:p>
    <w:p w:rsidR="00132ECD" w:rsidRDefault="00132ECD" w:rsidP="00AA1447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20.25pt;margin-top:8.05pt;width:514.5pt;height:132.1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" filled="f" strokeweight=".5pt">
            <v:textbox>
              <w:txbxContent>
                <w:p w:rsidR="00132ECD" w:rsidRDefault="00132ECD" w:rsidP="002B38DD">
                  <w:pPr>
                    <w:spacing w:after="0" w:line="240" w:lineRule="auto"/>
                    <w:jc w:val="center"/>
                  </w:pPr>
                  <w:r w:rsidRPr="00934029">
                    <w:rPr>
                      <w:highlight w:val="yellow"/>
                    </w:rPr>
                    <w:t>ВЫЧИСЛЕНИЕ КОЛИЧЕСТВА, СУММЫ, ПРОИЗВЕДЕНИЯ, МИНИМУМА И МАКСИМУМА</w:t>
                  </w:r>
                </w:p>
                <w:p w:rsidR="00132ECD" w:rsidRDefault="00132ECD" w:rsidP="002B38DD">
                  <w:pPr>
                    <w:spacing w:after="0" w:line="240" w:lineRule="auto"/>
                    <w:jc w:val="center"/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A0"/>
                  </w:tblPr>
                  <w:tblGrid>
                    <w:gridCol w:w="1657"/>
                    <w:gridCol w:w="4281"/>
                    <w:gridCol w:w="4285"/>
                  </w:tblGrid>
                  <w:tr w:rsidR="00132ECD" w:rsidRPr="0070687C" w:rsidTr="0070687C">
                    <w:tc>
                      <w:tcPr>
                        <w:tcW w:w="1668" w:type="dxa"/>
                        <w:shd w:val="clear" w:color="auto" w:fill="F2F2F2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70687C">
                          <w:rPr>
                            <w:rFonts w:ascii="Times New Roman" w:hAnsi="Times New Roman"/>
                            <w:b/>
                          </w:rPr>
                          <w:t>Что вычисляем</w:t>
                        </w:r>
                      </w:p>
                    </w:tc>
                    <w:tc>
                      <w:tcPr>
                        <w:tcW w:w="4507" w:type="dxa"/>
                        <w:shd w:val="clear" w:color="auto" w:fill="F2F2F2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70687C">
                          <w:rPr>
                            <w:rFonts w:ascii="Times New Roman" w:hAnsi="Times New Roman"/>
                            <w:b/>
                          </w:rPr>
                          <w:t xml:space="preserve">До цикла </w:t>
                        </w:r>
                      </w:p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70687C">
                          <w:rPr>
                            <w:rFonts w:ascii="Times New Roman" w:hAnsi="Times New Roman"/>
                            <w:b/>
                          </w:rPr>
                          <w:t>(инициализация переменной)</w:t>
                        </w:r>
                      </w:p>
                    </w:tc>
                    <w:tc>
                      <w:tcPr>
                        <w:tcW w:w="4507" w:type="dxa"/>
                        <w:shd w:val="clear" w:color="auto" w:fill="F2F2F2"/>
                        <w:vAlign w:val="center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70687C">
                          <w:rPr>
                            <w:rFonts w:ascii="Times New Roman" w:hAnsi="Times New Roman"/>
                            <w:b/>
                          </w:rPr>
                          <w:t>В теле цикла</w:t>
                        </w:r>
                      </w:p>
                    </w:tc>
                  </w:tr>
                  <w:tr w:rsidR="00132ECD" w:rsidRPr="0070687C" w:rsidTr="0070687C">
                    <w:tc>
                      <w:tcPr>
                        <w:tcW w:w="1668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70687C">
                          <w:rPr>
                            <w:rFonts w:ascii="Times New Roman" w:hAnsi="Times New Roman"/>
                          </w:rPr>
                          <w:t>Количество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lang w:val="en-US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>k := 0;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lang w:val="en-US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>k := k +1;</w:t>
                        </w:r>
                      </w:p>
                    </w:tc>
                  </w:tr>
                  <w:tr w:rsidR="00132ECD" w:rsidRPr="0070687C" w:rsidTr="0070687C">
                    <w:tc>
                      <w:tcPr>
                        <w:tcW w:w="1668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70687C">
                          <w:rPr>
                            <w:rFonts w:ascii="Times New Roman" w:hAnsi="Times New Roman"/>
                          </w:rPr>
                          <w:t>Сумма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lang w:val="en-US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>s := 0;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lang w:val="en-US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 xml:space="preserve">s := s + </w:t>
                        </w:r>
                        <w:r w:rsidRPr="0070687C">
                          <w:rPr>
                            <w:rFonts w:ascii="Times New Roman" w:hAnsi="Times New Roman"/>
                          </w:rPr>
                          <w:t>что-то</w:t>
                        </w: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>;</w:t>
                        </w:r>
                      </w:p>
                    </w:tc>
                  </w:tr>
                  <w:tr w:rsidR="00132ECD" w:rsidRPr="0070687C" w:rsidTr="0070687C">
                    <w:tc>
                      <w:tcPr>
                        <w:tcW w:w="1668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70687C">
                          <w:rPr>
                            <w:rFonts w:ascii="Times New Roman" w:hAnsi="Times New Roman"/>
                          </w:rPr>
                          <w:t>Произведение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lang w:val="en-US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>p := 1;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lang w:val="en-US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 xml:space="preserve">p : = p* </w:t>
                        </w:r>
                        <w:r w:rsidRPr="0070687C">
                          <w:rPr>
                            <w:rFonts w:ascii="Times New Roman" w:hAnsi="Times New Roman"/>
                          </w:rPr>
                          <w:t>что-то</w:t>
                        </w: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>;</w:t>
                        </w:r>
                      </w:p>
                    </w:tc>
                  </w:tr>
                  <w:tr w:rsidR="00132ECD" w:rsidRPr="0070687C" w:rsidTr="0070687C">
                    <w:tc>
                      <w:tcPr>
                        <w:tcW w:w="1668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70687C">
                          <w:rPr>
                            <w:rFonts w:ascii="Times New Roman" w:hAnsi="Times New Roman"/>
                          </w:rPr>
                          <w:t>Минимум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 xml:space="preserve">min := </w:t>
                        </w:r>
                        <w:r w:rsidRPr="0070687C">
                          <w:rPr>
                            <w:rFonts w:ascii="Times New Roman" w:hAnsi="Times New Roman"/>
                          </w:rPr>
                          <w:t>самое БОЛЬШОЕ число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b/>
                            <w:lang w:val="en-US"/>
                          </w:rPr>
                          <w:t>if</w:t>
                        </w:r>
                        <w:r w:rsidRPr="0070687C">
                          <w:rPr>
                            <w:rFonts w:ascii="Times New Roman" w:hAnsi="Times New Roman"/>
                            <w:b/>
                          </w:rPr>
                          <w:t xml:space="preserve"> что-то&lt;</w:t>
                        </w:r>
                        <w:r w:rsidRPr="0070687C">
                          <w:rPr>
                            <w:rFonts w:ascii="Times New Roman" w:hAnsi="Times New Roman"/>
                            <w:b/>
                            <w:lang w:val="en-US"/>
                          </w:rPr>
                          <w:t>min</w:t>
                        </w: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>thenmin</w:t>
                        </w:r>
                        <w:r w:rsidRPr="0070687C">
                          <w:rPr>
                            <w:rFonts w:ascii="Times New Roman" w:hAnsi="Times New Roman"/>
                          </w:rPr>
                          <w:t>:= что-то;</w:t>
                        </w:r>
                      </w:p>
                    </w:tc>
                  </w:tr>
                  <w:tr w:rsidR="00132ECD" w:rsidRPr="0070687C" w:rsidTr="0070687C">
                    <w:tc>
                      <w:tcPr>
                        <w:tcW w:w="1668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70687C">
                          <w:rPr>
                            <w:rFonts w:ascii="Times New Roman" w:hAnsi="Times New Roman"/>
                          </w:rPr>
                          <w:t>Максимум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 xml:space="preserve">max := </w:t>
                        </w:r>
                        <w:r w:rsidRPr="0070687C">
                          <w:rPr>
                            <w:rFonts w:ascii="Times New Roman" w:hAnsi="Times New Roman"/>
                          </w:rPr>
                          <w:t xml:space="preserve">самое </w:t>
                        </w:r>
                        <w:r w:rsidRPr="0070687C">
                          <w:rPr>
                            <w:rFonts w:ascii="Times New Roman" w:hAnsi="Times New Roman"/>
                            <w:i/>
                          </w:rPr>
                          <w:t>маленькое</w:t>
                        </w:r>
                        <w:r w:rsidRPr="0070687C">
                          <w:rPr>
                            <w:rFonts w:ascii="Times New Roman" w:hAnsi="Times New Roman"/>
                          </w:rPr>
                          <w:t xml:space="preserve"> число</w:t>
                        </w:r>
                      </w:p>
                    </w:tc>
                    <w:tc>
                      <w:tcPr>
                        <w:tcW w:w="4507" w:type="dxa"/>
                      </w:tcPr>
                      <w:p w:rsidR="00132ECD" w:rsidRPr="0070687C" w:rsidRDefault="00132ECD" w:rsidP="0070687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70687C">
                          <w:rPr>
                            <w:rFonts w:ascii="Times New Roman" w:hAnsi="Times New Roman"/>
                            <w:b/>
                            <w:lang w:val="en-US"/>
                          </w:rPr>
                          <w:t>if</w:t>
                        </w:r>
                        <w:r w:rsidRPr="0070687C">
                          <w:rPr>
                            <w:rFonts w:ascii="Times New Roman" w:hAnsi="Times New Roman"/>
                            <w:b/>
                          </w:rPr>
                          <w:t xml:space="preserve"> что-то&gt;</w:t>
                        </w:r>
                        <w:r w:rsidRPr="0070687C">
                          <w:rPr>
                            <w:rFonts w:ascii="Times New Roman" w:hAnsi="Times New Roman"/>
                            <w:b/>
                            <w:lang w:val="en-US"/>
                          </w:rPr>
                          <w:t>max</w:t>
                        </w:r>
                        <w:r w:rsidRPr="0070687C">
                          <w:rPr>
                            <w:rFonts w:ascii="Times New Roman" w:hAnsi="Times New Roman"/>
                            <w:lang w:val="en-US"/>
                          </w:rPr>
                          <w:t>thenmax</w:t>
                        </w:r>
                        <w:r w:rsidRPr="0070687C">
                          <w:rPr>
                            <w:rFonts w:ascii="Times New Roman" w:hAnsi="Times New Roman"/>
                          </w:rPr>
                          <w:t>:= что-то;</w:t>
                        </w:r>
                      </w:p>
                    </w:tc>
                  </w:tr>
                </w:tbl>
                <w:p w:rsidR="00132ECD" w:rsidRPr="00710423" w:rsidRDefault="00132ECD" w:rsidP="002B38DD"/>
              </w:txbxContent>
            </v:textbox>
            <w10:wrap type="square"/>
          </v:shape>
        </w:pict>
      </w:r>
    </w:p>
    <w:p w:rsidR="00132ECD" w:rsidRPr="0098612D" w:rsidRDefault="00132ECD" w:rsidP="00AA1447">
      <w:pPr>
        <w:spacing w:after="0" w:line="240" w:lineRule="auto"/>
        <w:ind w:firstLine="709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</w:rPr>
        <w:t>З</w:t>
      </w:r>
      <w:r w:rsidRPr="002B38DD">
        <w:rPr>
          <w:rFonts w:ascii="Times New Roman" w:hAnsi="Times New Roman"/>
          <w:sz w:val="24"/>
          <w:szCs w:val="24"/>
        </w:rPr>
        <w:t xml:space="preserve">адачи берутся с сайта К.Е. Полякова </w:t>
      </w:r>
      <w:hyperlink r:id="rId7" w:history="1">
        <w:r w:rsidRPr="00AD6A32">
          <w:rPr>
            <w:rStyle w:val="Hyperlink"/>
            <w:rFonts w:ascii="Times New Roman" w:hAnsi="Times New Roman"/>
            <w:sz w:val="24"/>
            <w:szCs w:val="24"/>
          </w:rPr>
          <w:t>https://kpolyakov.spb.ru/school/ege.htm</w:t>
        </w:r>
      </w:hyperlink>
      <w:r>
        <w:rPr>
          <w:rStyle w:val="Hyperlink"/>
          <w:rFonts w:ascii="Times New Roman" w:hAnsi="Times New Roman"/>
          <w:sz w:val="24"/>
          <w:szCs w:val="24"/>
          <w:u w:val="none"/>
        </w:rPr>
        <w:t>.</w:t>
      </w:r>
    </w:p>
    <w:p w:rsidR="00132ECD" w:rsidRDefault="00132ECD" w:rsidP="00AA14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Теоретический материал хорошо изложен в учебнике: </w:t>
      </w:r>
    </w:p>
    <w:p w:rsidR="00132ECD" w:rsidRPr="00F541CB" w:rsidRDefault="00132ECD" w:rsidP="00AA14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Поляков К.Ю. Информатика. 10 класс. Углубленный уровень : в 2 ч. Ч. 2 / К.Ю. Поляков, Е.А. Еремин. – М. : БИНОМ. Лаборатория знаний, 2019. Глава 8. Алгоритмизация и программирование. §§ 55, 57 – 61.</w:t>
      </w:r>
    </w:p>
    <w:p w:rsidR="00132ECD" w:rsidRPr="00157D0C" w:rsidRDefault="00132ECD" w:rsidP="009861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Программы написаны на языке </w:t>
      </w:r>
      <w:r>
        <w:rPr>
          <w:rStyle w:val="Hyperlink"/>
          <w:rFonts w:ascii="Times New Roman" w:hAnsi="Times New Roman"/>
          <w:color w:val="auto"/>
          <w:sz w:val="24"/>
          <w:szCs w:val="24"/>
          <w:u w:val="none"/>
          <w:lang w:val="en-US"/>
        </w:rPr>
        <w:t>PascalABC</w:t>
      </w:r>
      <w:r w:rsidRPr="0098612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.</w:t>
      </w:r>
      <w:r>
        <w:rPr>
          <w:rStyle w:val="Hyperlink"/>
          <w:rFonts w:ascii="Times New Roman" w:hAnsi="Times New Roman"/>
          <w:color w:val="auto"/>
          <w:sz w:val="24"/>
          <w:szCs w:val="24"/>
          <w:u w:val="none"/>
          <w:lang w:val="en-US"/>
        </w:rPr>
        <w:t>NET</w:t>
      </w:r>
      <w:r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(версия 2.2). Однако в методическом пособии при необходимости содержатся сведения о некоторых операций в различных языках программирования.</w:t>
      </w:r>
    </w:p>
    <w:p w:rsidR="00132ECD" w:rsidRDefault="00132ECD">
      <w:pPr>
        <w:rPr>
          <w:rFonts w:ascii="Times New Roman" w:hAnsi="Times New Roman"/>
          <w:b/>
          <w:sz w:val="24"/>
          <w:szCs w:val="24"/>
        </w:rPr>
      </w:pPr>
      <w:bookmarkStart w:id="2" w:name="_Toc80079835"/>
      <w:r>
        <w:br w:type="page"/>
      </w:r>
    </w:p>
    <w:p w:rsidR="00132ECD" w:rsidRPr="00157D0C" w:rsidRDefault="00132ECD" w:rsidP="00157D0C">
      <w:pPr>
        <w:pStyle w:val="Heading1"/>
      </w:pPr>
      <w:r w:rsidRPr="00157D0C">
        <w:t xml:space="preserve">1. </w:t>
      </w:r>
      <w:r>
        <w:t>Простейшие задачи</w:t>
      </w:r>
      <w:bookmarkEnd w:id="2"/>
    </w:p>
    <w:p w:rsidR="00132ECD" w:rsidRPr="00434B3E" w:rsidRDefault="00132ECD" w:rsidP="00D26F8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2ECD" w:rsidRPr="00157D0C" w:rsidRDefault="00132ECD" w:rsidP="00E15112">
      <w:pPr>
        <w:pStyle w:val="Heading2"/>
        <w:ind w:left="60"/>
      </w:pPr>
      <w:bookmarkStart w:id="3" w:name="_Toc80079836"/>
      <w:r>
        <w:t>1.1. Условие, составленное с помощью логической операции</w:t>
      </w:r>
      <w:r w:rsidRPr="002B38DD">
        <w:rPr>
          <w:b/>
        </w:rPr>
        <w:t>И</w:t>
      </w:r>
      <w:bookmarkEnd w:id="3"/>
    </w:p>
    <w:p w:rsidR="00132ECD" w:rsidRDefault="00132ECD" w:rsidP="002246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F32C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310D">
        <w:rPr>
          <w:rFonts w:ascii="Times New Roman" w:hAnsi="Times New Roman"/>
          <w:sz w:val="24"/>
          <w:szCs w:val="24"/>
        </w:rPr>
        <w:t>№ 4052. (В. Шелудько) Рассматривается множество целых чисел, принадлежащих числовому отрезку [5913; 11753], которые делятся на 5 и 11 и не делятся на 7, 10, 13, 22. Найдите количество таких чисел и минимальное из них. В ответе запишите два целых числа: сначала количество, затем минимальное число.</w:t>
      </w:r>
    </w:p>
    <w:p w:rsidR="00132ECD" w:rsidRDefault="00132ECD" w:rsidP="00F32C09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32ECD" w:rsidRDefault="00132ECD" w:rsidP="00F32C09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Решение.</w:t>
      </w:r>
    </w:p>
    <w:p w:rsidR="00132ECD" w:rsidRDefault="00132ECD" w:rsidP="00F32C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Способ 1.</w:t>
      </w:r>
      <w:r>
        <w:rPr>
          <w:rFonts w:ascii="Times New Roman" w:hAnsi="Times New Roman"/>
          <w:sz w:val="24"/>
          <w:szCs w:val="24"/>
        </w:rPr>
        <w:t xml:space="preserve"> Составление сложного условия.</w:t>
      </w:r>
    </w:p>
    <w:p w:rsidR="00132ECD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Program</w:t>
      </w:r>
      <w:r>
        <w:rPr>
          <w:rFonts w:ascii="Courier New" w:hAnsi="Courier New" w:cs="Courier New"/>
          <w:color w:val="000000"/>
          <w:sz w:val="20"/>
          <w:szCs w:val="20"/>
        </w:rPr>
        <w:t>N_4052_1sp;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i, k, min: </w:t>
      </w:r>
      <w:r w:rsidRPr="000B44AF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k:=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; min:=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11753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i:=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5913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11753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5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11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7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10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br/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13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22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k:=k+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&lt; min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min := i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writeln(k, </w:t>
      </w:r>
      <w:r w:rsidRPr="000B44AF">
        <w:rPr>
          <w:rFonts w:ascii="Courier New" w:hAnsi="Courier New" w:cs="Courier New"/>
          <w:color w:val="0000FF"/>
          <w:sz w:val="20"/>
          <w:szCs w:val="20"/>
          <w:lang w:val="en-US"/>
        </w:rPr>
        <w:t>'   '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, min);</w:t>
      </w:r>
    </w:p>
    <w:p w:rsidR="00132ECD" w:rsidRPr="000B44AF" w:rsidRDefault="00132ECD" w:rsidP="000B44AF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</w:p>
    <w:p w:rsidR="00132ECD" w:rsidRDefault="00132ECD" w:rsidP="000B44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20018C">
        <w:rPr>
          <w:rFonts w:ascii="Times New Roman" w:hAnsi="Times New Roman"/>
          <w:sz w:val="24"/>
          <w:szCs w:val="24"/>
          <w:u w:val="single"/>
        </w:rPr>
        <w:t>:</w:t>
      </w:r>
      <w:r w:rsidRPr="000B44AF">
        <w:rPr>
          <w:rFonts w:ascii="Times New Roman" w:hAnsi="Times New Roman"/>
          <w:sz w:val="24"/>
          <w:szCs w:val="24"/>
        </w:rPr>
        <w:t>42   5995</w:t>
      </w:r>
    </w:p>
    <w:p w:rsidR="00132ECD" w:rsidRDefault="00132ECD" w:rsidP="000B44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0B44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Способ 2.</w:t>
      </w:r>
      <w:r>
        <w:rPr>
          <w:rFonts w:ascii="Times New Roman" w:hAnsi="Times New Roman"/>
          <w:sz w:val="24"/>
          <w:szCs w:val="24"/>
        </w:rPr>
        <w:t xml:space="preserve"> Использование вложенного условного оператора.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Program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N_4052_2sp;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i, k, min: </w:t>
      </w:r>
      <w:r w:rsidRPr="000B44AF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k:=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; min:=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11753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i:=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5913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11753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5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0 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if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11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0 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if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7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0 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if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10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if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13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if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22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k:=k+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B44AF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&lt; min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min := i</w:t>
      </w:r>
    </w:p>
    <w:p w:rsidR="00132ECD" w:rsidRPr="0020018C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20018C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20018C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20018C" w:rsidRDefault="00132ECD" w:rsidP="000B44AF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20018C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writeln(k, </w:t>
      </w:r>
      <w:r w:rsidRPr="0020018C">
        <w:rPr>
          <w:rFonts w:ascii="Courier New" w:hAnsi="Courier New" w:cs="Courier New"/>
          <w:color w:val="0000FF"/>
          <w:sz w:val="20"/>
          <w:szCs w:val="20"/>
          <w:lang w:val="en-US"/>
        </w:rPr>
        <w:t>'   '</w:t>
      </w:r>
      <w:r w:rsidRPr="0020018C">
        <w:rPr>
          <w:rFonts w:ascii="Courier New" w:hAnsi="Courier New" w:cs="Courier New"/>
          <w:color w:val="000000"/>
          <w:sz w:val="20"/>
          <w:szCs w:val="20"/>
          <w:lang w:val="en-US"/>
        </w:rPr>
        <w:t>, min);</w:t>
      </w:r>
    </w:p>
    <w:p w:rsidR="00132ECD" w:rsidRPr="0020018C" w:rsidRDefault="00132ECD" w:rsidP="000B44AF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en-US"/>
        </w:rPr>
      </w:pPr>
      <w:r w:rsidRPr="0020018C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20018C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</w:p>
    <w:p w:rsidR="00132ECD" w:rsidRPr="0020018C" w:rsidRDefault="00132ECD" w:rsidP="000B44AF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en-US"/>
        </w:rPr>
      </w:pPr>
    </w:p>
    <w:p w:rsidR="00132ECD" w:rsidRPr="00170357" w:rsidRDefault="00132ECD" w:rsidP="000B44AF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170357">
        <w:rPr>
          <w:rFonts w:ascii="Times New Roman" w:hAnsi="Times New Roman"/>
          <w:i/>
          <w:sz w:val="24"/>
          <w:szCs w:val="24"/>
        </w:rPr>
        <w:t xml:space="preserve">Заметим, что вторая программа получается из первой, когда мы из составного условия строим своеобразную лесенку, ступеньками которой служит конструкция </w:t>
      </w:r>
      <w:r w:rsidRPr="00170357">
        <w:rPr>
          <w:rFonts w:ascii="Times New Roman" w:hAnsi="Times New Roman"/>
          <w:b/>
          <w:i/>
          <w:sz w:val="24"/>
          <w:szCs w:val="24"/>
          <w:lang w:val="en-US"/>
        </w:rPr>
        <w:t>thenif</w:t>
      </w:r>
    </w:p>
    <w:p w:rsidR="00132ECD" w:rsidRPr="00170357" w:rsidRDefault="00132ECD" w:rsidP="000B44AF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170357">
        <w:rPr>
          <w:rFonts w:ascii="Times New Roman" w:hAnsi="Times New Roman"/>
          <w:i/>
          <w:sz w:val="24"/>
          <w:szCs w:val="24"/>
        </w:rPr>
        <w:t xml:space="preserve">Можно предложить и третий способ, </w:t>
      </w:r>
      <w:r>
        <w:rPr>
          <w:rFonts w:ascii="Times New Roman" w:hAnsi="Times New Roman"/>
          <w:i/>
          <w:sz w:val="24"/>
          <w:szCs w:val="24"/>
        </w:rPr>
        <w:t>когд</w:t>
      </w:r>
      <w:r w:rsidRPr="00170357">
        <w:rPr>
          <w:rFonts w:ascii="Times New Roman" w:hAnsi="Times New Roman"/>
          <w:i/>
          <w:sz w:val="24"/>
          <w:szCs w:val="24"/>
        </w:rPr>
        <w:t xml:space="preserve">а вначале применяется цикл </w:t>
      </w:r>
      <w:r w:rsidRPr="00170357">
        <w:rPr>
          <w:rFonts w:ascii="Times New Roman" w:hAnsi="Times New Roman"/>
          <w:b/>
          <w:i/>
          <w:sz w:val="24"/>
          <w:szCs w:val="24"/>
          <w:lang w:val="en-US"/>
        </w:rPr>
        <w:t>while</w:t>
      </w:r>
      <w:r w:rsidRPr="00170357">
        <w:rPr>
          <w:rFonts w:ascii="Times New Roman" w:hAnsi="Times New Roman"/>
          <w:i/>
          <w:sz w:val="24"/>
          <w:szCs w:val="24"/>
        </w:rPr>
        <w:t xml:space="preserve">, с помощью которого можно найти </w:t>
      </w:r>
      <w:r w:rsidRPr="00170357">
        <w:rPr>
          <w:rFonts w:ascii="Times New Roman" w:hAnsi="Times New Roman"/>
          <w:b/>
          <w:i/>
          <w:sz w:val="24"/>
          <w:szCs w:val="24"/>
          <w:lang w:val="en-US"/>
        </w:rPr>
        <w:t>min</w:t>
      </w:r>
      <w:r w:rsidRPr="00170357">
        <w:rPr>
          <w:rFonts w:ascii="Times New Roman" w:hAnsi="Times New Roman"/>
          <w:i/>
          <w:sz w:val="24"/>
          <w:szCs w:val="24"/>
        </w:rPr>
        <w:t xml:space="preserve">, а потом –  цикл </w:t>
      </w:r>
      <w:r w:rsidRPr="00170357">
        <w:rPr>
          <w:rFonts w:ascii="Times New Roman" w:hAnsi="Times New Roman"/>
          <w:b/>
          <w:i/>
          <w:sz w:val="24"/>
          <w:szCs w:val="24"/>
          <w:lang w:val="de-DE"/>
        </w:rPr>
        <w:t>for</w:t>
      </w:r>
      <w:r w:rsidRPr="00170357">
        <w:rPr>
          <w:rFonts w:ascii="Times New Roman" w:hAnsi="Times New Roman"/>
          <w:i/>
          <w:sz w:val="24"/>
          <w:szCs w:val="24"/>
        </w:rPr>
        <w:t>, с помощью которого уже находится количество.</w:t>
      </w:r>
      <w:r>
        <w:rPr>
          <w:rFonts w:ascii="Times New Roman" w:hAnsi="Times New Roman"/>
          <w:i/>
          <w:sz w:val="24"/>
          <w:szCs w:val="24"/>
        </w:rPr>
        <w:t>Чаще всего такой вариант программы должен работать быстрее. (Почему?)</w:t>
      </w:r>
    </w:p>
    <w:p w:rsidR="00132ECD" w:rsidRPr="00170357" w:rsidRDefault="00132ECD" w:rsidP="000B44AF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170357">
        <w:rPr>
          <w:rFonts w:ascii="Times New Roman" w:hAnsi="Times New Roman"/>
          <w:i/>
          <w:sz w:val="24"/>
          <w:szCs w:val="24"/>
        </w:rPr>
        <w:t>Разумеется, обучающийся на экзамене волен выбирать способ решения, наиболее соответствующий его уровню подготовк</w:t>
      </w:r>
      <w:r>
        <w:rPr>
          <w:rFonts w:ascii="Times New Roman" w:hAnsi="Times New Roman"/>
          <w:i/>
          <w:sz w:val="24"/>
          <w:szCs w:val="24"/>
        </w:rPr>
        <w:t>и</w:t>
      </w:r>
      <w:r w:rsidRPr="00170357">
        <w:rPr>
          <w:rFonts w:ascii="Times New Roman" w:hAnsi="Times New Roman"/>
          <w:i/>
          <w:sz w:val="24"/>
          <w:szCs w:val="24"/>
        </w:rPr>
        <w:t xml:space="preserve">. </w:t>
      </w:r>
      <w:r w:rsidRPr="0098612D">
        <w:rPr>
          <w:rFonts w:ascii="Times New Roman" w:hAnsi="Times New Roman"/>
          <w:i/>
          <w:sz w:val="24"/>
          <w:szCs w:val="24"/>
        </w:rPr>
        <w:t>Но, человеку, который обучается программированию, полезнообращать внимание на скорость работыпрограммы.</w:t>
      </w:r>
    </w:p>
    <w:p w:rsidR="00132ECD" w:rsidRDefault="00132ECD" w:rsidP="005134D2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5134D2">
        <w:rPr>
          <w:rFonts w:ascii="Times New Roman" w:hAnsi="Times New Roman"/>
          <w:sz w:val="24"/>
          <w:szCs w:val="24"/>
          <w:u w:val="single"/>
        </w:rPr>
        <w:t>Итак,с</w:t>
      </w:r>
      <w:r>
        <w:rPr>
          <w:rFonts w:ascii="Times New Roman" w:hAnsi="Times New Roman"/>
          <w:sz w:val="24"/>
          <w:szCs w:val="24"/>
          <w:u w:val="single"/>
        </w:rPr>
        <w:t>пособ 3.</w:t>
      </w:r>
    </w:p>
    <w:p w:rsidR="00132ECD" w:rsidRPr="0020018C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</w:rPr>
      </w:pPr>
      <w:r w:rsidRPr="005329A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Program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r w:rsidRPr="0020018C">
        <w:rPr>
          <w:rFonts w:ascii="Courier New" w:hAnsi="Courier New" w:cs="Courier New"/>
          <w:color w:val="000000"/>
          <w:sz w:val="20"/>
          <w:szCs w:val="20"/>
        </w:rPr>
        <w:t>_4052_</w:t>
      </w:r>
      <w:r>
        <w:rPr>
          <w:rFonts w:ascii="Courier New" w:hAnsi="Courier New" w:cs="Courier New"/>
          <w:color w:val="000000"/>
          <w:sz w:val="20"/>
          <w:szCs w:val="20"/>
        </w:rPr>
        <w:t>3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sp</w:t>
      </w:r>
      <w:r w:rsidRPr="0020018C"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5329A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i, k, min: </w:t>
      </w:r>
      <w:r w:rsidRPr="005329AA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5329A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i:= </w:t>
      </w:r>
      <w:r w:rsidRPr="005329AA">
        <w:rPr>
          <w:rFonts w:ascii="Courier New" w:hAnsi="Courier New" w:cs="Courier New"/>
          <w:color w:val="006400"/>
          <w:sz w:val="20"/>
          <w:szCs w:val="20"/>
          <w:lang w:val="en-US"/>
        </w:rPr>
        <w:t>5913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while</w:t>
      </w:r>
      <w:r>
        <w:rPr>
          <w:rFonts w:ascii="Courier New" w:hAnsi="Courier New" w:cs="Courier New"/>
          <w:color w:val="000000"/>
          <w:sz w:val="20"/>
          <w:szCs w:val="20"/>
        </w:rPr>
        <w:t>i&lt;=</w:t>
      </w:r>
      <w:r>
        <w:rPr>
          <w:rFonts w:ascii="Courier New" w:hAnsi="Courier New" w:cs="Courier New"/>
          <w:color w:val="006400"/>
          <w:sz w:val="20"/>
          <w:szCs w:val="20"/>
        </w:rPr>
        <w:t xml:space="preserve">11753 </w:t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do</w:t>
      </w:r>
    </w:p>
    <w:p w:rsidR="00132ECD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begin</w:t>
      </w:r>
    </w:p>
    <w:p w:rsidR="00132ECD" w:rsidRPr="000B44AF" w:rsidRDefault="00132ECD" w:rsidP="005134D2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5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11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7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10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br/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13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22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</w:p>
    <w:p w:rsidR="00132ECD" w:rsidRPr="005329AA" w:rsidRDefault="00132ECD" w:rsidP="005134D2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5329A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  <w:r w:rsidRPr="005329AA">
        <w:rPr>
          <w:rFonts w:ascii="Courier New" w:hAnsi="Courier New" w:cs="Courier New"/>
          <w:b/>
          <w:bCs/>
          <w:color w:val="8B0000"/>
          <w:sz w:val="20"/>
          <w:szCs w:val="20"/>
          <w:lang w:val="en-US"/>
        </w:rPr>
        <w:t>break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i:=i+</w:t>
      </w:r>
      <w:r w:rsidRPr="005329AA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5329A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min:=i; k:=</w:t>
      </w:r>
      <w:r w:rsidRPr="005329AA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;                           </w:t>
      </w: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5329A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r w:rsidRPr="005329AA">
        <w:rPr>
          <w:rFonts w:ascii="Courier New" w:hAnsi="Courier New" w:cs="Courier New"/>
          <w:color w:val="000000"/>
          <w:sz w:val="20"/>
          <w:szCs w:val="20"/>
          <w:lang w:val="en-US"/>
        </w:rPr>
        <w:t>i:= min+</w:t>
      </w:r>
      <w:r w:rsidRPr="005329AA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r w:rsidRPr="005329A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5329AA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11753 </w:t>
      </w:r>
      <w:r w:rsidRPr="005329A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132ECD" w:rsidRPr="000B44AF" w:rsidRDefault="00132ECD" w:rsidP="005134D2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5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11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7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10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br/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13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0B44A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22 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0B44AF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B44A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</w:p>
    <w:p w:rsidR="00132ECD" w:rsidRPr="005329AA" w:rsidRDefault="00132ECD" w:rsidP="005134D2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de-DE"/>
        </w:rPr>
      </w:pPr>
      <w:r w:rsidRPr="005329AA">
        <w:rPr>
          <w:rFonts w:ascii="Courier New" w:hAnsi="Courier New" w:cs="Courier New"/>
          <w:b/>
          <w:bCs/>
          <w:color w:val="000000"/>
          <w:sz w:val="20"/>
          <w:szCs w:val="20"/>
          <w:lang w:val="de-DE"/>
        </w:rPr>
        <w:t>then</w:t>
      </w:r>
      <w:r w:rsidRPr="005329AA">
        <w:rPr>
          <w:rFonts w:ascii="Courier New" w:hAnsi="Courier New" w:cs="Courier New"/>
          <w:color w:val="000000"/>
          <w:sz w:val="20"/>
          <w:szCs w:val="20"/>
          <w:lang w:val="de-DE"/>
        </w:rPr>
        <w:t>k:=k+</w:t>
      </w:r>
      <w:r w:rsidRPr="005329AA">
        <w:rPr>
          <w:rFonts w:ascii="Courier New" w:hAnsi="Courier New" w:cs="Courier New"/>
          <w:color w:val="006400"/>
          <w:sz w:val="20"/>
          <w:szCs w:val="20"/>
          <w:lang w:val="de-DE"/>
        </w:rPr>
        <w:t>1</w:t>
      </w:r>
      <w:r w:rsidRPr="005329AA">
        <w:rPr>
          <w:rFonts w:ascii="Courier New" w:hAnsi="Courier New" w:cs="Courier New"/>
          <w:color w:val="000000"/>
          <w:sz w:val="20"/>
          <w:szCs w:val="20"/>
          <w:lang w:val="de-DE"/>
        </w:rPr>
        <w:t>;</w:t>
      </w: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de-DE"/>
        </w:rPr>
      </w:pPr>
    </w:p>
    <w:p w:rsidR="00132ECD" w:rsidRPr="005329AA" w:rsidRDefault="00132ECD" w:rsidP="005329AA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de-DE"/>
        </w:rPr>
      </w:pPr>
      <w:r w:rsidRPr="005329AA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writeln(k, </w:t>
      </w:r>
      <w:r w:rsidRPr="005329AA">
        <w:rPr>
          <w:rFonts w:ascii="Courier New" w:hAnsi="Courier New" w:cs="Courier New"/>
          <w:color w:val="0000FF"/>
          <w:sz w:val="20"/>
          <w:szCs w:val="20"/>
          <w:lang w:val="de-DE"/>
        </w:rPr>
        <w:t>'   '</w:t>
      </w:r>
      <w:r w:rsidRPr="005329AA">
        <w:rPr>
          <w:rFonts w:ascii="Courier New" w:hAnsi="Courier New" w:cs="Courier New"/>
          <w:color w:val="000000"/>
          <w:sz w:val="20"/>
          <w:szCs w:val="20"/>
          <w:lang w:val="de-DE"/>
        </w:rPr>
        <w:t>, min);</w:t>
      </w:r>
    </w:p>
    <w:p w:rsidR="00132ECD" w:rsidRDefault="00132ECD" w:rsidP="005329A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end</w:t>
      </w:r>
      <w:r>
        <w:rPr>
          <w:rFonts w:ascii="Courier New" w:hAnsi="Courier New" w:cs="Courier New"/>
          <w:color w:val="000000"/>
          <w:sz w:val="20"/>
          <w:szCs w:val="20"/>
        </w:rPr>
        <w:t>.</w:t>
      </w:r>
    </w:p>
    <w:p w:rsidR="00132ECD" w:rsidRDefault="00132ECD" w:rsidP="00F32C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23" o:spid="_x0000_s1027" type="#_x0000_t202" style="position:absolute;left:0;text-align:left;margin-left:3.75pt;margin-top:8.45pt;width:2in;height:2in;z-index:25165056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" strokecolor="#c0504d" strokeweight="2pt">
            <v:shadow on="t" color="black" opacity="26214f" origin="-.5,-.5" offset=".74836mm,.74836mm"/>
            <v:textbox style="mso-fit-shape-to-text:t">
              <w:txbxContent>
                <w:p w:rsidR="00132ECD" w:rsidRPr="00061A2E" w:rsidRDefault="00132ECD" w:rsidP="0080116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25F6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Оператор </w:t>
                  </w:r>
                  <w:r w:rsidRPr="00D12479">
                    <w:rPr>
                      <w:rFonts w:ascii="Courier New" w:hAnsi="Courier New" w:cs="Courier New"/>
                      <w:b/>
                      <w:bCs/>
                      <w:color w:val="8B0000"/>
                      <w:sz w:val="20"/>
                      <w:szCs w:val="20"/>
                      <w:lang w:val="en-US"/>
                    </w:rPr>
                    <w:t>break</w:t>
                  </w:r>
                  <w:r w:rsidRPr="00D725F6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 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 xml:space="preserve">используется только внутри цикла и </w:t>
                  </w:r>
                  <w:r w:rsidRPr="00D725F6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предназначен для досрочного завершения цикла. При его выполнении происходит немедленный выход из текущего цикла и переход к выполнению оператора, следующего за циклом. </w:t>
                  </w:r>
                </w:p>
              </w:txbxContent>
            </v:textbox>
            <w10:wrap type="square"/>
          </v:shape>
        </w:pict>
      </w:r>
      <w:r w:rsidRPr="00F32C09">
        <w:rPr>
          <w:rFonts w:ascii="Times New Roman" w:hAnsi="Times New Roman"/>
          <w:sz w:val="24"/>
          <w:szCs w:val="24"/>
        </w:rPr>
        <w:t xml:space="preserve">№ 4226. (А. Кабанов) Рассматривается множество целых чисел, принадлежащих объединению отрезков [2048; 8192] </w:t>
      </w:r>
      <w:r w:rsidRPr="00F32C09">
        <w:rPr>
          <w:rFonts w:ascii="Batang" w:eastAsia="Batang" w:hAnsi="Batang" w:cs="Batang" w:hint="eastAsia"/>
          <w:sz w:val="24"/>
          <w:szCs w:val="24"/>
        </w:rPr>
        <w:t>∪</w:t>
      </w:r>
      <w:r w:rsidRPr="00F32C09">
        <w:rPr>
          <w:rFonts w:ascii="Times New Roman" w:hAnsi="Times New Roman"/>
          <w:sz w:val="24"/>
          <w:szCs w:val="24"/>
        </w:rPr>
        <w:t xml:space="preserve"> [12048; 18192], которые удовлетворяют следующим условиям:</w:t>
      </w:r>
    </w:p>
    <w:p w:rsidR="00132ECD" w:rsidRDefault="00132ECD" w:rsidP="002B38DD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C09">
        <w:rPr>
          <w:rFonts w:ascii="Times New Roman" w:hAnsi="Times New Roman"/>
          <w:sz w:val="24"/>
          <w:szCs w:val="24"/>
        </w:rPr>
        <w:t>− кратны 7, но не кратны 11 и 23;</w:t>
      </w:r>
    </w:p>
    <w:p w:rsidR="00132ECD" w:rsidRDefault="00132ECD" w:rsidP="002B38DD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C09">
        <w:rPr>
          <w:rFonts w:ascii="Times New Roman" w:hAnsi="Times New Roman"/>
          <w:sz w:val="24"/>
          <w:szCs w:val="24"/>
        </w:rPr>
        <w:t>− последняя цифра отлична от 8.</w:t>
      </w:r>
    </w:p>
    <w:p w:rsidR="00132ECD" w:rsidRPr="0020018C" w:rsidRDefault="00132ECD" w:rsidP="00F32C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2C09">
        <w:rPr>
          <w:rFonts w:ascii="Times New Roman" w:hAnsi="Times New Roman"/>
          <w:sz w:val="24"/>
          <w:szCs w:val="24"/>
        </w:rPr>
        <w:t>Найдите количество таких чисел и разницу между максимальным и минимальным числом.</w:t>
      </w:r>
    </w:p>
    <w:p w:rsidR="00132ECD" w:rsidRPr="0080116E" w:rsidRDefault="00132ECD" w:rsidP="00F32C0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Указание.</w:t>
      </w:r>
      <w:r>
        <w:rPr>
          <w:rFonts w:ascii="Times New Roman" w:hAnsi="Times New Roman"/>
          <w:i/>
          <w:sz w:val="24"/>
          <w:szCs w:val="24"/>
        </w:rPr>
        <w:t xml:space="preserve"> Последнюю цифру десятичного числа </w:t>
      </w:r>
      <w:r>
        <w:rPr>
          <w:rFonts w:ascii="Times New Roman" w:hAnsi="Times New Roman"/>
          <w:i/>
          <w:sz w:val="24"/>
          <w:szCs w:val="24"/>
          <w:lang w:val="en-US"/>
        </w:rPr>
        <w:t>N</w:t>
      </w:r>
      <w:r>
        <w:rPr>
          <w:rFonts w:ascii="Times New Roman" w:hAnsi="Times New Roman"/>
          <w:i/>
          <w:sz w:val="24"/>
          <w:szCs w:val="24"/>
        </w:rPr>
        <w:t xml:space="preserve"> находят, применяя оператор </w:t>
      </w:r>
      <w:r w:rsidRPr="0080116E">
        <w:rPr>
          <w:rFonts w:ascii="Times New Roman" w:hAnsi="Times New Roman"/>
          <w:i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  <w:lang w:val="en-US"/>
        </w:rPr>
        <w:t>Nmod</w:t>
      </w:r>
      <w:r w:rsidRPr="0080116E">
        <w:rPr>
          <w:rFonts w:ascii="Times New Roman" w:hAnsi="Times New Roman"/>
          <w:i/>
          <w:sz w:val="24"/>
          <w:szCs w:val="24"/>
        </w:rPr>
        <w:t xml:space="preserve"> 10)</w:t>
      </w:r>
    </w:p>
    <w:p w:rsidR="00132ECD" w:rsidRPr="00E97391" w:rsidRDefault="00132ECD" w:rsidP="00863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E97391">
        <w:rPr>
          <w:rFonts w:ascii="Times New Roman" w:hAnsi="Times New Roman"/>
          <w:sz w:val="24"/>
          <w:szCs w:val="24"/>
          <w:u w:val="single"/>
        </w:rPr>
        <w:t>:</w:t>
      </w:r>
      <w:r w:rsidRPr="00863B72">
        <w:rPr>
          <w:rFonts w:ascii="Times New Roman" w:hAnsi="Times New Roman"/>
          <w:sz w:val="24"/>
          <w:szCs w:val="24"/>
        </w:rPr>
        <w:t>1373 16135</w:t>
      </w:r>
    </w:p>
    <w:p w:rsidR="00132ECD" w:rsidRPr="00E97391" w:rsidRDefault="00132ECD" w:rsidP="00863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863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B72">
        <w:rPr>
          <w:rFonts w:ascii="Times New Roman" w:hAnsi="Times New Roman"/>
          <w:sz w:val="24"/>
          <w:szCs w:val="24"/>
        </w:rPr>
        <w:t>№ 4224. (А. Кабанов) Рассматривается множество целых чисел, принадлежащих полуинтервалу (1220; 11200], которые делятся на 5 и не делятся на 7, 13, 17 и 19. Найдите количество таких чисел и разницу между максимальным и минимальным числом.</w:t>
      </w:r>
    </w:p>
    <w:p w:rsidR="00132ECD" w:rsidRDefault="00132ECD" w:rsidP="00863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20018C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1409  9965</w:t>
      </w:r>
    </w:p>
    <w:p w:rsidR="00132ECD" w:rsidRDefault="00132ECD" w:rsidP="00863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863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57B">
        <w:rPr>
          <w:rFonts w:ascii="Times New Roman" w:hAnsi="Times New Roman"/>
          <w:sz w:val="24"/>
          <w:szCs w:val="24"/>
        </w:rPr>
        <w:t>№ 2740. (Е. Джобс) Рассматривается множество целых чисел, принадлежащих числовому отрезку [4563; 7912], которые удовлетворяют следующим условиям: а) число кратно 7; б) сумма старшего и младшего разрядов больше 10. Найдите наибольшее из таких чисел и их количество.</w:t>
      </w:r>
    </w:p>
    <w:p w:rsidR="00132ECD" w:rsidRDefault="00132ECD" w:rsidP="00AB3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871251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7896  225</w:t>
      </w:r>
    </w:p>
    <w:p w:rsidR="00132ECD" w:rsidRDefault="00132ECD" w:rsidP="00AB3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AB3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57B">
        <w:rPr>
          <w:rFonts w:ascii="Times New Roman" w:hAnsi="Times New Roman"/>
          <w:sz w:val="24"/>
          <w:szCs w:val="24"/>
        </w:rPr>
        <w:t xml:space="preserve">№ 2310. (К. Амеличев) Посчитайте количество и сумму чисел, находящихся в промежутке </w:t>
      </w:r>
      <w:r>
        <w:rPr>
          <w:rFonts w:ascii="Times New Roman" w:hAnsi="Times New Roman"/>
          <w:sz w:val="24"/>
          <w:szCs w:val="24"/>
        </w:rPr>
        <w:br/>
      </w:r>
      <w:r w:rsidRPr="00AB357B">
        <w:rPr>
          <w:rFonts w:ascii="Times New Roman" w:hAnsi="Times New Roman"/>
          <w:sz w:val="24"/>
          <w:szCs w:val="24"/>
        </w:rPr>
        <w:t>[1753, 7420], которые делятся на 11 и не делятся на 13. Запишите в ответе сначала количество, затем сумму.</w:t>
      </w:r>
    </w:p>
    <w:p w:rsidR="00132ECD" w:rsidRDefault="00132ECD" w:rsidP="00AB3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20018C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476  2183841</w:t>
      </w:r>
    </w:p>
    <w:p w:rsidR="00132ECD" w:rsidRDefault="00132ECD" w:rsidP="00AB3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AB3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18C">
        <w:rPr>
          <w:rFonts w:ascii="Times New Roman" w:hAnsi="Times New Roman"/>
          <w:sz w:val="24"/>
          <w:szCs w:val="24"/>
        </w:rPr>
        <w:t>№ 2308. (А. Куканова) Рассматривается множество целых чисел, принадлежащих числовому отрезку [3394; 8599], которые удовлетворяют следующим условиям:</w:t>
      </w:r>
    </w:p>
    <w:p w:rsidR="00132ECD" w:rsidRDefault="00132ECD" w:rsidP="0020018C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0018C">
        <w:rPr>
          <w:rFonts w:ascii="Times New Roman" w:hAnsi="Times New Roman"/>
          <w:sz w:val="24"/>
          <w:szCs w:val="24"/>
        </w:rPr>
        <w:t>− остаток от деления на 3 равен 1;</w:t>
      </w:r>
    </w:p>
    <w:p w:rsidR="00132ECD" w:rsidRDefault="00132ECD" w:rsidP="0020018C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0018C">
        <w:rPr>
          <w:rFonts w:ascii="Times New Roman" w:hAnsi="Times New Roman"/>
          <w:sz w:val="24"/>
          <w:szCs w:val="24"/>
        </w:rPr>
        <w:t>− остаток от деления на 7 равен 5.</w:t>
      </w:r>
    </w:p>
    <w:p w:rsidR="00132ECD" w:rsidRDefault="00132ECD" w:rsidP="00AB3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18C">
        <w:rPr>
          <w:rFonts w:ascii="Times New Roman" w:hAnsi="Times New Roman"/>
          <w:sz w:val="24"/>
          <w:szCs w:val="24"/>
        </w:rPr>
        <w:t>Найдите наибольшее из таких чисел и их сумму. Гарантируется, что искомая сумма не превосходит 10</w:t>
      </w:r>
      <w:r w:rsidRPr="0020018C">
        <w:rPr>
          <w:rFonts w:ascii="Times New Roman" w:hAnsi="Times New Roman"/>
          <w:sz w:val="24"/>
          <w:szCs w:val="24"/>
          <w:vertAlign w:val="superscript"/>
        </w:rPr>
        <w:t>7</w:t>
      </w:r>
      <w:r w:rsidRPr="0020018C">
        <w:rPr>
          <w:rFonts w:ascii="Times New Roman" w:hAnsi="Times New Roman"/>
          <w:sz w:val="24"/>
          <w:szCs w:val="24"/>
        </w:rPr>
        <w:t>.</w:t>
      </w:r>
    </w:p>
    <w:p w:rsidR="00132ECD" w:rsidRDefault="00132ECD" w:rsidP="002001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20018C">
        <w:rPr>
          <w:rFonts w:ascii="Times New Roman" w:hAnsi="Times New Roman"/>
          <w:sz w:val="24"/>
          <w:szCs w:val="24"/>
          <w:u w:val="single"/>
        </w:rPr>
        <w:t>:</w:t>
      </w:r>
      <w:r w:rsidRPr="0020018C">
        <w:rPr>
          <w:rFonts w:ascii="Times New Roman" w:hAnsi="Times New Roman"/>
          <w:sz w:val="24"/>
          <w:szCs w:val="24"/>
        </w:rPr>
        <w:t xml:space="preserve"> 8587 1486388</w:t>
      </w:r>
    </w:p>
    <w:p w:rsidR="00132ECD" w:rsidRDefault="00132ECD" w:rsidP="00863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Pr="00A54000" w:rsidRDefault="00132ECD" w:rsidP="00863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4000">
        <w:rPr>
          <w:rFonts w:ascii="Times New Roman" w:hAnsi="Times New Roman"/>
          <w:sz w:val="24"/>
          <w:szCs w:val="24"/>
        </w:rPr>
        <w:t>№ 3167. Назовём натуральное число подходящим, если ровно два из его делителей входят в список (7, 11, 13, 19). Найдите все подходящие числа, принадлежащих отрезку [20000; 30000] В ответе запишите два целых числа: сначала количество, затем среднее арифметическое всех найденных чисел (только целую часть).</w:t>
      </w:r>
    </w:p>
    <w:p w:rsidR="00132ECD" w:rsidRDefault="00132ECD" w:rsidP="00A54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20018C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39324988</w:t>
      </w:r>
    </w:p>
    <w:p w:rsidR="00132ECD" w:rsidRPr="0080116E" w:rsidRDefault="00132ECD" w:rsidP="00BF7E2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Указание.</w:t>
      </w:r>
      <w:r>
        <w:rPr>
          <w:rFonts w:ascii="Times New Roman" w:hAnsi="Times New Roman"/>
          <w:i/>
          <w:sz w:val="24"/>
          <w:szCs w:val="24"/>
        </w:rPr>
        <w:t xml:space="preserve"> См. № 3168 с. 13 данной разработки</w:t>
      </w:r>
    </w:p>
    <w:p w:rsidR="00132ECD" w:rsidRDefault="00132ECD" w:rsidP="00A54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542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29E1">
        <w:rPr>
          <w:rFonts w:ascii="Times New Roman" w:hAnsi="Times New Roman"/>
          <w:sz w:val="24"/>
          <w:szCs w:val="24"/>
        </w:rPr>
        <w:t>№ 4175. (Е. Джобс) Назовём натуральное число подходящим, если количество делителей, входящих в список (9, 11, 13, 15), меньше количества делителей, входящих в список (25, 33, 40, 45). Найдите все подходящие числа, принадлежащих отрезку [45000; 46000]. В ответе запишите два целых числа: сначала количество, затем среднее арифметическое всех найденных чисел (только целую часть).</w:t>
      </w:r>
    </w:p>
    <w:p w:rsidR="00132ECD" w:rsidRDefault="00132ECD" w:rsidP="00542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20018C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3545489</w:t>
      </w:r>
    </w:p>
    <w:p w:rsidR="00132ECD" w:rsidRPr="005429E1" w:rsidRDefault="00132ECD" w:rsidP="00542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Pr="00434B3E" w:rsidRDefault="00132ECD" w:rsidP="00A023CD">
      <w:pPr>
        <w:pStyle w:val="Heading2"/>
      </w:pPr>
      <w:bookmarkStart w:id="4" w:name="_Toc80079837"/>
      <w:r>
        <w:t>1.2. Целочисленное деление отрицательных чисел</w:t>
      </w:r>
      <w:bookmarkEnd w:id="4"/>
    </w:p>
    <w:p w:rsidR="00132ECD" w:rsidRDefault="00132ECD" w:rsidP="00434B3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132ECD" w:rsidRDefault="00132ECD" w:rsidP="00234E9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32" o:spid="_x0000_s1028" type="#_x0000_t202" style="position:absolute;left:0;text-align:left;margin-left:0;margin-top:0;width:2in;height:2in;z-index:25166080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" filled="f" strokeweight=".5pt">
            <v:textbox style="mso-fit-shape-to-text:t">
              <w:txbxContent>
                <w:p w:rsidR="00132ECD" w:rsidRDefault="00132ECD" w:rsidP="00991D43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61B1">
                    <w:rPr>
                      <w:rFonts w:ascii="Times New Roman" w:hAnsi="Times New Roman"/>
                      <w:sz w:val="24"/>
                      <w:szCs w:val="24"/>
                    </w:rPr>
                    <w:t>С точки зрения теории чисел остаток от деления – это неотрицательное число, поэтому, например,–7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= (–4)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sym w:font="Symbol" w:char="F0D7"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 + 1, то есть частное от деления (–7) на 2 равно –4, а остаток равен 1. Но в языках программирования не всегда алгоритм выполнения той или иной операции или функции совпадает с математическим. Так, в языках Паскаль и Си (причем, для Си надо еще уточнять версию) при целочисленном делении используется модуль числа, а затем к частному и остатку добавляется знак «минус»:7 = 3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sym w:font="Symbol" w:char="F0D7"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 + 1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sym w:font="Symbol" w:char="F0DE"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–7 = (–3)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sym w:font="Symbol" w:char="F0D7"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 – 1</w:t>
                  </w:r>
                </w:p>
                <w:p w:rsidR="00132ECD" w:rsidRPr="00FA79CA" w:rsidRDefault="00132ECD" w:rsidP="00004CCB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 таком подходе частное от деления (–7) на 2 равно –3, а результат операции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mod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равен –1. </w:t>
                  </w:r>
                </w:p>
              </w:txbxContent>
            </v:textbox>
            <w10:wrap type="square"/>
          </v:shape>
        </w:pict>
      </w:r>
    </w:p>
    <w:p w:rsidR="00132ECD" w:rsidRDefault="00132ECD" w:rsidP="00234E92">
      <w:pPr>
        <w:pStyle w:val="HTMLPreformatted"/>
        <w:rPr>
          <w:color w:val="212529"/>
          <w:sz w:val="24"/>
          <w:szCs w:val="24"/>
        </w:rPr>
      </w:pPr>
      <w:r>
        <w:rPr>
          <w:noProof/>
        </w:rPr>
        <w:pict>
          <v:shape id="Поле 31" o:spid="_x0000_s1029" type="#_x0000_t202" style="position:absolute;margin-left:0;margin-top:0;width:2in;height:2in;z-index:25165977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" filled="f" strokeweight=".5pt">
            <v:textbox style="mso-fit-shape-to-text:t">
              <w:txbxContent>
                <w:p w:rsidR="00132ECD" w:rsidRPr="00234E92" w:rsidRDefault="00132ECD" w:rsidP="00234E9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34E92">
                    <w:rPr>
                      <w:rFonts w:ascii="Times New Roman" w:hAnsi="Times New Roman"/>
                      <w:sz w:val="24"/>
                      <w:szCs w:val="24"/>
                    </w:rPr>
                    <w:t>Операция вычисления остатка для отрицательных чисел в  Python выполняется немного иначе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Pr="00234E92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Python операция вычисления остатка выполняется по математическим правилам, то есть, как принято считать в Теории Чисел, остаток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</w:t>
                  </w:r>
                  <w:r w:rsidRPr="00234E92">
                    <w:rPr>
                      <w:rFonts w:ascii="Times New Roman" w:hAnsi="Times New Roman"/>
                      <w:sz w:val="24"/>
                      <w:szCs w:val="24"/>
                    </w:rPr>
                    <w:t xml:space="preserve"> это </w:t>
                  </w:r>
                  <w:r w:rsidRPr="00234E92">
                    <w:rPr>
                      <w:rStyle w:val="Strong"/>
                      <w:rFonts w:ascii="Times New Roman" w:hAnsi="Times New Roman"/>
                      <w:color w:val="212529"/>
                      <w:sz w:val="24"/>
                      <w:szCs w:val="24"/>
                      <w:u w:val="single"/>
                    </w:rPr>
                    <w:t>неотрицательное число</w:t>
                  </w:r>
                  <w:r w:rsidRPr="00234E92">
                    <w:rPr>
                      <w:rStyle w:val="Strong"/>
                      <w:rFonts w:ascii="Times New Roman" w:hAnsi="Times New Roman"/>
                      <w:color w:val="212529"/>
                      <w:sz w:val="24"/>
                      <w:szCs w:val="24"/>
                    </w:rPr>
                    <w:t> </w:t>
                  </w:r>
                  <w:r w:rsidRPr="00234E92">
                    <w:rPr>
                      <w:rFonts w:ascii="Times New Roman" w:hAnsi="Times New Roman"/>
                      <w:color w:val="212529"/>
                      <w:sz w:val="24"/>
                      <w:szCs w:val="24"/>
                    </w:rPr>
                    <w:t> (очень полезная статья </w:t>
                  </w:r>
                  <w:hyperlink r:id="rId8" w:tgtFrame="_blank" w:history="1">
                    <w:r w:rsidRPr="00234E92">
                      <w:rPr>
                        <w:rStyle w:val="Hyperlink"/>
                        <w:rFonts w:ascii="Times New Roman" w:hAnsi="Times New Roman"/>
                        <w:color w:val="007BFF"/>
                        <w:sz w:val="24"/>
                        <w:szCs w:val="24"/>
                      </w:rPr>
                      <w:t>здесь</w:t>
                    </w:r>
                  </w:hyperlink>
                  <w:r w:rsidRPr="00234E92">
                    <w:rPr>
                      <w:rFonts w:ascii="Times New Roman" w:hAnsi="Times New Roman"/>
                      <w:color w:val="212529"/>
                      <w:sz w:val="24"/>
                      <w:szCs w:val="24"/>
                    </w:rPr>
                    <w:t>). Знак остатка совпадает со знаком делителя.</w:t>
                  </w:r>
                </w:p>
                <w:p w:rsidR="00132ECD" w:rsidRPr="00234E92" w:rsidRDefault="00132ECD" w:rsidP="00A15485">
                  <w:pPr>
                    <w:spacing w:after="0" w:line="240" w:lineRule="auto"/>
                    <w:ind w:left="709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 w:rsidRPr="00234E92"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Пример </w:t>
                  </w:r>
                </w:p>
                <w:p w:rsidR="00132ECD" w:rsidRDefault="00132ECD" w:rsidP="00A15485">
                  <w:pPr>
                    <w:pStyle w:val="HTMLPreformatted"/>
                    <w:ind w:left="709"/>
                    <w:rPr>
                      <w:color w:val="212529"/>
                      <w:sz w:val="24"/>
                      <w:szCs w:val="24"/>
                    </w:rPr>
                  </w:pPr>
                  <w:r>
                    <w:rPr>
                      <w:color w:val="212529"/>
                      <w:sz w:val="24"/>
                      <w:szCs w:val="24"/>
                    </w:rPr>
                    <w:t xml:space="preserve">c = 10 // 3      # Ответ: с = 3 </w:t>
                  </w:r>
                </w:p>
                <w:p w:rsidR="00132ECD" w:rsidRDefault="00132ECD" w:rsidP="00A15485">
                  <w:pPr>
                    <w:pStyle w:val="HTMLPreformatted"/>
                    <w:ind w:left="709"/>
                    <w:rPr>
                      <w:color w:val="212529"/>
                      <w:sz w:val="24"/>
                      <w:szCs w:val="24"/>
                    </w:rPr>
                  </w:pPr>
                  <w:r>
                    <w:rPr>
                      <w:color w:val="212529"/>
                      <w:sz w:val="24"/>
                      <w:szCs w:val="24"/>
                    </w:rPr>
                    <w:t>d = 10 % 3       # Ответ: d = 1</w:t>
                  </w:r>
                </w:p>
                <w:p w:rsidR="00132ECD" w:rsidRDefault="00132ECD" w:rsidP="00A15485">
                  <w:pPr>
                    <w:pStyle w:val="HTMLPreformatted"/>
                    <w:ind w:left="709"/>
                    <w:rPr>
                      <w:color w:val="212529"/>
                      <w:sz w:val="24"/>
                      <w:szCs w:val="24"/>
                    </w:rPr>
                  </w:pPr>
                  <w:r>
                    <w:rPr>
                      <w:color w:val="212529"/>
                      <w:sz w:val="24"/>
                      <w:szCs w:val="24"/>
                    </w:rPr>
                    <w:t>e = -7 // 4      # Ответ: e = -2</w:t>
                  </w:r>
                </w:p>
                <w:p w:rsidR="00132ECD" w:rsidRDefault="00132ECD" w:rsidP="00A15485">
                  <w:pPr>
                    <w:pStyle w:val="HTMLPreformatted"/>
                    <w:ind w:left="709"/>
                    <w:rPr>
                      <w:color w:val="212529"/>
                      <w:sz w:val="24"/>
                      <w:szCs w:val="24"/>
                    </w:rPr>
                  </w:pPr>
                  <w:r>
                    <w:rPr>
                      <w:color w:val="212529"/>
                      <w:sz w:val="24"/>
                      <w:szCs w:val="24"/>
                    </w:rPr>
                    <w:t>f = -7 % 4       # Ответ: f = 1</w:t>
                  </w:r>
                </w:p>
                <w:p w:rsidR="00132ECD" w:rsidRPr="00234E92" w:rsidRDefault="00132ECD" w:rsidP="00234E92">
                  <w:pPr>
                    <w:rPr>
                      <w:rFonts w:ascii="Times New Roman" w:hAnsi="Times New Roman"/>
                      <w:color w:val="212529"/>
                      <w:sz w:val="24"/>
                      <w:szCs w:val="24"/>
                    </w:rPr>
                  </w:pPr>
                  <w:r w:rsidRPr="00234E92">
                    <w:rPr>
                      <w:rFonts w:ascii="Times New Roman" w:hAnsi="Times New Roman"/>
                      <w:color w:val="212529"/>
                      <w:sz w:val="24"/>
                      <w:szCs w:val="24"/>
                    </w:rPr>
                    <w:t>Значения переменных e и f получились такими, потому что </w:t>
                  </w:r>
                </w:p>
                <w:p w:rsidR="00132ECD" w:rsidRPr="000C2724" w:rsidRDefault="00132ECD" w:rsidP="00004CCB">
                  <w:pPr>
                    <w:pStyle w:val="HTMLPreformatted"/>
                    <w:ind w:left="709"/>
                    <w:rPr>
                      <w:color w:val="212529"/>
                      <w:sz w:val="24"/>
                      <w:szCs w:val="24"/>
                    </w:rPr>
                  </w:pPr>
                  <w:r>
                    <w:rPr>
                      <w:color w:val="212529"/>
                      <w:sz w:val="24"/>
                      <w:szCs w:val="24"/>
                    </w:rPr>
                    <w:t>-7 = (-2*4)+1</w:t>
                  </w:r>
                </w:p>
              </w:txbxContent>
            </v:textbox>
            <w10:wrap type="square"/>
          </v:shape>
        </w:pict>
      </w:r>
    </w:p>
    <w:p w:rsidR="00132ECD" w:rsidRDefault="00132ECD" w:rsidP="00A15485">
      <w:pPr>
        <w:spacing w:after="0" w:line="240" w:lineRule="auto"/>
        <w:ind w:firstLine="709"/>
        <w:jc w:val="both"/>
        <w:rPr>
          <w:rStyle w:val="Hyperlink"/>
          <w:rFonts w:ascii="Times New Roman" w:hAnsi="Times New Roman"/>
          <w:sz w:val="24"/>
          <w:szCs w:val="24"/>
          <w:u w:val="none"/>
        </w:rPr>
      </w:pPr>
      <w:r>
        <w:rPr>
          <w:noProof/>
          <w:lang w:eastAsia="ru-RU"/>
        </w:rPr>
        <w:pict>
          <v:shape id="Поле 30" o:spid="_x0000_s1030" type="#_x0000_t202" style="position:absolute;left:0;text-align:left;margin-left:0;margin-top:0;width:2in;height:2in;z-index:25165875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" filled="f" strokeweight=".5pt">
            <v:textbox style="mso-fit-shape-to-text:t">
              <w:txbxContent>
                <w:p w:rsidR="00132ECD" w:rsidRPr="000373E8" w:rsidRDefault="00132ECD" w:rsidP="00004CCB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 w:rsidRPr="00234E92"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Надо запомнить!</w:t>
                  </w:r>
                  <w:r w:rsidRPr="00234E92">
                    <w:rPr>
                      <w:rFonts w:ascii="Times New Roman" w:hAnsi="Times New Roman"/>
                      <w:color w:val="212529"/>
                      <w:sz w:val="24"/>
                      <w:szCs w:val="24"/>
                    </w:rPr>
                    <w:t>В языке Python операция вычисления остатка для отрицательных чисел выполняется по математическим правилам, то есть </w:t>
                  </w:r>
                  <w:r w:rsidRPr="00234E92">
                    <w:rPr>
                      <w:rFonts w:ascii="Times New Roman" w:hAnsi="Times New Roman"/>
                      <w:sz w:val="24"/>
                      <w:szCs w:val="24"/>
                    </w:rPr>
                    <w:t>−7 % 4=1−7 % 4=1</w:t>
                  </w:r>
                  <w:r w:rsidRPr="00234E92">
                    <w:rPr>
                      <w:rFonts w:ascii="Times New Roman" w:hAnsi="Times New Roman"/>
                      <w:color w:val="212529"/>
                      <w:sz w:val="24"/>
                      <w:szCs w:val="24"/>
                    </w:rPr>
                    <w:br/>
                    <w:t>В языке программирования Python знак остатка совпадает со знаком делителя. </w:t>
                  </w:r>
                </w:p>
              </w:txbxContent>
            </v:textbox>
            <w10:wrap type="square"/>
          </v:shape>
        </w:pict>
      </w:r>
    </w:p>
    <w:p w:rsidR="00132ECD" w:rsidRDefault="00132ECD" w:rsidP="00A154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5485">
        <w:rPr>
          <w:rFonts w:ascii="Times New Roman" w:hAnsi="Times New Roman"/>
          <w:sz w:val="24"/>
          <w:szCs w:val="24"/>
        </w:rPr>
        <w:t>№ 2335. (А. Куканова) Рассматривается множество целых чисел, принадлежащих числовому отрезку [</w:t>
      </w:r>
      <w:r>
        <w:rPr>
          <w:rFonts w:ascii="Times New Roman" w:hAnsi="Times New Roman"/>
          <w:sz w:val="24"/>
          <w:szCs w:val="24"/>
        </w:rPr>
        <w:t>–</w:t>
      </w:r>
      <w:r w:rsidRPr="00A15485">
        <w:rPr>
          <w:rFonts w:ascii="Times New Roman" w:hAnsi="Times New Roman"/>
          <w:sz w:val="24"/>
          <w:szCs w:val="24"/>
        </w:rPr>
        <w:t xml:space="preserve">7018; </w:t>
      </w:r>
      <w:r>
        <w:rPr>
          <w:rFonts w:ascii="Times New Roman" w:hAnsi="Times New Roman"/>
          <w:sz w:val="24"/>
          <w:szCs w:val="24"/>
        </w:rPr>
        <w:t>–</w:t>
      </w:r>
      <w:r w:rsidRPr="00A15485">
        <w:rPr>
          <w:rFonts w:ascii="Times New Roman" w:hAnsi="Times New Roman"/>
          <w:sz w:val="24"/>
          <w:szCs w:val="24"/>
        </w:rPr>
        <w:t>3790], которые удовлетворяют следующим условиям:</w:t>
      </w:r>
    </w:p>
    <w:p w:rsidR="00132ECD" w:rsidRDefault="00132ECD" w:rsidP="00A154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5485">
        <w:rPr>
          <w:rFonts w:ascii="Times New Roman" w:hAnsi="Times New Roman"/>
          <w:sz w:val="24"/>
          <w:szCs w:val="24"/>
        </w:rPr>
        <w:t>− кратны 6, но не кратны 7 и 19;</w:t>
      </w:r>
    </w:p>
    <w:p w:rsidR="00132ECD" w:rsidRDefault="00132ECD" w:rsidP="00A154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5485">
        <w:rPr>
          <w:rFonts w:ascii="Times New Roman" w:hAnsi="Times New Roman"/>
          <w:sz w:val="24"/>
          <w:szCs w:val="24"/>
        </w:rPr>
        <w:t>− последняя цифра отлична от 2.</w:t>
      </w:r>
    </w:p>
    <w:p w:rsidR="00132ECD" w:rsidRDefault="00132ECD" w:rsidP="00A154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5485">
        <w:rPr>
          <w:rFonts w:ascii="Times New Roman" w:hAnsi="Times New Roman"/>
          <w:sz w:val="24"/>
          <w:szCs w:val="24"/>
        </w:rPr>
        <w:t>Найдите количество таких чисел и минимальное из них.</w:t>
      </w:r>
    </w:p>
    <w:p w:rsidR="00132ECD" w:rsidRDefault="00132ECD" w:rsidP="00A154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20018C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350   –7008</w:t>
      </w:r>
    </w:p>
    <w:p w:rsidR="00132ECD" w:rsidRDefault="00132ECD" w:rsidP="00A154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236E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6E26">
        <w:rPr>
          <w:rFonts w:ascii="Times New Roman" w:hAnsi="Times New Roman"/>
          <w:sz w:val="24"/>
          <w:szCs w:val="24"/>
        </w:rPr>
        <w:t>№ 2334. (А. Куканова) Рассматривается множество целых чисел, принадлежащих числовому отрезку [</w:t>
      </w:r>
      <w:r>
        <w:rPr>
          <w:rFonts w:ascii="Times New Roman" w:hAnsi="Times New Roman"/>
          <w:sz w:val="24"/>
          <w:szCs w:val="24"/>
        </w:rPr>
        <w:t>–</w:t>
      </w:r>
      <w:r w:rsidRPr="00236E26">
        <w:rPr>
          <w:rFonts w:ascii="Times New Roman" w:hAnsi="Times New Roman"/>
          <w:sz w:val="24"/>
          <w:szCs w:val="24"/>
        </w:rPr>
        <w:t xml:space="preserve">9563; </w:t>
      </w:r>
      <w:r>
        <w:rPr>
          <w:rFonts w:ascii="Times New Roman" w:hAnsi="Times New Roman"/>
          <w:sz w:val="24"/>
          <w:szCs w:val="24"/>
        </w:rPr>
        <w:t>–</w:t>
      </w:r>
      <w:r w:rsidRPr="00236E26">
        <w:rPr>
          <w:rFonts w:ascii="Times New Roman" w:hAnsi="Times New Roman"/>
          <w:sz w:val="24"/>
          <w:szCs w:val="24"/>
        </w:rPr>
        <w:t>3102], которые удовлетворяют следующим условиям:</w:t>
      </w:r>
    </w:p>
    <w:p w:rsidR="00132ECD" w:rsidRDefault="00132ECD" w:rsidP="00236E26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36E26">
        <w:rPr>
          <w:rFonts w:ascii="Times New Roman" w:hAnsi="Times New Roman"/>
          <w:sz w:val="24"/>
          <w:szCs w:val="24"/>
        </w:rPr>
        <w:t>− кратны 7, но не кратны 11 и 23;</w:t>
      </w:r>
    </w:p>
    <w:p w:rsidR="00132ECD" w:rsidRDefault="00132ECD" w:rsidP="00236E26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36E26">
        <w:rPr>
          <w:rFonts w:ascii="Times New Roman" w:hAnsi="Times New Roman"/>
          <w:sz w:val="24"/>
          <w:szCs w:val="24"/>
        </w:rPr>
        <w:t>− последняя цифра отлична от 8.</w:t>
      </w:r>
    </w:p>
    <w:p w:rsidR="00132ECD" w:rsidRDefault="00132ECD" w:rsidP="00236E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6E26">
        <w:rPr>
          <w:rFonts w:ascii="Times New Roman" w:hAnsi="Times New Roman"/>
          <w:sz w:val="24"/>
          <w:szCs w:val="24"/>
        </w:rPr>
        <w:t>Найдите количество таких чисел и максимальное из них.</w:t>
      </w:r>
    </w:p>
    <w:p w:rsidR="00132ECD" w:rsidRDefault="00132ECD" w:rsidP="00236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20018C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723   –3115</w:t>
      </w:r>
    </w:p>
    <w:p w:rsidR="00132ECD" w:rsidRDefault="00132ECD" w:rsidP="00A023CD">
      <w:pPr>
        <w:pStyle w:val="Heading2"/>
        <w:rPr>
          <w:b/>
        </w:rPr>
      </w:pPr>
      <w:bookmarkStart w:id="5" w:name="_Toc80079838"/>
      <w:r>
        <w:t>1.3. Условие, составленное с помощью логических операций</w:t>
      </w:r>
      <w:r w:rsidRPr="00871251">
        <w:rPr>
          <w:b/>
        </w:rPr>
        <w:t>И</w:t>
      </w:r>
      <w:r>
        <w:t xml:space="preserve">, </w:t>
      </w:r>
      <w:r w:rsidRPr="00871251">
        <w:rPr>
          <w:b/>
        </w:rPr>
        <w:t>ИЛИ</w:t>
      </w:r>
      <w:bookmarkEnd w:id="5"/>
    </w:p>
    <w:p w:rsidR="00132ECD" w:rsidRDefault="00132ECD" w:rsidP="00A023CD">
      <w:pPr>
        <w:pStyle w:val="Heading2"/>
      </w:pPr>
    </w:p>
    <w:p w:rsidR="00132ECD" w:rsidRDefault="00132ECD" w:rsidP="00830439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При вычислении значения логического выражения операция</w:t>
      </w:r>
      <w:r w:rsidRPr="00830439">
        <w:rPr>
          <w:rFonts w:ascii="Times New Roman" w:hAnsi="Times New Roman"/>
          <w:b/>
          <w:i/>
          <w:sz w:val="24"/>
          <w:szCs w:val="24"/>
        </w:rPr>
        <w:t>И</w:t>
      </w:r>
      <w:r>
        <w:rPr>
          <w:rFonts w:ascii="Times New Roman" w:hAnsi="Times New Roman"/>
          <w:i/>
          <w:sz w:val="24"/>
          <w:szCs w:val="24"/>
        </w:rPr>
        <w:t xml:space="preserve"> имеет более высокий приоритет, чем </w:t>
      </w:r>
      <w:r w:rsidRPr="00830439">
        <w:rPr>
          <w:rFonts w:ascii="Times New Roman" w:hAnsi="Times New Roman"/>
          <w:b/>
          <w:i/>
          <w:sz w:val="24"/>
          <w:szCs w:val="24"/>
        </w:rPr>
        <w:t>ИЛИ</w:t>
      </w:r>
      <w:r>
        <w:rPr>
          <w:rFonts w:ascii="Times New Roman" w:hAnsi="Times New Roman"/>
          <w:i/>
          <w:sz w:val="24"/>
          <w:szCs w:val="24"/>
        </w:rPr>
        <w:t xml:space="preserve">. Для изменения порядка действий используются </w:t>
      </w:r>
      <w:r w:rsidRPr="006F44FE">
        <w:rPr>
          <w:rFonts w:ascii="Times New Roman" w:hAnsi="Times New Roman"/>
          <w:i/>
          <w:sz w:val="24"/>
          <w:szCs w:val="24"/>
          <w:u w:val="double"/>
        </w:rPr>
        <w:t>скобки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132ECD" w:rsidRPr="00830439" w:rsidRDefault="00132ECD" w:rsidP="00830439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132ECD" w:rsidRDefault="00132ECD" w:rsidP="008304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0439">
        <w:rPr>
          <w:rFonts w:ascii="Times New Roman" w:hAnsi="Times New Roman"/>
          <w:sz w:val="24"/>
          <w:szCs w:val="24"/>
        </w:rPr>
        <w:t>№ 4225. (А. Кабанов) Рассматривается множество целых чисел, принадлежащих числовому полуинтервалу [1206; 14993), которые оканчиваются либо на 3, либо на 6 и не делятся на 3, 4, 5. Найдите количество таких чисел и минимальное из них.</w:t>
      </w:r>
    </w:p>
    <w:p w:rsidR="00132ECD" w:rsidRPr="00830439" w:rsidRDefault="00132ECD" w:rsidP="00830439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en-US"/>
        </w:rPr>
      </w:pPr>
      <w:r>
        <w:rPr>
          <w:rFonts w:ascii="Times New Roman" w:hAnsi="Times New Roman"/>
          <w:sz w:val="24"/>
          <w:szCs w:val="24"/>
          <w:u w:val="single"/>
        </w:rPr>
        <w:t>Способ</w:t>
      </w:r>
      <w:r w:rsidRPr="00830439">
        <w:rPr>
          <w:rFonts w:ascii="Times New Roman" w:hAnsi="Times New Roman"/>
          <w:sz w:val="24"/>
          <w:szCs w:val="24"/>
          <w:u w:val="single"/>
          <w:lang w:val="en-US"/>
        </w:rPr>
        <w:t xml:space="preserve"> 1.</w:t>
      </w:r>
    </w:p>
    <w:p w:rsidR="00132ECD" w:rsidRPr="006F44FE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u w:val="single"/>
          <w:lang w:val="en-US"/>
        </w:rPr>
      </w:pP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program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N_4225_sp1;</w:t>
      </w:r>
    </w:p>
    <w:p w:rsidR="00132ECD" w:rsidRPr="00830439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k,i, min:</w:t>
      </w:r>
      <w:r w:rsidRPr="00830439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30439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830439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k:=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; min:=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>14993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30439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i:=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1206 </w:t>
      </w: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14992 </w:t>
      </w: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132ECD" w:rsidRPr="00830439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6F44FE">
        <w:rPr>
          <w:rFonts w:ascii="Courier New" w:hAnsi="Courier New" w:cs="Courier New"/>
          <w:b/>
          <w:color w:val="FF0000"/>
          <w:sz w:val="20"/>
          <w:szCs w:val="20"/>
          <w:u w:val="double"/>
          <w:lang w:val="en-US"/>
        </w:rPr>
        <w:t>(</w:t>
      </w:r>
      <w:r w:rsidRPr="00830439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 xml:space="preserve">(i </w:t>
      </w:r>
      <w:r w:rsidRPr="00830439">
        <w:rPr>
          <w:rFonts w:ascii="Courier New" w:hAnsi="Courier New" w:cs="Courier New"/>
          <w:b/>
          <w:bCs/>
          <w:color w:val="FF0000"/>
          <w:sz w:val="20"/>
          <w:szCs w:val="20"/>
          <w:lang w:val="en-US"/>
        </w:rPr>
        <w:t xml:space="preserve">mod </w:t>
      </w:r>
      <w:r w:rsidRPr="00830439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 xml:space="preserve">10=3) </w:t>
      </w:r>
      <w:r w:rsidRPr="00830439">
        <w:rPr>
          <w:rFonts w:ascii="Courier New" w:hAnsi="Courier New" w:cs="Courier New"/>
          <w:b/>
          <w:bCs/>
          <w:color w:val="FF0000"/>
          <w:sz w:val="20"/>
          <w:szCs w:val="20"/>
          <w:lang w:val="en-US"/>
        </w:rPr>
        <w:t xml:space="preserve">or </w:t>
      </w:r>
      <w:r w:rsidRPr="00830439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 xml:space="preserve">(i </w:t>
      </w:r>
      <w:r w:rsidRPr="00830439">
        <w:rPr>
          <w:rFonts w:ascii="Courier New" w:hAnsi="Courier New" w:cs="Courier New"/>
          <w:b/>
          <w:bCs/>
          <w:color w:val="FF0000"/>
          <w:sz w:val="20"/>
          <w:szCs w:val="20"/>
          <w:lang w:val="en-US"/>
        </w:rPr>
        <w:t xml:space="preserve">mod </w:t>
      </w:r>
      <w:r w:rsidRPr="00830439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>10=6)</w:t>
      </w:r>
      <w:r w:rsidRPr="006F44FE">
        <w:rPr>
          <w:rFonts w:ascii="Courier New" w:hAnsi="Courier New" w:cs="Courier New"/>
          <w:b/>
          <w:color w:val="FF0000"/>
          <w:sz w:val="20"/>
          <w:szCs w:val="20"/>
          <w:u w:val="double"/>
          <w:lang w:val="en-US"/>
        </w:rPr>
        <w:t>)</w:t>
      </w: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>3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>4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(i </w:t>
      </w: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>5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)</w:t>
      </w:r>
    </w:p>
    <w:p w:rsidR="00132ECD" w:rsidRPr="00830439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</w:p>
    <w:p w:rsidR="00132ECD" w:rsidRPr="00830439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830439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k:=k+</w:t>
      </w:r>
      <w:r w:rsidRPr="00830439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30439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i&lt;min </w:t>
      </w: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min:=i;</w:t>
      </w:r>
    </w:p>
    <w:p w:rsidR="00132ECD" w:rsidRPr="006F44FE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6F44FE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6F44FE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6F44FE" w:rsidRDefault="00132ECD" w:rsidP="0083043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6F44FE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writeln(k, </w:t>
      </w:r>
      <w:r w:rsidRPr="006F44FE">
        <w:rPr>
          <w:rFonts w:ascii="Courier New" w:hAnsi="Courier New" w:cs="Courier New"/>
          <w:color w:val="0000FF"/>
          <w:sz w:val="20"/>
          <w:szCs w:val="20"/>
          <w:lang w:val="en-US"/>
        </w:rPr>
        <w:t>'  '</w:t>
      </w:r>
      <w:r w:rsidRPr="006F44FE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min);   </w:t>
      </w:r>
    </w:p>
    <w:p w:rsidR="00132ECD" w:rsidRPr="006F44FE" w:rsidRDefault="00132ECD" w:rsidP="00830439">
      <w:pPr>
        <w:spacing w:after="0" w:line="240" w:lineRule="auto"/>
        <w:jc w:val="both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6F44FE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6F44FE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</w:p>
    <w:p w:rsidR="00132ECD" w:rsidRDefault="00132ECD" w:rsidP="008304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Способ 2.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3043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program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N_4225_sp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2</w:t>
      </w:r>
      <w:r w:rsidRPr="00830439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k,i, min:</w:t>
      </w:r>
      <w:r w:rsidRPr="009B3D5B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k:=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; min:=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>14993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i:=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1206 </w:t>
      </w: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14992 </w:t>
      </w: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132ECD" w:rsidRPr="006F44FE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color w:val="FF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9B3D5B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 xml:space="preserve">(i </w:t>
      </w:r>
      <w:r w:rsidRPr="009B3D5B">
        <w:rPr>
          <w:rFonts w:ascii="Courier New" w:hAnsi="Courier New" w:cs="Courier New"/>
          <w:b/>
          <w:bCs/>
          <w:color w:val="FF0000"/>
          <w:sz w:val="20"/>
          <w:szCs w:val="20"/>
          <w:lang w:val="en-US"/>
        </w:rPr>
        <w:t xml:space="preserve">mod </w:t>
      </w:r>
      <w:r w:rsidRPr="009B3D5B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 xml:space="preserve">10 = 3) </w:t>
      </w:r>
      <w:r w:rsidRPr="009B3D5B">
        <w:rPr>
          <w:rFonts w:ascii="Courier New" w:hAnsi="Courier New" w:cs="Courier New"/>
          <w:b/>
          <w:bCs/>
          <w:color w:val="FF0000"/>
          <w:sz w:val="24"/>
          <w:szCs w:val="24"/>
          <w:lang w:val="en-US"/>
        </w:rPr>
        <w:t>or</w:t>
      </w:r>
      <w:r w:rsidRPr="009B3D5B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 xml:space="preserve">(i </w:t>
      </w:r>
      <w:r w:rsidRPr="009B3D5B">
        <w:rPr>
          <w:rFonts w:ascii="Courier New" w:hAnsi="Courier New" w:cs="Courier New"/>
          <w:b/>
          <w:bCs/>
          <w:color w:val="FF0000"/>
          <w:sz w:val="20"/>
          <w:szCs w:val="20"/>
          <w:lang w:val="en-US"/>
        </w:rPr>
        <w:t xml:space="preserve">mod </w:t>
      </w:r>
      <w:r w:rsidRPr="009B3D5B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>10 = 6)</w:t>
      </w:r>
      <w:r w:rsidRPr="006F44FE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ab/>
      </w:r>
      <w:r w:rsidRPr="006F44FE">
        <w:rPr>
          <w:rFonts w:ascii="Courier New" w:hAnsi="Courier New" w:cs="Courier New"/>
          <w:b/>
          <w:color w:val="FF0000"/>
          <w:sz w:val="20"/>
          <w:szCs w:val="20"/>
          <w:lang w:val="en-US"/>
        </w:rPr>
        <w:tab/>
      </w:r>
      <w:r w:rsidRPr="006F44FE">
        <w:rPr>
          <w:rFonts w:ascii="Courier New" w:hAnsi="Courier New" w:cs="Courier New"/>
          <w:b/>
          <w:color w:val="00B050"/>
          <w:sz w:val="20"/>
          <w:szCs w:val="20"/>
          <w:lang w:val="en-US"/>
        </w:rPr>
        <w:t>//</w:t>
      </w:r>
      <w:r w:rsidRPr="006F44FE">
        <w:rPr>
          <w:rFonts w:ascii="Courier New" w:hAnsi="Courier New" w:cs="Courier New"/>
          <w:b/>
          <w:color w:val="00B050"/>
          <w:sz w:val="20"/>
          <w:szCs w:val="20"/>
        </w:rPr>
        <w:t>Отдельная</w:t>
      </w:r>
      <w:r w:rsidRPr="006F44FE">
        <w:rPr>
          <w:rFonts w:ascii="Courier New" w:hAnsi="Courier New" w:cs="Courier New"/>
          <w:b/>
          <w:color w:val="00B050"/>
          <w:sz w:val="20"/>
          <w:szCs w:val="20"/>
          <w:lang w:val="en-US"/>
        </w:rPr>
        <w:t xml:space="preserve"> «</w:t>
      </w:r>
      <w:r w:rsidRPr="006F44FE">
        <w:rPr>
          <w:rFonts w:ascii="Courier New" w:hAnsi="Courier New" w:cs="Courier New"/>
          <w:b/>
          <w:color w:val="00B050"/>
          <w:sz w:val="20"/>
          <w:szCs w:val="20"/>
        </w:rPr>
        <w:t>полочка</w:t>
      </w:r>
      <w:r w:rsidRPr="006F44FE">
        <w:rPr>
          <w:rFonts w:ascii="Courier New" w:hAnsi="Courier New" w:cs="Courier New"/>
          <w:b/>
          <w:color w:val="00B050"/>
          <w:sz w:val="20"/>
          <w:szCs w:val="20"/>
          <w:lang w:val="en-US"/>
        </w:rPr>
        <w:t>»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if 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3 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if 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4 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if 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5 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&lt;&gt;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k:=k+</w:t>
      </w:r>
      <w:r w:rsidRPr="009B3D5B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i&lt;min </w:t>
      </w: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min:=i;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writeln(k, </w:t>
      </w:r>
      <w:r w:rsidRPr="009B3D5B">
        <w:rPr>
          <w:rFonts w:ascii="Courier New" w:hAnsi="Courier New" w:cs="Courier New"/>
          <w:color w:val="0000FF"/>
          <w:sz w:val="20"/>
          <w:szCs w:val="20"/>
          <w:lang w:val="en-US"/>
        </w:rPr>
        <w:t>'  '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min);   </w:t>
      </w:r>
    </w:p>
    <w:p w:rsidR="00132ECD" w:rsidRPr="009B3D5B" w:rsidRDefault="00132ECD" w:rsidP="009B3D5B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9B3D5B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9B3D5B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</w:p>
    <w:p w:rsidR="00132ECD" w:rsidRDefault="00132ECD" w:rsidP="009B3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6F44FE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1379  1213</w:t>
      </w:r>
    </w:p>
    <w:p w:rsidR="00132ECD" w:rsidRDefault="00132ECD" w:rsidP="009B3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Pr="009B3D5B" w:rsidRDefault="00132ECD" w:rsidP="009B3D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3D5B">
        <w:rPr>
          <w:rFonts w:ascii="Times New Roman" w:hAnsi="Times New Roman"/>
          <w:sz w:val="24"/>
          <w:szCs w:val="24"/>
        </w:rPr>
        <w:t>№ 4053. (В. Шелудько) Рассматривается множество целых чисел, принадлежащих числовому отрезку [6391; 8185], которые делятся на 11 или 17 и не делятся на 2, 13, 14, 34. Найдите среднее арифметическое таких чисел и минимальное из них. В ответе запишите два целых числа: сначала целую часть среднего арифметического, затем минимальное число.</w:t>
      </w:r>
    </w:p>
    <w:p w:rsidR="00132ECD" w:rsidRDefault="00132ECD" w:rsidP="009B3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6F44FE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7285  6391</w:t>
      </w:r>
    </w:p>
    <w:p w:rsidR="00132ECD" w:rsidRDefault="00132ECD" w:rsidP="009B3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777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79E6">
        <w:rPr>
          <w:rFonts w:ascii="Times New Roman" w:hAnsi="Times New Roman"/>
          <w:sz w:val="24"/>
          <w:szCs w:val="24"/>
        </w:rPr>
        <w:t>№ 4051. (В. Шелудько) Рассматривается множество целых чисел, принадлежащих числовому отрезку [2481; 14832], которые делятся на 5 или 11 и не делятся на 6, 7, 10, 23. Найдите среднее арифметическое таких чисел и максимальное из них. В ответе запишите два целых числа: сначала целую часть среднего арифметического, затем максимальное число.</w:t>
      </w:r>
    </w:p>
    <w:p w:rsidR="00132ECD" w:rsidRDefault="00132ECD" w:rsidP="00777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6F44FE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8654  14828</w:t>
      </w:r>
    </w:p>
    <w:p w:rsidR="00132ECD" w:rsidRDefault="00132ECD" w:rsidP="00777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>
      <w:pPr>
        <w:rPr>
          <w:rFonts w:ascii="Times New Roman" w:hAnsi="Times New Roman"/>
          <w:b/>
          <w:sz w:val="24"/>
          <w:szCs w:val="24"/>
        </w:rPr>
      </w:pPr>
      <w:bookmarkStart w:id="6" w:name="_Toc80079839"/>
      <w:r>
        <w:br w:type="page"/>
      </w:r>
    </w:p>
    <w:p w:rsidR="00132ECD" w:rsidRDefault="00132ECD" w:rsidP="00FF1615">
      <w:pPr>
        <w:pStyle w:val="Heading1"/>
      </w:pPr>
      <w:r>
        <w:t>2. Выделение заданных разрядов десятичного числа</w:t>
      </w:r>
      <w:bookmarkEnd w:id="6"/>
    </w:p>
    <w:p w:rsidR="00132ECD" w:rsidRPr="00534BA8" w:rsidRDefault="00132ECD" w:rsidP="007A0814">
      <w:pPr>
        <w:autoSpaceDE w:val="0"/>
        <w:autoSpaceDN w:val="0"/>
        <w:adjustRightInd w:val="0"/>
        <w:spacing w:after="0" w:line="240" w:lineRule="auto"/>
        <w:jc w:val="both"/>
        <w:rPr>
          <w:i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</w:t>
      </w:r>
      <w:r w:rsidRPr="00534BA8">
        <w:rPr>
          <w:rFonts w:ascii="Times New Roman" w:hAnsi="Times New Roman"/>
          <w:i/>
          <w:sz w:val="24"/>
          <w:szCs w:val="24"/>
          <w:u w:val="single"/>
        </w:rPr>
        <w:t>пражнение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1</w:t>
      </w:r>
      <w:r w:rsidRPr="00534BA8">
        <w:rPr>
          <w:i/>
          <w:u w:val="single"/>
        </w:rPr>
        <w:t>.</w:t>
      </w:r>
    </w:p>
    <w:p w:rsidR="00132ECD" w:rsidRDefault="00132ECD" w:rsidP="007A0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A3A">
        <w:rPr>
          <w:rFonts w:ascii="Times New Roman" w:hAnsi="Times New Roman"/>
          <w:sz w:val="24"/>
          <w:szCs w:val="24"/>
        </w:rPr>
        <w:t xml:space="preserve">Пусть </w:t>
      </w:r>
      <w:r>
        <w:rPr>
          <w:rFonts w:ascii="Times New Roman" w:hAnsi="Times New Roman"/>
          <w:sz w:val="24"/>
          <w:szCs w:val="24"/>
          <w:lang w:val="en-US"/>
        </w:rPr>
        <w:t>N</w:t>
      </w:r>
      <w:r w:rsidRPr="00FF1615">
        <w:rPr>
          <w:rFonts w:ascii="Times New Roman" w:hAnsi="Times New Roman"/>
          <w:sz w:val="24"/>
          <w:szCs w:val="24"/>
        </w:rPr>
        <w:t xml:space="preserve"> = 18796</w:t>
      </w:r>
      <w:r>
        <w:rPr>
          <w:rFonts w:ascii="Times New Roman" w:hAnsi="Times New Roman"/>
          <w:sz w:val="24"/>
          <w:szCs w:val="24"/>
        </w:rPr>
        <w:t>. Заполните таблицу.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3118"/>
        <w:gridCol w:w="4536"/>
        <w:gridCol w:w="1360"/>
      </w:tblGrid>
      <w:tr w:rsidR="00132ECD" w:rsidRPr="0070687C" w:rsidTr="0070687C">
        <w:tc>
          <w:tcPr>
            <w:tcW w:w="166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87C">
              <w:rPr>
                <w:rFonts w:ascii="Times New Roman" w:hAnsi="Times New Roman"/>
                <w:b/>
                <w:sz w:val="24"/>
                <w:szCs w:val="24"/>
              </w:rPr>
              <w:t>Разряд</w:t>
            </w:r>
          </w:p>
        </w:tc>
        <w:tc>
          <w:tcPr>
            <w:tcW w:w="311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87C">
              <w:rPr>
                <w:rFonts w:ascii="Times New Roman" w:hAnsi="Times New Roman"/>
                <w:b/>
                <w:sz w:val="24"/>
                <w:szCs w:val="24"/>
              </w:rPr>
              <w:t>Команда для вычисления</w:t>
            </w:r>
          </w:p>
        </w:tc>
        <w:tc>
          <w:tcPr>
            <w:tcW w:w="4536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87C">
              <w:rPr>
                <w:rFonts w:ascii="Times New Roman" w:hAnsi="Times New Roman"/>
                <w:b/>
                <w:sz w:val="24"/>
                <w:szCs w:val="24"/>
              </w:rPr>
              <w:t>Проверка</w:t>
            </w:r>
          </w:p>
        </w:tc>
        <w:tc>
          <w:tcPr>
            <w:tcW w:w="1360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87C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132ECD" w:rsidRPr="0070687C" w:rsidTr="0070687C">
        <w:tc>
          <w:tcPr>
            <w:tcW w:w="166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70687C">
              <w:rPr>
                <w:rFonts w:ascii="Times New Roman" w:hAnsi="Times New Roman"/>
                <w:sz w:val="24"/>
                <w:szCs w:val="24"/>
                <w:vertAlign w:val="subscript"/>
              </w:rPr>
              <w:t>0</w:t>
            </w:r>
            <w:r w:rsidRPr="0070687C">
              <w:rPr>
                <w:rFonts w:ascii="Times New Roman" w:hAnsi="Times New Roman"/>
                <w:sz w:val="24"/>
                <w:szCs w:val="24"/>
              </w:rPr>
              <w:t xml:space="preserve"> – единиц</w:t>
            </w:r>
          </w:p>
        </w:tc>
        <w:tc>
          <w:tcPr>
            <w:tcW w:w="311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32ECD" w:rsidRPr="0070687C" w:rsidTr="0070687C">
        <w:tc>
          <w:tcPr>
            <w:tcW w:w="166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70687C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Pr="0070687C">
              <w:rPr>
                <w:rFonts w:ascii="Times New Roman" w:hAnsi="Times New Roman"/>
                <w:sz w:val="24"/>
                <w:szCs w:val="24"/>
              </w:rPr>
              <w:t xml:space="preserve"> – десятков</w:t>
            </w:r>
          </w:p>
        </w:tc>
        <w:tc>
          <w:tcPr>
            <w:tcW w:w="311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687C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70687C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Pr="0070687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:= (N div 10) mod 10 </w:t>
            </w:r>
          </w:p>
        </w:tc>
        <w:tc>
          <w:tcPr>
            <w:tcW w:w="4536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687C">
              <w:rPr>
                <w:rFonts w:ascii="Times New Roman" w:hAnsi="Times New Roman"/>
                <w:sz w:val="24"/>
                <w:szCs w:val="24"/>
                <w:lang w:val="en-US"/>
              </w:rPr>
              <w:t>(18796 div 10) mod 10 = 1879 mod 10 = 9</w:t>
            </w:r>
          </w:p>
        </w:tc>
        <w:tc>
          <w:tcPr>
            <w:tcW w:w="1360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132ECD" w:rsidRPr="0070687C" w:rsidTr="0070687C">
        <w:tc>
          <w:tcPr>
            <w:tcW w:w="166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70687C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70687C">
              <w:rPr>
                <w:rFonts w:ascii="Times New Roman" w:hAnsi="Times New Roman"/>
                <w:sz w:val="24"/>
                <w:szCs w:val="24"/>
              </w:rPr>
              <w:t xml:space="preserve"> – сотен </w:t>
            </w:r>
          </w:p>
        </w:tc>
        <w:tc>
          <w:tcPr>
            <w:tcW w:w="311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32ECD" w:rsidRPr="0070687C" w:rsidTr="0070687C">
        <w:tc>
          <w:tcPr>
            <w:tcW w:w="166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70687C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Pr="0070687C">
              <w:rPr>
                <w:rFonts w:ascii="Times New Roman" w:hAnsi="Times New Roman"/>
                <w:sz w:val="24"/>
                <w:szCs w:val="24"/>
              </w:rPr>
              <w:t xml:space="preserve"> – тысяч</w:t>
            </w:r>
          </w:p>
        </w:tc>
        <w:tc>
          <w:tcPr>
            <w:tcW w:w="311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32ECD" w:rsidRPr="0070687C" w:rsidTr="0070687C">
        <w:tc>
          <w:tcPr>
            <w:tcW w:w="166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70687C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4 </w:t>
            </w:r>
            <w:r w:rsidRPr="0070687C">
              <w:rPr>
                <w:rFonts w:ascii="Times New Roman" w:hAnsi="Times New Roman"/>
                <w:sz w:val="24"/>
                <w:szCs w:val="24"/>
              </w:rPr>
              <w:t>– десятков тысяч</w:t>
            </w:r>
          </w:p>
        </w:tc>
        <w:tc>
          <w:tcPr>
            <w:tcW w:w="3118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68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132ECD" w:rsidRDefault="00132ECD" w:rsidP="007A0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591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A6F">
        <w:rPr>
          <w:rFonts w:ascii="Times New Roman" w:hAnsi="Times New Roman"/>
          <w:sz w:val="24"/>
          <w:szCs w:val="24"/>
        </w:rPr>
        <w:t>№ 4056. (В. Шелудько) Рассматривается множество целых чисел, принадлежащих числовому отрезку [4565; 13346], которые делятся на 7 и не делятся на 6, 3 и при этом сумма двух последних цифр чётна. Найдите количество таких чисел и минимальное из них. В ответе запишите два целых числа: сначала количество, затем минимальное число.</w:t>
      </w:r>
    </w:p>
    <w:p w:rsidR="00132ECD" w:rsidRDefault="00132ECD" w:rsidP="00591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6F44FE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419  4571</w:t>
      </w:r>
    </w:p>
    <w:p w:rsidR="00132ECD" w:rsidRDefault="00132ECD" w:rsidP="00591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591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A6F">
        <w:rPr>
          <w:rFonts w:ascii="Times New Roman" w:hAnsi="Times New Roman"/>
          <w:sz w:val="24"/>
          <w:szCs w:val="24"/>
        </w:rPr>
        <w:t>№ 4055. (В. Шелудько) Рассматривается множество целых чисел, принадлежащих числовому отрезку [4855; 7856], которые делятся на 6 и 15 и не делятся на 7, 16 и при этом сумма цифр в разряде сотен и десятков чётна. Найдите среднее арифметическое, максимальное и минимальное из них. В ответе запишите целую часть суммы этих чисел без других дополнительных символов.</w:t>
      </w:r>
    </w:p>
    <w:p w:rsidR="00132ECD" w:rsidRDefault="00132ECD" w:rsidP="00591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6F44FE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18979</w:t>
      </w:r>
    </w:p>
    <w:p w:rsidR="00132ECD" w:rsidRDefault="00132ECD" w:rsidP="00591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591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6983">
        <w:rPr>
          <w:rFonts w:ascii="Times New Roman" w:hAnsi="Times New Roman"/>
          <w:sz w:val="24"/>
          <w:szCs w:val="24"/>
        </w:rPr>
        <w:t>№ 2337. (А. Куканова) Рассматривается множество целых чисел, принадлежащих числовому отрезку [1985; 8528], которые удовлетворяют следующим условиям:</w:t>
      </w:r>
    </w:p>
    <w:p w:rsidR="00132ECD" w:rsidRDefault="00132ECD" w:rsidP="004969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96983">
        <w:rPr>
          <w:rFonts w:ascii="Times New Roman" w:hAnsi="Times New Roman"/>
          <w:sz w:val="24"/>
          <w:szCs w:val="24"/>
        </w:rPr>
        <w:t>− сумма последних двух цифр равна 6;</w:t>
      </w:r>
    </w:p>
    <w:p w:rsidR="00132ECD" w:rsidRDefault="00132ECD" w:rsidP="004969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96983">
        <w:rPr>
          <w:rFonts w:ascii="Times New Roman" w:hAnsi="Times New Roman"/>
          <w:sz w:val="24"/>
          <w:szCs w:val="24"/>
        </w:rPr>
        <w:t>− не кратны 2, 7 и 47.</w:t>
      </w:r>
    </w:p>
    <w:p w:rsidR="00132ECD" w:rsidRDefault="00132ECD" w:rsidP="00591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6983">
        <w:rPr>
          <w:rFonts w:ascii="Times New Roman" w:hAnsi="Times New Roman"/>
          <w:sz w:val="24"/>
          <w:szCs w:val="24"/>
        </w:rPr>
        <w:t>Найдите максимальное из таких чисел и последние 3 цифры произведения всех таких чисел.</w:t>
      </w:r>
    </w:p>
    <w:p w:rsidR="00132ECD" w:rsidRDefault="00132ECD" w:rsidP="00496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6F44FE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8515  125</w:t>
      </w:r>
    </w:p>
    <w:p w:rsidR="00132ECD" w:rsidRDefault="00132ECD" w:rsidP="00591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591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A6F">
        <w:rPr>
          <w:rFonts w:ascii="Times New Roman" w:hAnsi="Times New Roman"/>
          <w:sz w:val="24"/>
          <w:szCs w:val="24"/>
        </w:rPr>
        <w:t>№ 2326. (А. Куканова) Рассматривается множество целых чисел, принадлежащих числовому отрезку [3905; 7998], которые удовлетворяют следующим условиям:</w:t>
      </w:r>
    </w:p>
    <w:p w:rsidR="00132ECD" w:rsidRDefault="00132ECD" w:rsidP="00591A6F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91A6F">
        <w:rPr>
          <w:rFonts w:ascii="Times New Roman" w:hAnsi="Times New Roman"/>
          <w:sz w:val="24"/>
          <w:szCs w:val="24"/>
        </w:rPr>
        <w:t>− цифра в разряде десятков отлична от 0 и 5;</w:t>
      </w:r>
    </w:p>
    <w:p w:rsidR="00132ECD" w:rsidRDefault="00132ECD" w:rsidP="00591A6F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91A6F">
        <w:rPr>
          <w:rFonts w:ascii="Times New Roman" w:hAnsi="Times New Roman"/>
          <w:sz w:val="24"/>
          <w:szCs w:val="24"/>
        </w:rPr>
        <w:t>− цифра в разряде сотен принадлежит отрезку [2; 6].</w:t>
      </w:r>
    </w:p>
    <w:p w:rsidR="00132ECD" w:rsidRDefault="00132ECD" w:rsidP="00591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1A6F">
        <w:rPr>
          <w:rFonts w:ascii="Times New Roman" w:hAnsi="Times New Roman"/>
          <w:sz w:val="24"/>
          <w:szCs w:val="24"/>
        </w:rPr>
        <w:t>Найдите количество таких чисел и минимальное из них.</w:t>
      </w:r>
    </w:p>
    <w:p w:rsidR="00132ECD" w:rsidRDefault="00132ECD" w:rsidP="00591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1600  4210</w:t>
      </w:r>
    </w:p>
    <w:p w:rsidR="00132ECD" w:rsidRPr="00591A6F" w:rsidRDefault="00132ECD" w:rsidP="00591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B640C1">
      <w:pPr>
        <w:pStyle w:val="Heading1"/>
      </w:pPr>
      <w:bookmarkStart w:id="7" w:name="_Toc80079840"/>
      <w:r w:rsidRPr="001452EE">
        <w:t>3</w:t>
      </w:r>
      <w:r>
        <w:t>. Использование в условии отбора недесятичных систем счисления</w:t>
      </w:r>
      <w:bookmarkEnd w:id="7"/>
    </w:p>
    <w:p w:rsidR="00132ECD" w:rsidRDefault="00132ECD" w:rsidP="004A2A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A2A">
        <w:rPr>
          <w:rFonts w:ascii="Times New Roman" w:hAnsi="Times New Roman"/>
          <w:sz w:val="24"/>
          <w:szCs w:val="24"/>
        </w:rPr>
        <w:t>№ 3991. (П. Волгин) Рассматривается множество целых чисел, принадлежащих числовому отрезку [1000; 10001], которые одновременно удовлетворяют следующим условиям:</w:t>
      </w:r>
    </w:p>
    <w:p w:rsidR="00132ECD" w:rsidRDefault="00132ECD" w:rsidP="004A2A2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A2A2A">
        <w:rPr>
          <w:rFonts w:ascii="Times New Roman" w:hAnsi="Times New Roman"/>
          <w:sz w:val="24"/>
          <w:szCs w:val="24"/>
        </w:rPr>
        <w:t>а) Число делится на 1010</w:t>
      </w:r>
      <w:r w:rsidRPr="004A2A2A">
        <w:rPr>
          <w:rFonts w:ascii="Times New Roman" w:hAnsi="Times New Roman"/>
          <w:sz w:val="24"/>
          <w:szCs w:val="24"/>
          <w:vertAlign w:val="subscript"/>
        </w:rPr>
        <w:t>2</w:t>
      </w:r>
      <w:r w:rsidRPr="004A2A2A">
        <w:rPr>
          <w:rFonts w:ascii="Times New Roman" w:hAnsi="Times New Roman"/>
          <w:sz w:val="24"/>
          <w:szCs w:val="24"/>
        </w:rPr>
        <w:t> или на 77</w:t>
      </w:r>
      <w:r w:rsidRPr="004A2A2A">
        <w:rPr>
          <w:rFonts w:ascii="Times New Roman" w:hAnsi="Times New Roman"/>
          <w:sz w:val="24"/>
          <w:szCs w:val="24"/>
          <w:vertAlign w:val="subscript"/>
        </w:rPr>
        <w:t>8</w:t>
      </w:r>
      <w:r w:rsidRPr="004A2A2A">
        <w:rPr>
          <w:rFonts w:ascii="Times New Roman" w:hAnsi="Times New Roman"/>
          <w:sz w:val="24"/>
          <w:szCs w:val="24"/>
        </w:rPr>
        <w:t>.</w:t>
      </w:r>
    </w:p>
    <w:p w:rsidR="00132ECD" w:rsidRDefault="00132ECD" w:rsidP="004A2A2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A2A2A">
        <w:rPr>
          <w:rFonts w:ascii="Times New Roman" w:hAnsi="Times New Roman"/>
          <w:sz w:val="24"/>
          <w:szCs w:val="24"/>
        </w:rPr>
        <w:t>б) Число делится на FF</w:t>
      </w:r>
      <w:r w:rsidRPr="004A2A2A">
        <w:rPr>
          <w:rFonts w:ascii="Times New Roman" w:hAnsi="Times New Roman"/>
          <w:sz w:val="24"/>
          <w:szCs w:val="24"/>
          <w:vertAlign w:val="subscript"/>
        </w:rPr>
        <w:t>16</w:t>
      </w:r>
      <w:r w:rsidRPr="004A2A2A">
        <w:rPr>
          <w:rFonts w:ascii="Times New Roman" w:hAnsi="Times New Roman"/>
          <w:sz w:val="24"/>
          <w:szCs w:val="24"/>
        </w:rPr>
        <w:t>.</w:t>
      </w:r>
    </w:p>
    <w:p w:rsidR="00132ECD" w:rsidRPr="004A2A2A" w:rsidRDefault="00132ECD" w:rsidP="004A2A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A2A">
        <w:rPr>
          <w:rFonts w:ascii="Times New Roman" w:hAnsi="Times New Roman"/>
          <w:sz w:val="24"/>
          <w:szCs w:val="24"/>
        </w:rPr>
        <w:t>Найдите количество таких чисел и минимальное из них. В ответе запишите сначала количество, а затем минимальное число.</w:t>
      </w:r>
    </w:p>
    <w:p w:rsidR="00132ECD" w:rsidRDefault="00132ECD" w:rsidP="009B3D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Указание.</w:t>
      </w:r>
      <w:r>
        <w:rPr>
          <w:rFonts w:ascii="Times New Roman" w:hAnsi="Times New Roman"/>
          <w:i/>
          <w:sz w:val="24"/>
          <w:szCs w:val="24"/>
        </w:rPr>
        <w:t xml:space="preserve"> Очевидно, что каждое из заданных чисел следует перевести предварительно в десятичную систему счисления, после чего мы окажемся в условиях одной из предыдущих задач.</w:t>
      </w:r>
    </w:p>
    <w:p w:rsidR="00132ECD" w:rsidRDefault="00132ECD" w:rsidP="00F44F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19  1020</w:t>
      </w:r>
    </w:p>
    <w:p w:rsidR="00132ECD" w:rsidRDefault="00132ECD" w:rsidP="009B3D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9B3D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09EB">
        <w:rPr>
          <w:rFonts w:ascii="Times New Roman" w:hAnsi="Times New Roman"/>
          <w:sz w:val="24"/>
          <w:szCs w:val="24"/>
        </w:rPr>
        <w:t>№ 3854. (П. Волгин) Рассматривается множество целых чисел, принадлежащих числовому отрезку [2827; 18186], которые удовлетворяют следующим условиям:</w:t>
      </w:r>
    </w:p>
    <w:p w:rsidR="00132ECD" w:rsidRDefault="00132ECD" w:rsidP="00B609EB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609EB">
        <w:rPr>
          <w:rFonts w:ascii="Times New Roman" w:hAnsi="Times New Roman"/>
          <w:sz w:val="24"/>
          <w:szCs w:val="24"/>
        </w:rPr>
        <w:t>а) Число в шестнадцатеричной записи оканчивается на F, но при этом не оканчивается на 1F.</w:t>
      </w:r>
    </w:p>
    <w:p w:rsidR="00132ECD" w:rsidRDefault="00132ECD" w:rsidP="00B609EB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609EB">
        <w:rPr>
          <w:rFonts w:ascii="Times New Roman" w:hAnsi="Times New Roman"/>
          <w:sz w:val="24"/>
          <w:szCs w:val="24"/>
        </w:rPr>
        <w:t>б) Число делится на B</w:t>
      </w:r>
      <w:r w:rsidRPr="00B609EB">
        <w:rPr>
          <w:rFonts w:ascii="Times New Roman" w:hAnsi="Times New Roman"/>
          <w:sz w:val="24"/>
          <w:szCs w:val="24"/>
          <w:vertAlign w:val="subscript"/>
        </w:rPr>
        <w:t>16</w:t>
      </w:r>
      <w:r w:rsidRPr="00B609EB">
        <w:rPr>
          <w:rFonts w:ascii="Times New Roman" w:hAnsi="Times New Roman"/>
          <w:sz w:val="24"/>
          <w:szCs w:val="24"/>
        </w:rPr>
        <w:t>.</w:t>
      </w:r>
    </w:p>
    <w:p w:rsidR="00132ECD" w:rsidRPr="004A2A2A" w:rsidRDefault="00132ECD" w:rsidP="009B3D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09EB">
        <w:rPr>
          <w:rFonts w:ascii="Times New Roman" w:hAnsi="Times New Roman"/>
          <w:sz w:val="24"/>
          <w:szCs w:val="24"/>
        </w:rPr>
        <w:t>Найдите количество таких чисел и квадрат максимального из них. В ответе запишите сначала количество, а затем квадрат максимального числа.</w:t>
      </w:r>
    </w:p>
    <w:p w:rsidR="00132ECD" w:rsidRDefault="00132ECD" w:rsidP="00A15485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Комментарий к решению задачи.</w:t>
      </w:r>
    </w:p>
    <w:p w:rsidR="00132ECD" w:rsidRPr="00170357" w:rsidRDefault="00132ECD" w:rsidP="00170357">
      <w:pPr>
        <w:pStyle w:val="ListParagraph"/>
        <w:numPr>
          <w:ilvl w:val="0"/>
          <w:numId w:val="18"/>
        </w:numPr>
        <w:spacing w:after="0" w:line="240" w:lineRule="auto"/>
        <w:ind w:left="993"/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Как с помощью языка программирования узнать последнюю цифру десятичной записи числа? Надо найти остаток от деления числа на 10.</w:t>
      </w:r>
    </w:p>
    <w:p w:rsidR="00132ECD" w:rsidRPr="00170357" w:rsidRDefault="00132ECD" w:rsidP="00170357">
      <w:pPr>
        <w:pStyle w:val="ListParagraph"/>
        <w:numPr>
          <w:ilvl w:val="0"/>
          <w:numId w:val="18"/>
        </w:numPr>
        <w:spacing w:after="0" w:line="240" w:lineRule="auto"/>
        <w:ind w:left="993"/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Как с помощью языка программирования узнать последнюю цифру шестнадцатеричной записи числа? Надо найти остаток от деления числа на ___ и, если надо, перевести полученный результат в десятичное число.</w:t>
      </w:r>
    </w:p>
    <w:p w:rsidR="00132ECD" w:rsidRPr="00170357" w:rsidRDefault="00132ECD" w:rsidP="00170357">
      <w:pPr>
        <w:pStyle w:val="ListParagraph"/>
        <w:numPr>
          <w:ilvl w:val="0"/>
          <w:numId w:val="18"/>
        </w:numPr>
        <w:spacing w:after="0" w:line="240" w:lineRule="auto"/>
        <w:ind w:left="993"/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Как с помощью языка программирования узнать две последние цифры десятичной записи числа? Надо найти остаток от деления числа на 100.</w:t>
      </w:r>
    </w:p>
    <w:p w:rsidR="00132ECD" w:rsidRPr="004331BA" w:rsidRDefault="00132ECD" w:rsidP="00170357">
      <w:pPr>
        <w:pStyle w:val="ListParagraph"/>
        <w:numPr>
          <w:ilvl w:val="0"/>
          <w:numId w:val="18"/>
        </w:numPr>
        <w:spacing w:after="0" w:line="240" w:lineRule="auto"/>
        <w:ind w:left="993"/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Как с помощью языка программирования узнать две последние цифры шестнадцатеричной записи числа? Надо найти остаток от деления числа на ___ и, если надо, _______________________________________________.</w:t>
      </w:r>
    </w:p>
    <w:p w:rsidR="00132ECD" w:rsidRDefault="00132ECD" w:rsidP="004331BA">
      <w:pPr>
        <w:spacing w:after="0" w:line="240" w:lineRule="auto"/>
        <w:ind w:left="273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4331BA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(Заполните пропуски)</w:t>
      </w:r>
    </w:p>
    <w:p w:rsidR="00132ECD" w:rsidRDefault="00132ECD" w:rsidP="0054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82  327429025</w:t>
      </w:r>
    </w:p>
    <w:p w:rsidR="00132ECD" w:rsidRPr="00543DCA" w:rsidRDefault="00132ECD" w:rsidP="00543DC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3DCA">
        <w:rPr>
          <w:rFonts w:ascii="Times New Roman" w:hAnsi="Times New Roman"/>
          <w:sz w:val="24"/>
          <w:szCs w:val="24"/>
        </w:rPr>
        <w:t xml:space="preserve">№ 3727. (П. Волгин) Рассматривается множество целых чисел, принадлежащих числовому отрезку </w:t>
      </w:r>
      <w:r>
        <w:rPr>
          <w:rFonts w:ascii="Times New Roman" w:hAnsi="Times New Roman"/>
          <w:sz w:val="24"/>
          <w:szCs w:val="24"/>
        </w:rPr>
        <w:br/>
      </w:r>
      <w:r w:rsidRPr="00543DCA">
        <w:rPr>
          <w:rFonts w:ascii="Times New Roman" w:hAnsi="Times New Roman"/>
          <w:sz w:val="24"/>
          <w:szCs w:val="24"/>
        </w:rPr>
        <w:t>[-999; 999] , которые удовлетворяют следующим условиям:</w:t>
      </w:r>
    </w:p>
    <w:p w:rsidR="00132ECD" w:rsidRDefault="00132ECD" w:rsidP="00543DC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43DCA">
        <w:rPr>
          <w:rFonts w:ascii="Times New Roman" w:hAnsi="Times New Roman"/>
          <w:sz w:val="24"/>
          <w:szCs w:val="24"/>
        </w:rPr>
        <w:t>а) Число в шестнадцатеричной записи оканчивается цифрой «F»;</w:t>
      </w:r>
    </w:p>
    <w:p w:rsidR="00132ECD" w:rsidRDefault="00132ECD" w:rsidP="00543DC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43DCA">
        <w:rPr>
          <w:rFonts w:ascii="Times New Roman" w:hAnsi="Times New Roman"/>
          <w:sz w:val="24"/>
          <w:szCs w:val="24"/>
        </w:rPr>
        <w:t>б) Число не делится на 12 и не делится на 13.</w:t>
      </w: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3DCA">
        <w:rPr>
          <w:rFonts w:ascii="Times New Roman" w:hAnsi="Times New Roman"/>
          <w:sz w:val="24"/>
          <w:szCs w:val="24"/>
        </w:rPr>
        <w:t>Найдите количество таких чисел и максимальное из них (по модулю). В ответе запишите сначала количество, а потом максимальное по модулю.</w:t>
      </w:r>
    </w:p>
    <w:p w:rsidR="00132ECD" w:rsidRDefault="00132ECD" w:rsidP="00543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114  991</w:t>
      </w: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3BAF">
        <w:rPr>
          <w:rFonts w:ascii="Times New Roman" w:hAnsi="Times New Roman"/>
          <w:sz w:val="24"/>
          <w:szCs w:val="24"/>
        </w:rPr>
        <w:t>№ 3722. (П. Волгин) Рассматривается множество целых чисел, принадлежащих числовому отрезку [697; 3458], которые удовлетворяют следующим условиям:</w:t>
      </w:r>
    </w:p>
    <w:p w:rsidR="00132ECD" w:rsidRDefault="00132ECD" w:rsidP="00803BAF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03BAF">
        <w:rPr>
          <w:rFonts w:ascii="Times New Roman" w:hAnsi="Times New Roman"/>
          <w:sz w:val="24"/>
          <w:szCs w:val="24"/>
        </w:rPr>
        <w:t>а) Число в шестнадцатеричной записи оканчивается цифрой «E»;</w:t>
      </w:r>
    </w:p>
    <w:p w:rsidR="00132ECD" w:rsidRDefault="00132ECD" w:rsidP="00803BAF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03BAF">
        <w:rPr>
          <w:rFonts w:ascii="Times New Roman" w:hAnsi="Times New Roman"/>
          <w:sz w:val="24"/>
          <w:szCs w:val="24"/>
        </w:rPr>
        <w:t>б) Число в семеричной записи и в восьмеричной записи оканчивается на одну цифру.</w:t>
      </w: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3BAF">
        <w:rPr>
          <w:rFonts w:ascii="Times New Roman" w:hAnsi="Times New Roman"/>
          <w:sz w:val="24"/>
          <w:szCs w:val="24"/>
        </w:rPr>
        <w:t>Найдите сумму таких чисел и их количество. В ответе запишите сначала сумму, а потом количество.</w:t>
      </w:r>
    </w:p>
    <w:p w:rsidR="00132ECD" w:rsidRDefault="00132ECD" w:rsidP="00232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51950  25</w:t>
      </w:r>
    </w:p>
    <w:p w:rsidR="00132ECD" w:rsidRDefault="00132ECD" w:rsidP="00232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D71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15E5">
        <w:rPr>
          <w:rFonts w:ascii="Times New Roman" w:hAnsi="Times New Roman"/>
          <w:sz w:val="24"/>
          <w:szCs w:val="24"/>
        </w:rPr>
        <w:t>№ 2319</w:t>
      </w:r>
      <w:r>
        <w:rPr>
          <w:rFonts w:ascii="Times New Roman" w:hAnsi="Times New Roman"/>
          <w:sz w:val="24"/>
          <w:szCs w:val="24"/>
        </w:rPr>
        <w:t>.</w:t>
      </w:r>
      <w:r w:rsidRPr="00D715E5">
        <w:rPr>
          <w:rFonts w:ascii="Times New Roman" w:hAnsi="Times New Roman"/>
          <w:sz w:val="24"/>
          <w:szCs w:val="24"/>
        </w:rPr>
        <w:t xml:space="preserve"> (А. Куканова) Рассматривается множество целых чисел, принадлежащих числовому отрезку [1529; 9482], которые удовлетворяют следующим условиям:</w:t>
      </w:r>
    </w:p>
    <w:p w:rsidR="00132ECD" w:rsidRDefault="00132ECD" w:rsidP="00D715E5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715E5">
        <w:rPr>
          <w:rFonts w:ascii="Times New Roman" w:hAnsi="Times New Roman"/>
          <w:sz w:val="24"/>
          <w:szCs w:val="24"/>
        </w:rPr>
        <w:t>− запись в двоичной системе закачивается на 01;</w:t>
      </w:r>
    </w:p>
    <w:p w:rsidR="00132ECD" w:rsidRDefault="00132ECD" w:rsidP="00D715E5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715E5">
        <w:rPr>
          <w:rFonts w:ascii="Times New Roman" w:hAnsi="Times New Roman"/>
          <w:sz w:val="24"/>
          <w:szCs w:val="24"/>
        </w:rPr>
        <w:t>− запись в пятеричной системе заканчивается на 3.</w:t>
      </w:r>
    </w:p>
    <w:p w:rsidR="00132ECD" w:rsidRDefault="00132ECD" w:rsidP="00D71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15E5">
        <w:rPr>
          <w:rFonts w:ascii="Times New Roman" w:hAnsi="Times New Roman"/>
          <w:sz w:val="24"/>
          <w:szCs w:val="24"/>
        </w:rPr>
        <w:t>Найдите минимальное из таких чисел и их сумму. Гарантируется, что искомая сумма не превосходит 10</w:t>
      </w:r>
      <w:r w:rsidRPr="00D715E5">
        <w:rPr>
          <w:rFonts w:ascii="Times New Roman" w:hAnsi="Times New Roman"/>
          <w:sz w:val="24"/>
          <w:szCs w:val="24"/>
          <w:vertAlign w:val="superscript"/>
        </w:rPr>
        <w:t>7</w:t>
      </w:r>
      <w:r w:rsidRPr="00D715E5">
        <w:rPr>
          <w:rFonts w:ascii="Times New Roman" w:hAnsi="Times New Roman"/>
          <w:sz w:val="24"/>
          <w:szCs w:val="24"/>
        </w:rPr>
        <w:t>.</w:t>
      </w:r>
    </w:p>
    <w:p w:rsidR="00132ECD" w:rsidRDefault="00132ECD" w:rsidP="00A4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1533  2190194</w:t>
      </w:r>
    </w:p>
    <w:p w:rsidR="00132ECD" w:rsidRDefault="00132ECD" w:rsidP="00A4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3D18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18B1">
        <w:rPr>
          <w:rFonts w:ascii="Times New Roman" w:hAnsi="Times New Roman"/>
          <w:sz w:val="24"/>
          <w:szCs w:val="24"/>
        </w:rPr>
        <w:t>№ 3989. (П. Волгин) Рассматривается множество целых чисел, принадлежащих числовому отрезку [1110; 1111101], которые удовлетворяют следующим условиям:</w:t>
      </w:r>
    </w:p>
    <w:p w:rsidR="00132ECD" w:rsidRDefault="00132ECD" w:rsidP="003D18B1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D18B1">
        <w:rPr>
          <w:rFonts w:ascii="Times New Roman" w:hAnsi="Times New Roman"/>
          <w:sz w:val="24"/>
          <w:szCs w:val="24"/>
        </w:rPr>
        <w:t>а) Число делится на 20</w:t>
      </w:r>
      <w:r w:rsidRPr="003D18B1">
        <w:rPr>
          <w:rFonts w:ascii="Times New Roman" w:hAnsi="Times New Roman"/>
          <w:sz w:val="24"/>
          <w:szCs w:val="24"/>
          <w:vertAlign w:val="subscript"/>
        </w:rPr>
        <w:t>8</w:t>
      </w:r>
      <w:r w:rsidRPr="003D18B1">
        <w:rPr>
          <w:rFonts w:ascii="Times New Roman" w:hAnsi="Times New Roman"/>
          <w:sz w:val="24"/>
          <w:szCs w:val="24"/>
        </w:rPr>
        <w:t> или на 30</w:t>
      </w:r>
      <w:r w:rsidRPr="003D18B1">
        <w:rPr>
          <w:rFonts w:ascii="Times New Roman" w:hAnsi="Times New Roman"/>
          <w:sz w:val="24"/>
          <w:szCs w:val="24"/>
          <w:vertAlign w:val="subscript"/>
        </w:rPr>
        <w:t>16</w:t>
      </w:r>
      <w:r w:rsidRPr="003D18B1">
        <w:rPr>
          <w:rFonts w:ascii="Times New Roman" w:hAnsi="Times New Roman"/>
          <w:sz w:val="24"/>
          <w:szCs w:val="24"/>
        </w:rPr>
        <w:t>.</w:t>
      </w:r>
    </w:p>
    <w:p w:rsidR="00132ECD" w:rsidRDefault="00132ECD" w:rsidP="003D18B1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D18B1">
        <w:rPr>
          <w:rFonts w:ascii="Times New Roman" w:hAnsi="Times New Roman"/>
          <w:sz w:val="24"/>
          <w:szCs w:val="24"/>
        </w:rPr>
        <w:t>б) Число делится на 10</w:t>
      </w:r>
      <w:r w:rsidRPr="003D18B1">
        <w:rPr>
          <w:rFonts w:ascii="Times New Roman" w:hAnsi="Times New Roman"/>
          <w:sz w:val="24"/>
          <w:szCs w:val="24"/>
          <w:vertAlign w:val="subscript"/>
        </w:rPr>
        <w:t>2</w:t>
      </w:r>
      <w:r w:rsidRPr="003D18B1">
        <w:rPr>
          <w:rFonts w:ascii="Times New Roman" w:hAnsi="Times New Roman"/>
          <w:sz w:val="24"/>
          <w:szCs w:val="24"/>
        </w:rPr>
        <w:t> или не делится ни на одно из следующих чисел: 11</w:t>
      </w:r>
      <w:r w:rsidRPr="003D18B1">
        <w:rPr>
          <w:rFonts w:ascii="Times New Roman" w:hAnsi="Times New Roman"/>
          <w:sz w:val="24"/>
          <w:szCs w:val="24"/>
          <w:vertAlign w:val="subscript"/>
        </w:rPr>
        <w:t>2</w:t>
      </w:r>
      <w:r w:rsidRPr="003D18B1">
        <w:rPr>
          <w:rFonts w:ascii="Times New Roman" w:hAnsi="Times New Roman"/>
          <w:sz w:val="24"/>
          <w:szCs w:val="24"/>
        </w:rPr>
        <w:t>, 22</w:t>
      </w:r>
      <w:r w:rsidRPr="003D18B1">
        <w:rPr>
          <w:rFonts w:ascii="Times New Roman" w:hAnsi="Times New Roman"/>
          <w:sz w:val="24"/>
          <w:szCs w:val="24"/>
          <w:vertAlign w:val="subscript"/>
        </w:rPr>
        <w:t>8</w:t>
      </w:r>
      <w:r w:rsidRPr="003D18B1">
        <w:rPr>
          <w:rFonts w:ascii="Times New Roman" w:hAnsi="Times New Roman"/>
          <w:sz w:val="24"/>
          <w:szCs w:val="24"/>
        </w:rPr>
        <w:t>, 3F</w:t>
      </w:r>
      <w:r w:rsidRPr="003D18B1">
        <w:rPr>
          <w:rFonts w:ascii="Times New Roman" w:hAnsi="Times New Roman"/>
          <w:sz w:val="24"/>
          <w:szCs w:val="24"/>
          <w:vertAlign w:val="subscript"/>
        </w:rPr>
        <w:t>16</w:t>
      </w:r>
      <w:r w:rsidRPr="003D18B1">
        <w:rPr>
          <w:rFonts w:ascii="Times New Roman" w:hAnsi="Times New Roman"/>
          <w:sz w:val="24"/>
          <w:szCs w:val="24"/>
        </w:rPr>
        <w:t>.</w:t>
      </w:r>
    </w:p>
    <w:p w:rsidR="00132ECD" w:rsidRDefault="00132ECD" w:rsidP="003D18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18B1">
        <w:rPr>
          <w:rFonts w:ascii="Times New Roman" w:hAnsi="Times New Roman"/>
          <w:sz w:val="24"/>
          <w:szCs w:val="24"/>
        </w:rPr>
        <w:t>Найдите количество таких чисел и минимальное из них. В ответе запишите сначала количество, а затем минимальное число.</w:t>
      </w:r>
    </w:p>
    <w:p w:rsidR="00132ECD" w:rsidRDefault="00132ECD" w:rsidP="003D1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69374  1120</w:t>
      </w:r>
    </w:p>
    <w:p w:rsidR="00132ECD" w:rsidRDefault="00132ECD" w:rsidP="003D1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>
      <w:pPr>
        <w:rPr>
          <w:rFonts w:ascii="Times New Roman" w:hAnsi="Times New Roman"/>
          <w:b/>
          <w:sz w:val="24"/>
          <w:szCs w:val="24"/>
        </w:rPr>
      </w:pPr>
      <w:bookmarkStart w:id="8" w:name="_Toc80079841"/>
      <w:r>
        <w:br w:type="page"/>
      </w:r>
    </w:p>
    <w:p w:rsidR="00132ECD" w:rsidRDefault="00132ECD" w:rsidP="00A023CD">
      <w:pPr>
        <w:pStyle w:val="Heading1"/>
      </w:pPr>
      <w:r>
        <w:t>4. Задачи, в которых полезно применять пользовательские функции</w:t>
      </w:r>
      <w:bookmarkEnd w:id="8"/>
    </w:p>
    <w:p w:rsidR="00132ECD" w:rsidRDefault="00132ECD" w:rsidP="00A023CD">
      <w:pPr>
        <w:pStyle w:val="Heading2"/>
      </w:pPr>
    </w:p>
    <w:p w:rsidR="00132ECD" w:rsidRPr="00A023CD" w:rsidRDefault="00132ECD" w:rsidP="00A023CD">
      <w:pPr>
        <w:pStyle w:val="Heading2"/>
      </w:pPr>
      <w:bookmarkStart w:id="9" w:name="_Toc80079842"/>
      <w:r w:rsidRPr="00A023CD">
        <w:t>4.1. Количество цифр в числе</w:t>
      </w:r>
      <w:bookmarkEnd w:id="9"/>
    </w:p>
    <w:p w:rsidR="00132ECD" w:rsidRDefault="00132ECD" w:rsidP="00D715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35"/>
        <w:gridCol w:w="4827"/>
        <w:gridCol w:w="520"/>
      </w:tblGrid>
      <w:tr w:rsidR="00132ECD" w:rsidRPr="0070687C" w:rsidTr="0070687C">
        <w:tc>
          <w:tcPr>
            <w:tcW w:w="10682" w:type="dxa"/>
            <w:gridSpan w:val="3"/>
          </w:tcPr>
          <w:p w:rsidR="00132ECD" w:rsidRPr="0070687C" w:rsidRDefault="00132ECD" w:rsidP="007068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ФУНКЦИЯ, КОТОРАЯ ОПРЕДЕЛЯЕТ, СКОЛЬКО РАЗ В ЧИСЛЕ ВСТРЕЧАЕТСЯ ЦИФРА 6</w:t>
            </w: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 xml:space="preserve">function 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 xml:space="preserve">K_6(n: </w:t>
            </w:r>
            <w:r w:rsidRPr="0070687C">
              <w:rPr>
                <w:rFonts w:ascii="Courier New" w:hAnsi="Courier New" w:cs="Courier New"/>
                <w:color w:val="0000FF"/>
                <w:sz w:val="24"/>
                <w:szCs w:val="24"/>
                <w:lang w:val="en-US"/>
              </w:rPr>
              <w:t>integer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 xml:space="preserve">): </w:t>
            </w:r>
            <w:r w:rsidRPr="0070687C">
              <w:rPr>
                <w:rFonts w:ascii="Courier New" w:hAnsi="Courier New" w:cs="Courier New"/>
                <w:color w:val="0000FF"/>
                <w:sz w:val="24"/>
                <w:szCs w:val="24"/>
                <w:lang w:val="en-US"/>
              </w:rPr>
              <w:t>integer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;</w:t>
            </w:r>
          </w:p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  <w:tc>
          <w:tcPr>
            <w:tcW w:w="5341" w:type="dxa"/>
            <w:gridSpan w:val="2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Заголовок функции</w:t>
            </w: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K</w:t>
            </w: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_6 – имя функции, </w:t>
            </w: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n</w:t>
            </w: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– формальный параметр.</w:t>
            </w: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>var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 xml:space="preserve">k: </w:t>
            </w:r>
            <w:r w:rsidRPr="0070687C">
              <w:rPr>
                <w:rFonts w:ascii="Courier New" w:hAnsi="Courier New" w:cs="Courier New"/>
                <w:color w:val="0000FF"/>
                <w:sz w:val="24"/>
                <w:szCs w:val="24"/>
                <w:lang w:val="en-US"/>
              </w:rPr>
              <w:t>integer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;</w:t>
            </w:r>
          </w:p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  <w:tc>
          <w:tcPr>
            <w:tcW w:w="5341" w:type="dxa"/>
            <w:gridSpan w:val="2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Раздел описаний.</w:t>
            </w:r>
          </w:p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k</w:t>
            </w: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– локальная переменная – видна только в теле процедуры</w:t>
            </w: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>begin</w:t>
            </w:r>
          </w:p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  <w:tc>
          <w:tcPr>
            <w:tcW w:w="483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  <w:tc>
          <w:tcPr>
            <w:tcW w:w="509" w:type="dxa"/>
            <w:vMerge w:val="restart"/>
            <w:textDirection w:val="tbRl"/>
            <w:vAlign w:val="center"/>
          </w:tcPr>
          <w:p w:rsidR="00132ECD" w:rsidRPr="0070687C" w:rsidRDefault="00132ECD" w:rsidP="0070687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Тело функции</w:t>
            </w: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 xml:space="preserve">k := </w:t>
            </w:r>
            <w:r w:rsidRPr="0070687C">
              <w:rPr>
                <w:rFonts w:ascii="Courier New" w:hAnsi="Courier New" w:cs="Courier New"/>
                <w:color w:val="006400"/>
                <w:sz w:val="24"/>
                <w:szCs w:val="24"/>
                <w:lang w:val="en-US"/>
              </w:rPr>
              <w:t>0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;</w:t>
            </w:r>
          </w:p>
        </w:tc>
        <w:tc>
          <w:tcPr>
            <w:tcW w:w="4832" w:type="dxa"/>
            <w:vMerge w:val="restart"/>
            <w:vAlign w:val="center"/>
          </w:tcPr>
          <w:p w:rsidR="00132ECD" w:rsidRPr="0070687C" w:rsidRDefault="00132ECD" w:rsidP="007068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Вычисление значения функции</w:t>
            </w:r>
          </w:p>
        </w:tc>
        <w:tc>
          <w:tcPr>
            <w:tcW w:w="509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 xml:space="preserve">while 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n&gt;</w:t>
            </w:r>
            <w:r w:rsidRPr="0070687C">
              <w:rPr>
                <w:rFonts w:ascii="Courier New" w:hAnsi="Courier New" w:cs="Courier New"/>
                <w:color w:val="006400"/>
                <w:sz w:val="24"/>
                <w:szCs w:val="24"/>
                <w:lang w:val="en-US"/>
              </w:rPr>
              <w:t xml:space="preserve">0 </w:t>
            </w: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>do</w:t>
            </w:r>
          </w:p>
        </w:tc>
        <w:tc>
          <w:tcPr>
            <w:tcW w:w="4832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  <w:tc>
          <w:tcPr>
            <w:tcW w:w="509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>begin</w:t>
            </w:r>
          </w:p>
        </w:tc>
        <w:tc>
          <w:tcPr>
            <w:tcW w:w="4832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  <w:tc>
          <w:tcPr>
            <w:tcW w:w="509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 xml:space="preserve">if 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 xml:space="preserve">n </w:t>
            </w: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 xml:space="preserve">mod </w:t>
            </w:r>
            <w:r w:rsidRPr="0070687C">
              <w:rPr>
                <w:rFonts w:ascii="Courier New" w:hAnsi="Courier New" w:cs="Courier New"/>
                <w:color w:val="006400"/>
                <w:sz w:val="24"/>
                <w:szCs w:val="24"/>
                <w:lang w:val="en-US"/>
              </w:rPr>
              <w:t xml:space="preserve">10 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 xml:space="preserve">= </w:t>
            </w:r>
            <w:r w:rsidRPr="0070687C">
              <w:rPr>
                <w:rFonts w:ascii="Courier New" w:hAnsi="Courier New" w:cs="Courier New"/>
                <w:color w:val="006400"/>
                <w:sz w:val="24"/>
                <w:szCs w:val="24"/>
                <w:lang w:val="en-US"/>
              </w:rPr>
              <w:t xml:space="preserve">6 </w:t>
            </w: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 xml:space="preserve">then 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k:=k+</w:t>
            </w:r>
            <w:r w:rsidRPr="0070687C">
              <w:rPr>
                <w:rFonts w:ascii="Courier New" w:hAnsi="Courier New" w:cs="Courier New"/>
                <w:color w:val="006400"/>
                <w:sz w:val="24"/>
                <w:szCs w:val="24"/>
                <w:lang w:val="en-US"/>
              </w:rPr>
              <w:t>1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;</w:t>
            </w:r>
          </w:p>
        </w:tc>
        <w:tc>
          <w:tcPr>
            <w:tcW w:w="4832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  <w:tc>
          <w:tcPr>
            <w:tcW w:w="509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 xml:space="preserve">n:= n </w:t>
            </w: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 xml:space="preserve">div </w:t>
            </w:r>
            <w:r w:rsidRPr="0070687C">
              <w:rPr>
                <w:rFonts w:ascii="Courier New" w:hAnsi="Courier New" w:cs="Courier New"/>
                <w:color w:val="006400"/>
                <w:sz w:val="24"/>
                <w:szCs w:val="24"/>
                <w:lang w:val="en-US"/>
              </w:rPr>
              <w:t>10</w:t>
            </w:r>
          </w:p>
        </w:tc>
        <w:tc>
          <w:tcPr>
            <w:tcW w:w="4832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  <w:tc>
          <w:tcPr>
            <w:tcW w:w="509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>end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;</w:t>
            </w:r>
          </w:p>
        </w:tc>
        <w:tc>
          <w:tcPr>
            <w:tcW w:w="4832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  <w:tc>
          <w:tcPr>
            <w:tcW w:w="509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 xml:space="preserve">  K_6:=k;  </w:t>
            </w:r>
          </w:p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3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Конструкция</w:t>
            </w:r>
            <w:r w:rsidRPr="0070687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имя функции := значение</w:t>
            </w: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</w:p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ОБЯЗАТЕЛЬНЫЙ ЭЛЕМЕНТ ОПИСАНИЯ ФУНКЦИИ</w:t>
            </w:r>
          </w:p>
        </w:tc>
        <w:tc>
          <w:tcPr>
            <w:tcW w:w="509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</w:tr>
      <w:tr w:rsidR="00132ECD" w:rsidRPr="0070687C" w:rsidTr="0070687C">
        <w:tc>
          <w:tcPr>
            <w:tcW w:w="5341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  <w:t>end</w:t>
            </w:r>
            <w:r w:rsidRPr="0070687C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;</w:t>
            </w:r>
          </w:p>
        </w:tc>
        <w:tc>
          <w:tcPr>
            <w:tcW w:w="483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  <w:tc>
          <w:tcPr>
            <w:tcW w:w="509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</w:tbl>
    <w:p w:rsidR="00132ECD" w:rsidRPr="00A023CD" w:rsidRDefault="00132ECD" w:rsidP="00543DC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val="en-US" w:eastAsia="ru-RU"/>
        </w:rPr>
      </w:pPr>
    </w:p>
    <w:p w:rsidR="00132ECD" w:rsidRPr="00AF0BE5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AF0BE5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В теле основной программы функция может вызываться:</w:t>
      </w:r>
    </w:p>
    <w:p w:rsidR="00132ECD" w:rsidRDefault="00132ECD" w:rsidP="00906728">
      <w:pPr>
        <w:pStyle w:val="ListParagraph"/>
        <w:numPr>
          <w:ilvl w:val="0"/>
          <w:numId w:val="19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B943F4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Для присваивания значения целочисленной (в данном случае) переменной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132ECD" w:rsidRDefault="00132ECD" w:rsidP="00906728">
      <w:pPr>
        <w:pStyle w:val="ListParagraph"/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m</w:t>
      </w:r>
      <w:r w:rsidRPr="00906728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:=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K</w:t>
      </w:r>
      <w:r w:rsidRPr="00906728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_6(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t</w:t>
      </w:r>
      <w:r w:rsidRPr="00906728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Pr="00E9739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;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или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m</w:t>
      </w:r>
      <w:r w:rsidRPr="00906728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:=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K</w:t>
      </w:r>
      <w:r w:rsidRPr="00906728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_6(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458626</w:t>
      </w:r>
      <w:r w:rsidRPr="00906728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Pr="00E9739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;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 Здесь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t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(целочисленная (в данном случае) глобальная переменная, значение которой известно на момент вызова функции) и числовая константа 458626 – являются </w:t>
      </w:r>
      <w:r w:rsidRPr="00906728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фактическими параметрами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, без которых вызов функции невозможен.</w:t>
      </w:r>
    </w:p>
    <w:p w:rsidR="00132ECD" w:rsidRPr="00B943F4" w:rsidRDefault="00132ECD" w:rsidP="00B943F4">
      <w:pPr>
        <w:pStyle w:val="ListParagraph"/>
        <w:numPr>
          <w:ilvl w:val="0"/>
          <w:numId w:val="19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B943F4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Для использования в операторе ветвления для проверки условия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ifK</w:t>
      </w:r>
      <w:r w:rsidRPr="00906728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_6(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i</w:t>
      </w:r>
      <w:r w:rsidRPr="00906728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Pr="00B943F4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&gt;3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then</w:t>
      </w:r>
      <w:r w:rsidRPr="00B943F4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…</w:t>
      </w:r>
    </w:p>
    <w:p w:rsidR="00132ECD" w:rsidRDefault="00132ECD" w:rsidP="00B943F4">
      <w:pPr>
        <w:pStyle w:val="ListParagraph"/>
        <w:numPr>
          <w:ilvl w:val="0"/>
          <w:numId w:val="19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В качестве аргумента при использовании стандартных функций вывода</w:t>
      </w:r>
      <w:r w:rsidRPr="00B943F4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132ECD" w:rsidRPr="00046071" w:rsidRDefault="00132ECD" w:rsidP="00B943F4">
      <w:pPr>
        <w:pStyle w:val="ListParagraph"/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writeln</w:t>
      </w:r>
      <w:r w:rsidRPr="0004607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K</w:t>
      </w:r>
      <w:r w:rsidRPr="0004607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_6(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i</w:t>
      </w:r>
      <w:r w:rsidRPr="0004607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));</w:t>
      </w: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Замечание.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Когда вы пишете программу, в которой предполагаете использовать функцию, напишите сначала тестовую программку, в теле которой будет единственный оператор: вывод на экран значения функции для некоторой константы. Меняя константу, протестируйте правильность работы функции. Например, так:</w:t>
      </w:r>
    </w:p>
    <w:p w:rsidR="00132ECD" w:rsidRPr="00AF0BE5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program</w:t>
      </w:r>
      <w:r>
        <w:rPr>
          <w:rFonts w:ascii="Courier New" w:hAnsi="Courier New" w:cs="Courier New"/>
          <w:color w:val="000000"/>
          <w:sz w:val="24"/>
          <w:szCs w:val="24"/>
          <w:lang w:val="en-US"/>
        </w:rPr>
        <w:t>test</w:t>
      </w:r>
      <w:r w:rsidRPr="00AF0BE5">
        <w:rPr>
          <w:rFonts w:ascii="Courier New" w:hAnsi="Courier New" w:cs="Courier New"/>
          <w:color w:val="000000"/>
          <w:sz w:val="24"/>
          <w:szCs w:val="24"/>
          <w:lang w:val="en-US"/>
        </w:rPr>
        <w:t>;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function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K_6(n: </w:t>
      </w:r>
      <w:r w:rsidRPr="00313E00">
        <w:rPr>
          <w:rFonts w:ascii="Courier New" w:hAnsi="Courier New" w:cs="Courier New"/>
          <w:color w:val="0000FF"/>
          <w:sz w:val="24"/>
          <w:szCs w:val="24"/>
          <w:lang w:val="en-US"/>
        </w:rPr>
        <w:t>integer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): </w:t>
      </w:r>
      <w:r w:rsidRPr="00313E00">
        <w:rPr>
          <w:rFonts w:ascii="Courier New" w:hAnsi="Courier New" w:cs="Courier New"/>
          <w:color w:val="0000FF"/>
          <w:sz w:val="24"/>
          <w:szCs w:val="24"/>
          <w:lang w:val="en-US"/>
        </w:rPr>
        <w:t>integer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>;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var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k: </w:t>
      </w:r>
      <w:r w:rsidRPr="00313E00">
        <w:rPr>
          <w:rFonts w:ascii="Courier New" w:hAnsi="Courier New" w:cs="Courier New"/>
          <w:color w:val="0000FF"/>
          <w:sz w:val="24"/>
          <w:szCs w:val="24"/>
          <w:lang w:val="en-US"/>
        </w:rPr>
        <w:t>integer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>;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begin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k := </w:t>
      </w:r>
      <w:r w:rsidRPr="00313E00">
        <w:rPr>
          <w:rFonts w:ascii="Courier New" w:hAnsi="Courier New" w:cs="Courier New"/>
          <w:color w:val="006400"/>
          <w:sz w:val="24"/>
          <w:szCs w:val="24"/>
          <w:lang w:val="en-US"/>
        </w:rPr>
        <w:t>0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>;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while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>n&gt;</w:t>
      </w:r>
      <w:r w:rsidRPr="00313E00">
        <w:rPr>
          <w:rFonts w:ascii="Courier New" w:hAnsi="Courier New" w:cs="Courier New"/>
          <w:color w:val="006400"/>
          <w:sz w:val="24"/>
          <w:szCs w:val="24"/>
          <w:lang w:val="en-US"/>
        </w:rPr>
        <w:t xml:space="preserve">0 </w:t>
      </w: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do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begin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if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n </w:t>
      </w: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 xml:space="preserve">mod </w:t>
      </w:r>
      <w:r w:rsidRPr="00313E00">
        <w:rPr>
          <w:rFonts w:ascii="Courier New" w:hAnsi="Courier New" w:cs="Courier New"/>
          <w:color w:val="006400"/>
          <w:sz w:val="24"/>
          <w:szCs w:val="24"/>
          <w:lang w:val="en-US"/>
        </w:rPr>
        <w:t xml:space="preserve">10 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= </w:t>
      </w:r>
      <w:r w:rsidRPr="00313E00">
        <w:rPr>
          <w:rFonts w:ascii="Courier New" w:hAnsi="Courier New" w:cs="Courier New"/>
          <w:color w:val="006400"/>
          <w:sz w:val="24"/>
          <w:szCs w:val="24"/>
          <w:lang w:val="en-US"/>
        </w:rPr>
        <w:t xml:space="preserve">6 </w:t>
      </w: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 xml:space="preserve">then 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>k:=k+</w:t>
      </w:r>
      <w:r w:rsidRPr="00313E00">
        <w:rPr>
          <w:rFonts w:ascii="Courier New" w:hAnsi="Courier New" w:cs="Courier New"/>
          <w:color w:val="006400"/>
          <w:sz w:val="24"/>
          <w:szCs w:val="24"/>
          <w:lang w:val="en-US"/>
        </w:rPr>
        <w:t>1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>;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6400"/>
          <w:sz w:val="24"/>
          <w:szCs w:val="24"/>
          <w:lang w:val="en-US"/>
        </w:rPr>
      </w:pP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n:= n </w:t>
      </w: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 xml:space="preserve">div </w:t>
      </w:r>
      <w:r w:rsidRPr="00313E00">
        <w:rPr>
          <w:rFonts w:ascii="Courier New" w:hAnsi="Courier New" w:cs="Courier New"/>
          <w:color w:val="006400"/>
          <w:sz w:val="24"/>
          <w:szCs w:val="24"/>
          <w:lang w:val="en-US"/>
        </w:rPr>
        <w:t>10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end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>;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 K_6:=k;  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313E00">
        <w:rPr>
          <w:rFonts w:ascii="Courier New" w:hAnsi="Courier New" w:cs="Courier New"/>
          <w:b/>
          <w:bCs/>
          <w:color w:val="000000"/>
          <w:sz w:val="24"/>
          <w:szCs w:val="24"/>
          <w:lang w:val="en-US"/>
        </w:rPr>
        <w:t>end</w:t>
      </w:r>
      <w:r w:rsidRPr="00313E00">
        <w:rPr>
          <w:rFonts w:ascii="Courier New" w:hAnsi="Courier New" w:cs="Courier New"/>
          <w:color w:val="000000"/>
          <w:sz w:val="24"/>
          <w:szCs w:val="24"/>
          <w:lang w:val="en-US"/>
        </w:rPr>
        <w:t>;</w:t>
      </w:r>
    </w:p>
    <w:p w:rsidR="00132ECD" w:rsidRPr="00313E00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lang w:val="en-US"/>
        </w:rPr>
      </w:pPr>
    </w:p>
    <w:p w:rsidR="00132ECD" w:rsidRPr="00AF0BE5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b/>
          <w:bCs/>
          <w:color w:val="000000"/>
          <w:sz w:val="24"/>
          <w:szCs w:val="24"/>
          <w:highlight w:val="yellow"/>
          <w:lang w:val="en-US"/>
        </w:rPr>
      </w:pPr>
      <w:r w:rsidRPr="00AF0BE5">
        <w:rPr>
          <w:rFonts w:ascii="Courier New" w:hAnsi="Courier New" w:cs="Courier New"/>
          <w:b/>
          <w:bCs/>
          <w:color w:val="000000"/>
          <w:sz w:val="24"/>
          <w:szCs w:val="24"/>
          <w:highlight w:val="yellow"/>
          <w:lang w:val="en-US"/>
        </w:rPr>
        <w:t>begin</w:t>
      </w:r>
    </w:p>
    <w:p w:rsidR="00132ECD" w:rsidRPr="00E97391" w:rsidRDefault="00132ECD" w:rsidP="00AF0BE5">
      <w:pPr>
        <w:autoSpaceDE w:val="0"/>
        <w:autoSpaceDN w:val="0"/>
        <w:adjustRightInd w:val="0"/>
        <w:spacing w:after="0" w:line="240" w:lineRule="auto"/>
        <w:ind w:left="1701"/>
        <w:rPr>
          <w:rFonts w:ascii="Courier New" w:hAnsi="Courier New" w:cs="Courier New"/>
          <w:color w:val="000000"/>
          <w:sz w:val="24"/>
          <w:szCs w:val="24"/>
          <w:highlight w:val="yellow"/>
          <w:lang w:val="en-US"/>
        </w:rPr>
      </w:pPr>
      <w:r w:rsidRPr="00E97391">
        <w:rPr>
          <w:rFonts w:ascii="Courier New" w:hAnsi="Courier New" w:cs="Courier New"/>
          <w:color w:val="000000"/>
          <w:sz w:val="24"/>
          <w:szCs w:val="24"/>
          <w:highlight w:val="yellow"/>
          <w:lang w:val="en-US"/>
        </w:rPr>
        <w:t>writeln(</w:t>
      </w:r>
      <w:r w:rsidRPr="00AF0BE5">
        <w:rPr>
          <w:rFonts w:ascii="Courier New" w:hAnsi="Courier New" w:cs="Courier New"/>
          <w:color w:val="000000"/>
          <w:sz w:val="24"/>
          <w:szCs w:val="24"/>
          <w:highlight w:val="yellow"/>
          <w:lang w:val="en-US"/>
        </w:rPr>
        <w:t>K_6(1245663)</w:t>
      </w:r>
      <w:r w:rsidRPr="00E97391">
        <w:rPr>
          <w:rFonts w:ascii="Courier New" w:hAnsi="Courier New" w:cs="Courier New"/>
          <w:color w:val="000000"/>
          <w:sz w:val="24"/>
          <w:szCs w:val="24"/>
          <w:highlight w:val="yellow"/>
          <w:lang w:val="en-US"/>
        </w:rPr>
        <w:t>);</w:t>
      </w:r>
    </w:p>
    <w:p w:rsidR="00132ECD" w:rsidRPr="00E97391" w:rsidRDefault="00132ECD" w:rsidP="00AF0BE5">
      <w:pPr>
        <w:spacing w:after="0" w:line="240" w:lineRule="auto"/>
        <w:ind w:left="1701" w:right="75"/>
        <w:jc w:val="both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E97391">
        <w:rPr>
          <w:rFonts w:ascii="Courier New" w:hAnsi="Courier New" w:cs="Courier New"/>
          <w:b/>
          <w:bCs/>
          <w:color w:val="000000"/>
          <w:sz w:val="24"/>
          <w:szCs w:val="24"/>
          <w:highlight w:val="yellow"/>
          <w:lang w:val="en-US"/>
        </w:rPr>
        <w:t>end</w:t>
      </w:r>
      <w:r w:rsidRPr="00E97391">
        <w:rPr>
          <w:rFonts w:ascii="Courier New" w:hAnsi="Courier New" w:cs="Courier New"/>
          <w:color w:val="000000"/>
          <w:sz w:val="24"/>
          <w:szCs w:val="24"/>
          <w:lang w:val="en-US"/>
        </w:rPr>
        <w:t>.</w:t>
      </w:r>
    </w:p>
    <w:p w:rsidR="00132ECD" w:rsidRPr="00E97391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071">
        <w:rPr>
          <w:rFonts w:ascii="Times New Roman" w:hAnsi="Times New Roman"/>
          <w:sz w:val="24"/>
          <w:szCs w:val="24"/>
        </w:rPr>
        <w:t>№ 4176</w:t>
      </w:r>
      <w:r>
        <w:rPr>
          <w:rFonts w:ascii="Times New Roman" w:hAnsi="Times New Roman"/>
          <w:sz w:val="24"/>
          <w:szCs w:val="24"/>
        </w:rPr>
        <w:t>.</w:t>
      </w:r>
      <w:r w:rsidRPr="00046071">
        <w:rPr>
          <w:rFonts w:ascii="Times New Roman" w:hAnsi="Times New Roman"/>
          <w:sz w:val="24"/>
          <w:szCs w:val="24"/>
        </w:rPr>
        <w:t xml:space="preserve"> (Е. Джобс) Рассматривается множество целых чисел, принадлежащих числовому отрезку [3399; 225599], которые одновременно удовлетворяют следующим условиям:</w:t>
      </w:r>
    </w:p>
    <w:p w:rsidR="00132ECD" w:rsidRDefault="00132ECD" w:rsidP="00046071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46071">
        <w:rPr>
          <w:rFonts w:ascii="Times New Roman" w:hAnsi="Times New Roman"/>
          <w:sz w:val="24"/>
          <w:szCs w:val="24"/>
        </w:rPr>
        <w:t>– в пятеричной записи числа младший разряд равен 3,</w:t>
      </w:r>
    </w:p>
    <w:p w:rsidR="00132ECD" w:rsidRDefault="00132ECD" w:rsidP="00046071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46071">
        <w:rPr>
          <w:rFonts w:ascii="Times New Roman" w:hAnsi="Times New Roman"/>
          <w:sz w:val="24"/>
          <w:szCs w:val="24"/>
        </w:rPr>
        <w:t>– в семеричной записи числа нет нулей.</w:t>
      </w: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071">
        <w:rPr>
          <w:rFonts w:ascii="Times New Roman" w:hAnsi="Times New Roman"/>
          <w:sz w:val="24"/>
          <w:szCs w:val="24"/>
        </w:rPr>
        <w:t>Найдите наибольшее из таких чисел и их количество. В ответе укажите два числа – сначала количество найденных чисел, затем наибольшее найденное число.</w:t>
      </w:r>
    </w:p>
    <w:p w:rsidR="00132ECD" w:rsidRPr="00E97391" w:rsidRDefault="00132ECD" w:rsidP="00543DCA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Решение</w:t>
      </w:r>
      <w:r w:rsidRPr="00E97391">
        <w:rPr>
          <w:rFonts w:ascii="Times New Roman" w:hAnsi="Times New Roman"/>
          <w:sz w:val="24"/>
          <w:szCs w:val="24"/>
          <w:u w:val="single"/>
        </w:rPr>
        <w:t>.</w:t>
      </w:r>
    </w:p>
    <w:p w:rsidR="00132ECD" w:rsidRDefault="00132ECD" w:rsidP="00EF5C6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  <w:r>
        <w:rPr>
          <w:noProof/>
          <w:lang w:eastAsia="ru-RU"/>
        </w:rPr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Выноска 1 27" o:spid="_x0000_s1031" type="#_x0000_t47" style="position:absolute;margin-left:190.5pt;margin-top:10.5pt;width:162pt;height:31.5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" adj="-26747,2529" strokeweight=".5pt">
            <v:textbox>
              <w:txbxContent>
                <w:p w:rsidR="00132ECD" w:rsidRPr="00376851" w:rsidRDefault="00132ECD" w:rsidP="0037685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376851">
                    <w:rPr>
                      <w:rFonts w:ascii="Times New Roman" w:hAnsi="Times New Roman"/>
                    </w:rPr>
                    <w:t>Заголовок программы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1" o:spid="_x0000_s1032" type="#_x0000_t202" style="position:absolute;margin-left:-4.5pt;margin-top:3.6pt;width:2in;height:2in;z-index:2516515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" filled="f" strokeweight=".5pt">
            <v:textbox style="mso-fit-shape-to-text:t">
              <w:txbxContent>
                <w:p w:rsidR="00132ECD" w:rsidRPr="000A0FB5" w:rsidRDefault="00132ECD" w:rsidP="0086634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</w:rPr>
                    <w:t>program</w:t>
                  </w:r>
                  <w:r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N_17_3727;</w:t>
                  </w:r>
                </w:p>
              </w:txbxContent>
            </v:textbox>
            <w10:wrap type="square"/>
          </v:shape>
        </w:pict>
      </w:r>
    </w:p>
    <w:p w:rsidR="00132ECD" w:rsidRDefault="00132ECD" w:rsidP="00EF5C6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EF5C6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  <w:r>
        <w:rPr>
          <w:noProof/>
          <w:lang w:eastAsia="ru-RU"/>
        </w:rPr>
        <w:pict>
          <v:shape id="Поле 24" o:spid="_x0000_s1033" type="#_x0000_t202" style="position:absolute;margin-left:-129pt;margin-top:11.1pt;width:2in;height:159pt;z-index:25165260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" filled="f" strokeweight=".5pt">
            <v:textbox>
              <w:txbxContent>
                <w:p w:rsidR="00132ECD" w:rsidRPr="00EF5C64" w:rsidRDefault="00132ECD" w:rsidP="00EF5C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EF5C64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var</w:t>
                  </w:r>
                  <w:r w:rsidRPr="00EF5C64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i, max, count: </w:t>
                  </w:r>
                  <w:r w:rsidRPr="00EF5C64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integer</w:t>
                  </w:r>
                  <w:r w:rsidRPr="00EF5C64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EF5C64" w:rsidRDefault="00132ECD" w:rsidP="00EF5C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function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K_0(n: </w:t>
                  </w:r>
                  <w:r w:rsidRPr="00046071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integer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): </w:t>
                  </w:r>
                  <w:r w:rsidRPr="00046071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integer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var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k: </w:t>
                  </w:r>
                  <w:r w:rsidRPr="00046071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integer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begin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k:=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0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while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n&gt;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 xml:space="preserve">0 </w:t>
                  </w: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do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begin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if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n </w:t>
                  </w: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mod 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 xml:space="preserve">7 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= 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 xml:space="preserve">0 </w:t>
                  </w: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then 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k:= k+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1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n := n </w:t>
                  </w: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div 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7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end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   K_0 := k;  </w:t>
                  </w:r>
                </w:p>
                <w:p w:rsidR="00132ECD" w:rsidRPr="00C23DDE" w:rsidRDefault="00132ECD" w:rsidP="0086634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end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</w:txbxContent>
            </v:textbox>
            <w10:wrap type="square"/>
          </v:shape>
        </w:pict>
      </w:r>
    </w:p>
    <w:p w:rsidR="00132ECD" w:rsidRPr="00E97391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  <w:r>
        <w:rPr>
          <w:noProof/>
          <w:lang w:eastAsia="ru-RU"/>
        </w:rPr>
        <w:pict>
          <v:line id="Прямая соединительная линия 25" o:spid="_x0000_s1034" style="position:absolute;z-index:251653632;visibility:visible" from="-229.5pt,-.1pt" to="-10.5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" strokecolor="#4579b8">
            <v:stroke dashstyle="longDash"/>
          </v:line>
        </w:pict>
      </w: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  <w:r>
        <w:rPr>
          <w:noProof/>
          <w:lang w:eastAsia="ru-RU"/>
        </w:rPr>
        <w:pict>
          <v:shape id="Выноска 1 28" o:spid="_x0000_s1035" type="#_x0000_t47" style="position:absolute;margin-left:114.75pt;margin-top:3.5pt;width:162pt;height:31.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" adj="-15847,3043" strokeweight=".5pt">
            <v:textbox>
              <w:txbxContent>
                <w:p w:rsidR="00132ECD" w:rsidRPr="00376851" w:rsidRDefault="00132ECD" w:rsidP="0037685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Раздел описаний</w:t>
                  </w:r>
                </w:p>
              </w:txbxContent>
            </v:textbox>
          </v:shape>
        </w:pict>
      </w: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Default="00132ECD" w:rsidP="000460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Pr="00906728" w:rsidRDefault="00132ECD" w:rsidP="00543DC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noProof/>
          <w:lang w:eastAsia="ru-RU"/>
        </w:rPr>
        <w:pict>
          <v:shape id="Поле 26" o:spid="_x0000_s1036" type="#_x0000_t202" style="position:absolute;left:0;text-align:left;margin-left:0;margin-top:0;width:2in;height:2in;z-index:25165465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" filled="f" strokeweight=".5pt">
            <v:textbox style="mso-fit-shape-to-text:t">
              <w:txbxContent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begin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count:= 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0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; max:= 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0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for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i:=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 xml:space="preserve">3399 </w:t>
                  </w: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to 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 xml:space="preserve">225599 </w:t>
                  </w: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do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if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(i </w:t>
                  </w: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mod 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 xml:space="preserve">5 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= 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3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) </w:t>
                  </w: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and 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(K_0(i) = 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0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)  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then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begin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count:=count+</w:t>
                  </w:r>
                  <w:r w:rsidRPr="00046071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1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if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i&gt;max </w:t>
                  </w: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then 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max:=i;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end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46071" w:rsidRDefault="00132ECD" w:rsidP="000460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writeln(count, </w:t>
                  </w:r>
                  <w:r w:rsidRPr="00046071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'  '</w:t>
                  </w:r>
                  <w:r w:rsidRPr="00046071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, max)   </w:t>
                  </w:r>
                </w:p>
                <w:p w:rsidR="00132ECD" w:rsidRPr="00567D4F" w:rsidRDefault="00132ECD" w:rsidP="00866348">
                  <w:pPr>
                    <w:spacing w:after="0" w:line="240" w:lineRule="auto"/>
                    <w:jc w:val="both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</w:rPr>
                    <w:t>end</w:t>
                  </w:r>
                  <w:r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.</w:t>
                  </w:r>
                </w:p>
              </w:txbxContent>
            </v:textbox>
            <w10:wrap type="square"/>
          </v:shape>
        </w:pict>
      </w: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  <w:r>
        <w:rPr>
          <w:noProof/>
          <w:lang w:eastAsia="ru-RU"/>
        </w:rPr>
        <w:pict>
          <v:shape id="Выноска 1 29" o:spid="_x0000_s1037" type="#_x0000_t47" style="position:absolute;left:0;text-align:left;margin-left:116.3pt;margin-top:3.55pt;width:162pt;height:31.5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" adj="-15847,3043" strokeweight=".5pt">
            <v:textbox>
              <w:txbxContent>
                <w:p w:rsidR="00132ECD" w:rsidRPr="00376851" w:rsidRDefault="00132ECD" w:rsidP="0037685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Тело программы</w:t>
                  </w:r>
                </w:p>
              </w:txbxContent>
            </v:textbox>
          </v:shape>
        </w:pict>
      </w: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highlight w:val="yellow"/>
          <w:u w:val="single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866348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Примечание.</w:t>
      </w:r>
      <w:r w:rsidRPr="00866348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И в подпрограмме, и в основной программе мы подсчитываем количество элементов. Рекомендуется (особенно начинающим программистам) локальной и глобальной переменным давать разные имена.</w:t>
      </w:r>
    </w:p>
    <w:p w:rsidR="00132ECD" w:rsidRDefault="00132ECD" w:rsidP="00511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19086  225593</w:t>
      </w:r>
    </w:p>
    <w:p w:rsidR="00132ECD" w:rsidRPr="005112CF" w:rsidRDefault="00132ECD" w:rsidP="00543DC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32ECD" w:rsidRDefault="00132ECD" w:rsidP="00543D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6A5">
        <w:rPr>
          <w:rFonts w:ascii="Times New Roman" w:hAnsi="Times New Roman"/>
          <w:sz w:val="24"/>
          <w:szCs w:val="24"/>
        </w:rPr>
        <w:t>№ 3845. (П. Волгин) Рассматривается множество целых чисел, принадлежащих числовому отрезку [255; 4095], которые удовлетворяют следующим условиям:</w:t>
      </w:r>
    </w:p>
    <w:p w:rsidR="00132ECD" w:rsidRDefault="00132ECD" w:rsidP="009046A5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046A5">
        <w:rPr>
          <w:rFonts w:ascii="Times New Roman" w:hAnsi="Times New Roman"/>
          <w:sz w:val="24"/>
          <w:szCs w:val="24"/>
        </w:rPr>
        <w:t>а) Число в троичной записи содержит одну цифру «1» или две цифры «0»;</w:t>
      </w:r>
    </w:p>
    <w:p w:rsidR="00132ECD" w:rsidRDefault="00132ECD" w:rsidP="009046A5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046A5">
        <w:rPr>
          <w:rFonts w:ascii="Times New Roman" w:hAnsi="Times New Roman"/>
          <w:sz w:val="24"/>
          <w:szCs w:val="24"/>
        </w:rPr>
        <w:t>б) Число делится на 2 и 5, но не делится на 20.</w:t>
      </w:r>
    </w:p>
    <w:p w:rsidR="00132ECD" w:rsidRPr="009046A5" w:rsidRDefault="00132ECD" w:rsidP="00543D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6A5">
        <w:rPr>
          <w:rFonts w:ascii="Times New Roman" w:hAnsi="Times New Roman"/>
          <w:sz w:val="24"/>
          <w:szCs w:val="24"/>
        </w:rPr>
        <w:t>Найдите количество таких чисел и их сумму. В ответе запишите сначала количество, а затем сумму.</w:t>
      </w:r>
    </w:p>
    <w:p w:rsidR="00132ECD" w:rsidRDefault="00132ECD" w:rsidP="00904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60  133320</w:t>
      </w:r>
    </w:p>
    <w:p w:rsidR="00132ECD" w:rsidRDefault="00132ECD" w:rsidP="00904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C546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460E">
        <w:rPr>
          <w:rFonts w:ascii="Times New Roman" w:hAnsi="Times New Roman"/>
          <w:sz w:val="24"/>
          <w:szCs w:val="24"/>
        </w:rPr>
        <w:t>№ 2742. (Е. Джобс) Рассматривается множество целых чисел, принадлежащих числовому отрезку [333666; 666999], которые удовлетворяют следующим условиям: а) в числе есть не менее двух цифр 7; б) число кратно 17. Найдите наибольшее из таких чисел и их количество.</w:t>
      </w:r>
    </w:p>
    <w:p w:rsidR="00132ECD" w:rsidRDefault="00132ECD" w:rsidP="00C5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666774  1538</w:t>
      </w:r>
    </w:p>
    <w:p w:rsidR="00132ECD" w:rsidRDefault="00132ECD" w:rsidP="00C5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C5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Упражнение 2.</w:t>
      </w:r>
      <w:r>
        <w:rPr>
          <w:rFonts w:ascii="Times New Roman" w:hAnsi="Times New Roman"/>
          <w:i/>
          <w:sz w:val="24"/>
          <w:szCs w:val="24"/>
        </w:rPr>
        <w:t xml:space="preserve"> Напишите и протестируйте функции, которые а) подсчитывает общее количество цифр в десятичной записи числа; б) подсчитывает общее количество цифр в двоичной записи числа.</w:t>
      </w:r>
    </w:p>
    <w:p w:rsidR="00132ECD" w:rsidRDefault="00132ECD" w:rsidP="00C5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32ECD" w:rsidRDefault="00132ECD" w:rsidP="007604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04F3">
        <w:rPr>
          <w:rFonts w:ascii="Times New Roman" w:hAnsi="Times New Roman"/>
          <w:sz w:val="24"/>
          <w:szCs w:val="24"/>
        </w:rPr>
        <w:t>№ 2341. (В.Н. Шубинкин) Рассматривается множество целых чисел, принадлежащих числовому отрезку [1000, 70000], которые имеют 5 знаков в восьмеричной и 6 знаков в пятеричной записи, а их запись в шестнадцатеричной системе счисления заканчивается на 'FA'. Найдите количество таких чисел и максимальное из них. В ответе запишите два целых числа: сначала количество, затем максимальное число.</w:t>
      </w:r>
    </w:p>
    <w:p w:rsidR="00132ECD" w:rsidRDefault="00132ECD" w:rsidP="00760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45  15610</w:t>
      </w:r>
    </w:p>
    <w:p w:rsidR="00132ECD" w:rsidRDefault="00132ECD" w:rsidP="00760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5000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0003">
        <w:rPr>
          <w:rFonts w:ascii="Times New Roman" w:hAnsi="Times New Roman"/>
          <w:sz w:val="24"/>
          <w:szCs w:val="24"/>
        </w:rPr>
        <w:t>№ 2321. (А. Куканова) Рассматривается множество целых чисел, принадлежащих числовому отрезку [1000; 9999], запись которых в шестеричной системе имеет не более 5 цифр и закачивается на 13 или 14. Найдите количество таких чисел и максимальное из них.</w:t>
      </w:r>
    </w:p>
    <w:p w:rsidR="00132ECD" w:rsidRDefault="00132ECD" w:rsidP="00500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AE8">
        <w:rPr>
          <w:rFonts w:ascii="Times New Roman" w:hAnsi="Times New Roman"/>
          <w:sz w:val="24"/>
          <w:szCs w:val="24"/>
          <w:u w:val="single"/>
        </w:rPr>
        <w:t>Ответ</w:t>
      </w:r>
      <w:r w:rsidRPr="00591A6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376  7750</w:t>
      </w:r>
    </w:p>
    <w:p w:rsidR="00132ECD" w:rsidRDefault="00132ECD" w:rsidP="005000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87343F">
      <w:pPr>
        <w:pStyle w:val="Heading2"/>
      </w:pPr>
      <w:bookmarkStart w:id="10" w:name="_Toc80079843"/>
      <w:r>
        <w:t>4.2. Определение значения старшего разряда числа</w:t>
      </w:r>
      <w:bookmarkEnd w:id="10"/>
    </w:p>
    <w:p w:rsidR="00132ECD" w:rsidRDefault="00132ECD" w:rsidP="00393AE1">
      <w:pPr>
        <w:pStyle w:val="Heading2"/>
        <w:jc w:val="both"/>
      </w:pPr>
    </w:p>
    <w:p w:rsidR="00132ECD" w:rsidRDefault="00132ECD" w:rsidP="00393A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AE1">
        <w:rPr>
          <w:rFonts w:ascii="Times New Roman" w:hAnsi="Times New Roman"/>
          <w:sz w:val="24"/>
          <w:szCs w:val="24"/>
        </w:rPr>
        <w:t>№ 4054. (В. Шелудько) Рассматривается множество целых чисел, принадлежащих числовому отрезку [1812; 9285], которые делятся на 8 или 19 и не делятся на 4, 9 и при старшая цифра нечётна. Найдите минимальное и максимальное из таких чисел. В ответе запишите два целых числа: сначала минимальное, затем максимальное число.</w:t>
      </w:r>
    </w:p>
    <w:p w:rsidR="00132ECD" w:rsidRDefault="00132ECD" w:rsidP="00393AE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93AE1">
        <w:rPr>
          <w:rFonts w:ascii="Times New Roman" w:hAnsi="Times New Roman"/>
          <w:i/>
          <w:sz w:val="24"/>
          <w:szCs w:val="24"/>
          <w:u w:val="single"/>
        </w:rPr>
        <w:t>Указания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:rsidR="00132ECD" w:rsidRPr="00393AE1" w:rsidRDefault="00132ECD" w:rsidP="00393AE1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Так как все числа исследуемого отрезка одной длины, функцию писать не рационально. Значение старшего разряда можно определить с помощью операции </w:t>
      </w:r>
      <w:r>
        <w:rPr>
          <w:rFonts w:ascii="Times New Roman" w:hAnsi="Times New Roman"/>
          <w:i/>
          <w:sz w:val="24"/>
          <w:szCs w:val="24"/>
          <w:lang w:val="en-US"/>
        </w:rPr>
        <w:t>Ndiv</w:t>
      </w:r>
      <w:r w:rsidRPr="00393AE1">
        <w:rPr>
          <w:rFonts w:ascii="Times New Roman" w:hAnsi="Times New Roman"/>
          <w:i/>
          <w:sz w:val="24"/>
          <w:szCs w:val="24"/>
        </w:rPr>
        <w:t xml:space="preserve"> 1000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132ECD" w:rsidRPr="00EC4A23" w:rsidRDefault="00132ECD" w:rsidP="00393AE1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Решите задачу третьим способом. Почему это рациональнее? (см. № 4052).</w:t>
      </w:r>
    </w:p>
    <w:p w:rsidR="00132ECD" w:rsidRPr="00EC4A23" w:rsidRDefault="00132ECD" w:rsidP="00EC4A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18439253</w:t>
      </w:r>
    </w:p>
    <w:p w:rsidR="00132ECD" w:rsidRDefault="00132ECD" w:rsidP="00EC4A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EC4A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Упражнение 3.</w:t>
      </w:r>
      <w:r>
        <w:rPr>
          <w:rFonts w:ascii="Times New Roman" w:hAnsi="Times New Roman"/>
          <w:i/>
          <w:sz w:val="24"/>
          <w:szCs w:val="24"/>
        </w:rPr>
        <w:t xml:space="preserve"> Напишите и протестируйте функции, которые а) находит значение старшего разряда в десятичной записи числа; б) находит значение старшего разряда в восьмеричной записи числа.</w:t>
      </w:r>
    </w:p>
    <w:p w:rsidR="00132ECD" w:rsidRDefault="00132ECD" w:rsidP="00EC4A23">
      <w:pPr>
        <w:pStyle w:val="Heading2"/>
        <w:jc w:val="both"/>
      </w:pPr>
    </w:p>
    <w:p w:rsidR="00132ECD" w:rsidRDefault="00132ECD" w:rsidP="007604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</w:rPr>
        <w:t>№ 3730 (П. Волгин) Рассматривается множество целых чисел, принадлежащих числовому отрезку [100; 1000000] , которые удовлетворяют следующим условиям:</w:t>
      </w:r>
    </w:p>
    <w:p w:rsidR="00132ECD" w:rsidRDefault="00132ECD" w:rsidP="00EC4A2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</w:rPr>
        <w:t>а) Число в шестнадцатеричной записи оканчивается цифрой «A»;</w:t>
      </w:r>
    </w:p>
    <w:p w:rsidR="00132ECD" w:rsidRDefault="00132ECD" w:rsidP="00EC4A2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</w:rPr>
        <w:t>б) Число в шестнадцатеричной записи начинается цифрой «B»;</w:t>
      </w:r>
    </w:p>
    <w:p w:rsidR="00132ECD" w:rsidRDefault="00132ECD" w:rsidP="00EC4A2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</w:rPr>
        <w:t>в) Число не делится на 12.</w:t>
      </w:r>
    </w:p>
    <w:p w:rsidR="00132ECD" w:rsidRPr="007604F3" w:rsidRDefault="00132ECD" w:rsidP="007604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</w:rPr>
        <w:t>Найдите количество таких чисел и максимальное из них. В ответе запишите сначала количество, а потом максимальное число.</w:t>
      </w:r>
    </w:p>
    <w:p w:rsidR="00132ECD" w:rsidRDefault="00132ECD" w:rsidP="00EC4A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4369786426</w:t>
      </w:r>
    </w:p>
    <w:p w:rsidR="00132ECD" w:rsidRDefault="00132ECD" w:rsidP="00EC4A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D530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3003">
        <w:rPr>
          <w:rFonts w:ascii="Times New Roman" w:hAnsi="Times New Roman"/>
          <w:sz w:val="24"/>
          <w:szCs w:val="24"/>
        </w:rPr>
        <w:t>№ 3729. (П. Волгин) Рассматривается множество целых чисел, принадлежащих числовому отрезку [333; 11223] , которые удовлетворяют следующим условиям:</w:t>
      </w:r>
    </w:p>
    <w:p w:rsidR="00132ECD" w:rsidRDefault="00132ECD" w:rsidP="00D530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3003">
        <w:rPr>
          <w:rFonts w:ascii="Times New Roman" w:hAnsi="Times New Roman"/>
          <w:sz w:val="24"/>
          <w:szCs w:val="24"/>
        </w:rPr>
        <w:t>а) Число в шестнадцатеричной записи оканчивается цифрой «B»;</w:t>
      </w:r>
    </w:p>
    <w:p w:rsidR="00132ECD" w:rsidRDefault="00132ECD" w:rsidP="00D530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3003">
        <w:rPr>
          <w:rFonts w:ascii="Times New Roman" w:hAnsi="Times New Roman"/>
          <w:sz w:val="24"/>
          <w:szCs w:val="24"/>
        </w:rPr>
        <w:t>б) Число в шестнадцатеричной записи начинается цифрой «C»;</w:t>
      </w:r>
    </w:p>
    <w:p w:rsidR="00132ECD" w:rsidRDefault="00132ECD" w:rsidP="00D530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3003">
        <w:rPr>
          <w:rFonts w:ascii="Times New Roman" w:hAnsi="Times New Roman"/>
          <w:sz w:val="24"/>
          <w:szCs w:val="24"/>
        </w:rPr>
        <w:t>в) Число не делится на 6.</w:t>
      </w:r>
    </w:p>
    <w:p w:rsidR="00132ECD" w:rsidRPr="00EC4A23" w:rsidRDefault="00132ECD" w:rsidP="00D530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3003">
        <w:rPr>
          <w:rFonts w:ascii="Times New Roman" w:hAnsi="Times New Roman"/>
          <w:sz w:val="24"/>
          <w:szCs w:val="24"/>
        </w:rPr>
        <w:t>Найдите количество таких чисел и максимальное из них. В ответе запишите сначала количество, а потом максимальное число.</w:t>
      </w:r>
    </w:p>
    <w:p w:rsidR="00132ECD" w:rsidRDefault="00132ECD" w:rsidP="00D53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163323</w:t>
      </w:r>
    </w:p>
    <w:p w:rsidR="00132ECD" w:rsidRDefault="00132ECD" w:rsidP="00C546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2A3A5B">
      <w:pPr>
        <w:pStyle w:val="Heading2"/>
      </w:pPr>
      <w:bookmarkStart w:id="11" w:name="_Toc80079844"/>
      <w:r>
        <w:t>4.3. Сумма и произведение цифр</w:t>
      </w:r>
      <w:bookmarkEnd w:id="11"/>
    </w:p>
    <w:p w:rsidR="00132ECD" w:rsidRDefault="00132ECD" w:rsidP="002A3A5B">
      <w:pPr>
        <w:pStyle w:val="Heading2"/>
      </w:pPr>
    </w:p>
    <w:p w:rsidR="00132ECD" w:rsidRDefault="00132ECD" w:rsidP="002A3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Упражнение 4.</w:t>
      </w:r>
      <w:r>
        <w:rPr>
          <w:rFonts w:ascii="Times New Roman" w:hAnsi="Times New Roman"/>
          <w:i/>
          <w:sz w:val="24"/>
          <w:szCs w:val="24"/>
        </w:rPr>
        <w:t xml:space="preserve"> Напишите и протестируйте функции, которые а) находит сумму цифр в десятичной записи числа; б) находит произведение цифр в шестеричной записи числа.</w:t>
      </w:r>
    </w:p>
    <w:p w:rsidR="00132ECD" w:rsidRDefault="00132ECD" w:rsidP="002A3A5B">
      <w:pPr>
        <w:pStyle w:val="Heading2"/>
        <w:jc w:val="both"/>
      </w:pPr>
    </w:p>
    <w:p w:rsidR="00132ECD" w:rsidRPr="009046A5" w:rsidRDefault="00132ECD" w:rsidP="00C546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3A5B">
        <w:rPr>
          <w:rFonts w:ascii="Times New Roman" w:hAnsi="Times New Roman"/>
          <w:sz w:val="24"/>
          <w:szCs w:val="24"/>
        </w:rPr>
        <w:t>№ 4061. (В. Шелудько) Рассматривается множество целых чисел, принадлежащих числовому отрезку [1412; 7865], которые делятся на 8 или 19 и не делятся на 4, 9 и при этом сумма цифр которых не кратна 5. Найдите минимальное и максимальное из таких чисел. В ответе запишите два целых числа: сначала минимальное, затем максимальное число.</w:t>
      </w:r>
    </w:p>
    <w:p w:rsidR="00132ECD" w:rsidRDefault="00132ECD" w:rsidP="002A3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14257847</w:t>
      </w:r>
    </w:p>
    <w:p w:rsidR="00132ECD" w:rsidRDefault="00132ECD" w:rsidP="002A3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A459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9E5">
        <w:rPr>
          <w:rFonts w:ascii="Times New Roman" w:hAnsi="Times New Roman"/>
          <w:sz w:val="24"/>
          <w:szCs w:val="24"/>
        </w:rPr>
        <w:t>№ 3994. (П. Волгин) Рассматривается множество целых чисел, принадлежащих числовому отрезку [4616; 52311], которые удовлетворяют следующим условиям:</w:t>
      </w:r>
    </w:p>
    <w:p w:rsidR="00132ECD" w:rsidRDefault="00132ECD" w:rsidP="00A459E5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459E5">
        <w:rPr>
          <w:rFonts w:ascii="Times New Roman" w:hAnsi="Times New Roman"/>
          <w:sz w:val="24"/>
          <w:szCs w:val="24"/>
        </w:rPr>
        <w:t>а) Сумма цифр равна 10.</w:t>
      </w:r>
    </w:p>
    <w:p w:rsidR="00132ECD" w:rsidRDefault="00132ECD" w:rsidP="00A459E5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459E5">
        <w:rPr>
          <w:rFonts w:ascii="Times New Roman" w:hAnsi="Times New Roman"/>
          <w:sz w:val="24"/>
          <w:szCs w:val="24"/>
        </w:rPr>
        <w:t>б) Произведение цифр равно нулю.</w:t>
      </w:r>
    </w:p>
    <w:p w:rsidR="00132ECD" w:rsidRDefault="00132ECD" w:rsidP="00A459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9E5">
        <w:rPr>
          <w:rFonts w:ascii="Times New Roman" w:hAnsi="Times New Roman"/>
          <w:sz w:val="24"/>
          <w:szCs w:val="24"/>
        </w:rPr>
        <w:t>Найдите количество таких чисел и минимальное из них. В ответе запишите сначала количество, а затем минимальное из них.</w:t>
      </w:r>
    </w:p>
    <w:p w:rsidR="00132ECD" w:rsidRDefault="00132ECD" w:rsidP="00A45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5555005</w:t>
      </w:r>
    </w:p>
    <w:p w:rsidR="00132ECD" w:rsidRDefault="00132ECD" w:rsidP="00A45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EC22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220F">
        <w:rPr>
          <w:rFonts w:ascii="Times New Roman" w:hAnsi="Times New Roman"/>
          <w:sz w:val="24"/>
          <w:szCs w:val="24"/>
        </w:rPr>
        <w:t>№ 3993. (П. Волгин) Рассматривается множество целых чисел, принадлежащих числовому отрезку [2125; 665123], которые удовлетворяют следующим условиям:</w:t>
      </w:r>
    </w:p>
    <w:p w:rsidR="00132ECD" w:rsidRDefault="00132ECD" w:rsidP="00EC220F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C220F">
        <w:rPr>
          <w:rFonts w:ascii="Times New Roman" w:hAnsi="Times New Roman"/>
          <w:sz w:val="24"/>
          <w:szCs w:val="24"/>
        </w:rPr>
        <w:t>а) Сумма цифр больше 12.</w:t>
      </w:r>
    </w:p>
    <w:p w:rsidR="00132ECD" w:rsidRDefault="00132ECD" w:rsidP="00EC220F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C220F">
        <w:rPr>
          <w:rFonts w:ascii="Times New Roman" w:hAnsi="Times New Roman"/>
          <w:sz w:val="24"/>
          <w:szCs w:val="24"/>
        </w:rPr>
        <w:t>б) Произведение цифр равно нулю.</w:t>
      </w:r>
    </w:p>
    <w:p w:rsidR="00132ECD" w:rsidRDefault="00132ECD" w:rsidP="00EC22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220F">
        <w:rPr>
          <w:rFonts w:ascii="Times New Roman" w:hAnsi="Times New Roman"/>
          <w:sz w:val="24"/>
          <w:szCs w:val="24"/>
        </w:rPr>
        <w:t>Найдите количество таких чисел и их сумму. В ответе запишите сначала количество, а затем остаток от деления суммы всех найденных чисел на 10000.</w:t>
      </w:r>
    </w:p>
    <w:p w:rsidR="00132ECD" w:rsidRPr="00FE6F3C" w:rsidRDefault="00132ECD" w:rsidP="00EC220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Замечание.</w:t>
      </w:r>
      <w:r>
        <w:rPr>
          <w:rFonts w:ascii="Times New Roman" w:hAnsi="Times New Roman"/>
          <w:i/>
          <w:sz w:val="24"/>
          <w:szCs w:val="24"/>
        </w:rPr>
        <w:t xml:space="preserve"> Обратите внимание, что искомая сумма – длинное число, и при использовании переменной типа </w:t>
      </w:r>
      <w:r>
        <w:rPr>
          <w:rFonts w:ascii="Times New Roman" w:hAnsi="Times New Roman"/>
          <w:i/>
          <w:sz w:val="24"/>
          <w:szCs w:val="24"/>
          <w:lang w:val="de-DE"/>
        </w:rPr>
        <w:t>integer</w:t>
      </w:r>
      <w:r>
        <w:rPr>
          <w:rFonts w:ascii="Times New Roman" w:hAnsi="Times New Roman"/>
          <w:i/>
          <w:sz w:val="24"/>
          <w:szCs w:val="24"/>
        </w:rPr>
        <w:t>для хранения суммы чисел интервала, удовлетворяющих условию, приведет к переполнению и искажению результата.</w:t>
      </w:r>
    </w:p>
    <w:p w:rsidR="00132ECD" w:rsidRDefault="00132ECD" w:rsidP="00EC22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2520898527</w:t>
      </w:r>
    </w:p>
    <w:p w:rsidR="00132ECD" w:rsidRPr="00906728" w:rsidRDefault="00132ECD" w:rsidP="00A023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4"/>
          <w:szCs w:val="24"/>
        </w:rPr>
      </w:pPr>
    </w:p>
    <w:p w:rsidR="00132ECD" w:rsidRPr="003B507E" w:rsidRDefault="00132ECD" w:rsidP="003B5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07E">
        <w:rPr>
          <w:rFonts w:ascii="Times New Roman" w:hAnsi="Times New Roman"/>
          <w:sz w:val="24"/>
          <w:szCs w:val="24"/>
        </w:rPr>
        <w:t>№ 3983. Определите количество принадлежащих отрезку [251763; 514827] натуральных чисел, которые делятся без остатка на сумму своих цифр, и наименьшее из таких чисел. В ответе запишите два целых числа: сначала количество, затем наименьшее число.</w:t>
      </w:r>
    </w:p>
    <w:p w:rsidR="00132ECD" w:rsidRDefault="00132ECD" w:rsidP="003B5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25708251775</w:t>
      </w:r>
    </w:p>
    <w:p w:rsidR="00132ECD" w:rsidRDefault="00132ECD" w:rsidP="003B5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8E03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0372">
        <w:rPr>
          <w:rFonts w:ascii="Times New Roman" w:hAnsi="Times New Roman"/>
          <w:sz w:val="24"/>
          <w:szCs w:val="24"/>
        </w:rPr>
        <w:t>№ 3736. (П. Волгин) Рассматривается множество целых чисел, принадлежащих числовому отрезку [31; 2047] , которые удовлетворяют следующим условиям:</w:t>
      </w:r>
    </w:p>
    <w:p w:rsidR="00132ECD" w:rsidRDefault="00132ECD" w:rsidP="008E0372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0372">
        <w:rPr>
          <w:rFonts w:ascii="Times New Roman" w:hAnsi="Times New Roman"/>
          <w:sz w:val="24"/>
          <w:szCs w:val="24"/>
        </w:rPr>
        <w:t>а) Число в двоичной записи оканчивается цифрой «0»;</w:t>
      </w:r>
    </w:p>
    <w:p w:rsidR="00132ECD" w:rsidRDefault="00132ECD" w:rsidP="008E0372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0372">
        <w:rPr>
          <w:rFonts w:ascii="Times New Roman" w:hAnsi="Times New Roman"/>
          <w:sz w:val="24"/>
          <w:szCs w:val="24"/>
        </w:rPr>
        <w:t>б) Сумма цифр в двоичной записи равна 5;</w:t>
      </w:r>
    </w:p>
    <w:p w:rsidR="00132ECD" w:rsidRDefault="00132ECD" w:rsidP="008E0372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0372">
        <w:rPr>
          <w:rFonts w:ascii="Times New Roman" w:hAnsi="Times New Roman"/>
          <w:sz w:val="24"/>
          <w:szCs w:val="24"/>
        </w:rPr>
        <w:t>в) Число не делится на 10.</w:t>
      </w:r>
    </w:p>
    <w:p w:rsidR="00132ECD" w:rsidRDefault="00132ECD" w:rsidP="008E03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0372">
        <w:rPr>
          <w:rFonts w:ascii="Times New Roman" w:hAnsi="Times New Roman"/>
          <w:sz w:val="24"/>
          <w:szCs w:val="24"/>
        </w:rPr>
        <w:t>Найдите количество таких чисел и максимальное из них. В ответе запишите сначала количество, а потом максимальное число.</w:t>
      </w:r>
    </w:p>
    <w:p w:rsidR="00132ECD" w:rsidRDefault="00132ECD" w:rsidP="008E03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2061984</w:t>
      </w:r>
    </w:p>
    <w:p w:rsidR="00132ECD" w:rsidRDefault="00132ECD" w:rsidP="008E03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3D40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039">
        <w:rPr>
          <w:rFonts w:ascii="Times New Roman" w:hAnsi="Times New Roman"/>
          <w:sz w:val="24"/>
          <w:szCs w:val="24"/>
        </w:rPr>
        <w:t>№ 2744</w:t>
      </w:r>
      <w:r>
        <w:rPr>
          <w:rFonts w:ascii="Times New Roman" w:hAnsi="Times New Roman"/>
          <w:sz w:val="24"/>
          <w:szCs w:val="24"/>
        </w:rPr>
        <w:t>.</w:t>
      </w:r>
      <w:r w:rsidRPr="003D4039">
        <w:rPr>
          <w:rFonts w:ascii="Times New Roman" w:hAnsi="Times New Roman"/>
          <w:sz w:val="24"/>
          <w:szCs w:val="24"/>
        </w:rPr>
        <w:t xml:space="preserve"> (А.Г. Минак) Рассматривается множество целых чисел, принадлежащих числовому отрезку [2894;174882], которые оканчиваются цифрой 8 и у которых сумма цифр больше 22. Найдите количество таких чисел и такое тринадцатое число по порядку. В ответе запишите два целых числа: сначала количество, затем тринадцатое такое число.</w:t>
      </w:r>
    </w:p>
    <w:p w:rsidR="00132ECD" w:rsidRDefault="00132ECD" w:rsidP="003D40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125243598</w:t>
      </w:r>
    </w:p>
    <w:p w:rsidR="00132ECD" w:rsidRDefault="00132ECD" w:rsidP="003D40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4F1820">
      <w:pPr>
        <w:pStyle w:val="Heading2"/>
      </w:pPr>
      <w:bookmarkStart w:id="12" w:name="_Toc80079845"/>
      <w:r>
        <w:t>4.4. Минимальная (максимальная) цифра в числе</w:t>
      </w:r>
      <w:bookmarkEnd w:id="12"/>
    </w:p>
    <w:p w:rsidR="00132ECD" w:rsidRDefault="00132ECD" w:rsidP="004F1820">
      <w:pPr>
        <w:pStyle w:val="Heading2"/>
      </w:pPr>
    </w:p>
    <w:p w:rsidR="00132ECD" w:rsidRDefault="00132ECD" w:rsidP="00F85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Упражнение 5.</w:t>
      </w:r>
      <w:r>
        <w:rPr>
          <w:rFonts w:ascii="Times New Roman" w:hAnsi="Times New Roman"/>
          <w:i/>
          <w:sz w:val="24"/>
          <w:szCs w:val="24"/>
        </w:rPr>
        <w:t xml:space="preserve"> Напишите и протестируйте функции, которые а) находит минимальную цифру в десятичной записи числа; б) находит максимальную цифру в пятеричной записи числа.</w:t>
      </w:r>
    </w:p>
    <w:p w:rsidR="00132ECD" w:rsidRDefault="00132ECD" w:rsidP="004F1820">
      <w:pPr>
        <w:pStyle w:val="Heading2"/>
      </w:pPr>
    </w:p>
    <w:p w:rsidR="00132ECD" w:rsidRDefault="00132ECD" w:rsidP="001E2F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2F7A">
        <w:rPr>
          <w:rFonts w:ascii="Times New Roman" w:hAnsi="Times New Roman"/>
          <w:sz w:val="24"/>
          <w:szCs w:val="24"/>
        </w:rPr>
        <w:t>№ 3849. (П. Волгин) Рассматривается множество целых чисел, принадлежащих числовому отрезку [9919; 21987], которые удовлетворяют следующим условиям:</w:t>
      </w:r>
    </w:p>
    <w:p w:rsidR="00132ECD" w:rsidRDefault="00132ECD" w:rsidP="001E2F7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E2F7A">
        <w:rPr>
          <w:rFonts w:ascii="Times New Roman" w:hAnsi="Times New Roman"/>
          <w:sz w:val="24"/>
          <w:szCs w:val="24"/>
        </w:rPr>
        <w:t>а) Минимальная цифра в десятичной записи числа равна 3.</w:t>
      </w:r>
    </w:p>
    <w:p w:rsidR="00132ECD" w:rsidRDefault="00132ECD" w:rsidP="001E2F7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E2F7A">
        <w:rPr>
          <w:rFonts w:ascii="Times New Roman" w:hAnsi="Times New Roman"/>
          <w:sz w:val="24"/>
          <w:szCs w:val="24"/>
        </w:rPr>
        <w:t>б) Число делится на 2 или на 3, но не делится на 16.</w:t>
      </w:r>
    </w:p>
    <w:p w:rsidR="00132ECD" w:rsidRPr="001E2F7A" w:rsidRDefault="00132ECD" w:rsidP="001E2F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2F7A">
        <w:rPr>
          <w:rFonts w:ascii="Times New Roman" w:hAnsi="Times New Roman"/>
          <w:sz w:val="24"/>
          <w:szCs w:val="24"/>
        </w:rPr>
        <w:t>Найдите количество таких чисел и разность между максимальным и минимальным числами. В ответе запишите сначала количество, а затем разность между максимальным и минимальным числами.</w:t>
      </w:r>
    </w:p>
    <w:p w:rsidR="00132ECD" w:rsidRDefault="00132ECD" w:rsidP="001E2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660</w:t>
      </w:r>
    </w:p>
    <w:p w:rsidR="00132ECD" w:rsidRDefault="00132ECD" w:rsidP="001E2F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2C3E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3E33">
        <w:rPr>
          <w:rFonts w:ascii="Times New Roman" w:hAnsi="Times New Roman"/>
          <w:sz w:val="24"/>
          <w:szCs w:val="24"/>
        </w:rPr>
        <w:t>№ 3848. (П. Волгин) Рассматривается множество целых чисел, принадлежащих числовому отрезку [777; 19990], которые удовлетворяют следующим условиям:</w:t>
      </w:r>
    </w:p>
    <w:p w:rsidR="00132ECD" w:rsidRDefault="00132ECD" w:rsidP="002C3E3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C3E33">
        <w:rPr>
          <w:rFonts w:ascii="Times New Roman" w:hAnsi="Times New Roman"/>
          <w:sz w:val="24"/>
          <w:szCs w:val="24"/>
        </w:rPr>
        <w:t>а) Максимальная цифра в восьмеричной записи числа равна 6 .</w:t>
      </w:r>
    </w:p>
    <w:p w:rsidR="00132ECD" w:rsidRDefault="00132ECD" w:rsidP="002C3E3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C3E33">
        <w:rPr>
          <w:rFonts w:ascii="Times New Roman" w:hAnsi="Times New Roman"/>
          <w:sz w:val="24"/>
          <w:szCs w:val="24"/>
        </w:rPr>
        <w:t>б) Число делится на 11 или на 13, но не делится на 15.</w:t>
      </w:r>
    </w:p>
    <w:p w:rsidR="00132ECD" w:rsidRDefault="00132ECD" w:rsidP="002C3E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3E33">
        <w:rPr>
          <w:rFonts w:ascii="Times New Roman" w:hAnsi="Times New Roman"/>
          <w:sz w:val="24"/>
          <w:szCs w:val="24"/>
        </w:rPr>
        <w:t>Найдите количество таких чисел и разность между максимальным и минимальным числами. В ответе запишите сначала количество, а затем разность между максимальным и минимальным числами.</w:t>
      </w:r>
    </w:p>
    <w:p w:rsidR="00132ECD" w:rsidRDefault="00132ECD" w:rsidP="002C3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80319082</w:t>
      </w:r>
    </w:p>
    <w:p w:rsidR="00132ECD" w:rsidRDefault="00132ECD" w:rsidP="002C3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A23D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3D2D">
        <w:rPr>
          <w:rFonts w:ascii="Times New Roman" w:hAnsi="Times New Roman"/>
          <w:sz w:val="24"/>
          <w:szCs w:val="24"/>
        </w:rPr>
        <w:t>№ 2747. (А.Г. Минак) Рассматривается множество целых чисел, принадлежащих числовому отрезку [1005; 147870], которые не имеют в своей записи цифру 1, и у которых разность между максимальной и минимальной цифрой меньше четырёх. Найдите количество таких чисел и двадцать пятое по порядку такое число, если считать эти числа в порядке от наибольшего к наименьшему. В ответе запишите два целых числа: сначала количество, затем двадцать пятое по порядку такое число, если считать эти числа от наибольшего к наименьшему.</w:t>
      </w:r>
    </w:p>
    <w:p w:rsidR="00132ECD" w:rsidRDefault="00132ECD" w:rsidP="00A23D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527299879</w:t>
      </w:r>
    </w:p>
    <w:p w:rsidR="00132ECD" w:rsidRPr="00906728" w:rsidRDefault="00132ECD" w:rsidP="00A023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6400"/>
          <w:sz w:val="24"/>
          <w:szCs w:val="24"/>
        </w:rPr>
      </w:pPr>
    </w:p>
    <w:p w:rsidR="00132ECD" w:rsidRDefault="00132ECD" w:rsidP="000C7485">
      <w:pPr>
        <w:pStyle w:val="Heading2"/>
      </w:pPr>
      <w:bookmarkStart w:id="13" w:name="_Toc80079846"/>
      <w:r>
        <w:t>4.5. Количество делителей числа*</w:t>
      </w:r>
      <w:bookmarkEnd w:id="13"/>
    </w:p>
    <w:p w:rsidR="00132ECD" w:rsidRDefault="00132ECD" w:rsidP="000C7485">
      <w:pPr>
        <w:pStyle w:val="Heading2"/>
      </w:pPr>
    </w:p>
    <w:p w:rsidR="00132ECD" w:rsidRDefault="00132ECD" w:rsidP="0051365B">
      <w:pPr>
        <w:pStyle w:val="Heading2"/>
        <w:ind w:firstLine="709"/>
        <w:jc w:val="both"/>
        <w:rPr>
          <w:i/>
        </w:rPr>
      </w:pPr>
      <w:bookmarkStart w:id="14" w:name="_Toc80079847"/>
      <w:r>
        <w:rPr>
          <w:i/>
        </w:rPr>
        <w:t xml:space="preserve">Решение задачи подсчета делителей натурального числа подробно рассмотрено в § 58 (раздел </w:t>
      </w:r>
      <w:r>
        <w:rPr>
          <w:b/>
          <w:i/>
        </w:rPr>
        <w:t>Вложенные циклы</w:t>
      </w:r>
      <w:r>
        <w:rPr>
          <w:i/>
        </w:rPr>
        <w:t>). И мы кратко остановимся на данном вопросе.</w:t>
      </w:r>
      <w:bookmarkEnd w:id="14"/>
    </w:p>
    <w:p w:rsidR="00132ECD" w:rsidRPr="005140D1" w:rsidRDefault="00132ECD" w:rsidP="0051365B">
      <w:pPr>
        <w:pStyle w:val="Heading2"/>
        <w:ind w:firstLine="709"/>
        <w:jc w:val="both"/>
      </w:pPr>
      <w:bookmarkStart w:id="15" w:name="_Toc80079848"/>
      <w:r>
        <w:t xml:space="preserve">Делители любого числа обязательно идут в парах. Рассмотрим, например, множество делителей числа 12: </w:t>
      </w:r>
      <w:r w:rsidRPr="0051365B">
        <w:t>{</w:t>
      </w:r>
      <w:r>
        <w:t>1, 2, 3, 4, 6, 12</w:t>
      </w:r>
      <w:r w:rsidRPr="0051365B">
        <w:t>}</w:t>
      </w:r>
      <w:r>
        <w:t xml:space="preserve">. Запишем это множество в виде пар: </w:t>
      </w:r>
      <w:r w:rsidRPr="0051365B">
        <w:t>{</w:t>
      </w:r>
      <w:r>
        <w:t>(1,12), (2, 6), (3, 4)</w:t>
      </w:r>
      <w:r w:rsidRPr="0051365B">
        <w:t>}</w:t>
      </w:r>
      <w:r>
        <w:t xml:space="preserve">. В любой паре меньший из делителей не превосходит </w:t>
      </w:r>
      <w:r w:rsidRPr="0070687C">
        <w:fldChar w:fldCharType="begin"/>
      </w:r>
      <w:r w:rsidRPr="0070687C">
        <w:instrText xml:space="preserve"> QUOTE </w:instrText>
      </w:r>
      <w:r w:rsidRPr="0070687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9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04AEC&quot;/&gt;&lt;wsp:rsid wsp:val=&quot;0000151B&quot;/&gt;&lt;wsp:rsid wsp:val=&quot;00004CCB&quot;/&gt;&lt;wsp:rsid wsp:val=&quot;000068C6&quot;/&gt;&lt;wsp:rsid wsp:val=&quot;000150B8&quot;/&gt;&lt;wsp:rsid wsp:val=&quot;000367F7&quot;/&gt;&lt;wsp:rsid wsp:val=&quot;00037968&quot;/&gt;&lt;wsp:rsid wsp:val=&quot;0004042B&quot;/&gt;&lt;wsp:rsid wsp:val=&quot;00044224&quot;/&gt;&lt;wsp:rsid wsp:val=&quot;00046071&quot;/&gt;&lt;wsp:rsid wsp:val=&quot;000565F3&quot;/&gt;&lt;wsp:rsid wsp:val=&quot;0006314B&quot;/&gt;&lt;wsp:rsid wsp:val=&quot;00096C03&quot;/&gt;&lt;wsp:rsid wsp:val=&quot;000A3996&quot;/&gt;&lt;wsp:rsid wsp:val=&quot;000A6475&quot;/&gt;&lt;wsp:rsid wsp:val=&quot;000B44AF&quot;/&gt;&lt;wsp:rsid wsp:val=&quot;000B745E&quot;/&gt;&lt;wsp:rsid wsp:val=&quot;000C351A&quot;/&gt;&lt;wsp:rsid wsp:val=&quot;000C5671&quot;/&gt;&lt;wsp:rsid wsp:val=&quot;000C7485&quot;/&gt;&lt;wsp:rsid wsp:val=&quot;000D0E01&quot;/&gt;&lt;wsp:rsid wsp:val=&quot;000D7ACB&quot;/&gt;&lt;wsp:rsid wsp:val=&quot;000E605F&quot;/&gt;&lt;wsp:rsid wsp:val=&quot;000E78D4&quot;/&gt;&lt;wsp:rsid wsp:val=&quot;000F11DA&quot;/&gt;&lt;wsp:rsid wsp:val=&quot;000F559D&quot;/&gt;&lt;wsp:rsid wsp:val=&quot;0011169A&quot;/&gt;&lt;wsp:rsid wsp:val=&quot;00113627&quot;/&gt;&lt;wsp:rsid wsp:val=&quot;00113CCB&quot;/&gt;&lt;wsp:rsid wsp:val=&quot;00116078&quot;/&gt;&lt;wsp:rsid wsp:val=&quot;00141561&quot;/&gt;&lt;wsp:rsid wsp:val=&quot;00142F90&quot;/&gt;&lt;wsp:rsid wsp:val=&quot;001452EE&quot;/&gt;&lt;wsp:rsid wsp:val=&quot;00157D0C&quot;/&gt;&lt;wsp:rsid wsp:val=&quot;00170357&quot;/&gt;&lt;wsp:rsid wsp:val=&quot;001707EA&quot;/&gt;&lt;wsp:rsid wsp:val=&quot;0019747D&quot;/&gt;&lt;wsp:rsid wsp:val=&quot;001A7702&quot;/&gt;&lt;wsp:rsid wsp:val=&quot;001B501E&quot;/&gt;&lt;wsp:rsid wsp:val=&quot;001B6439&quot;/&gt;&lt;wsp:rsid wsp:val=&quot;001D3704&quot;/&gt;&lt;wsp:rsid wsp:val=&quot;001E2F7A&quot;/&gt;&lt;wsp:rsid wsp:val=&quot;001F3773&quot;/&gt;&lt;wsp:rsid wsp:val=&quot;001F5788&quot;/&gt;&lt;wsp:rsid wsp:val=&quot;001F6C56&quot;/&gt;&lt;wsp:rsid wsp:val=&quot;0020018C&quot;/&gt;&lt;wsp:rsid wsp:val=&quot;00206FA5&quot;/&gt;&lt;wsp:rsid wsp:val=&quot;00212050&quot;/&gt;&lt;wsp:rsid wsp:val=&quot;00213F38&quot;/&gt;&lt;wsp:rsid wsp:val=&quot;00217AE8&quot;/&gt;&lt;wsp:rsid wsp:val=&quot;002204D5&quot;/&gt;&lt;wsp:rsid wsp:val=&quot;002246B2&quot;/&gt;&lt;wsp:rsid wsp:val=&quot;00232032&quot;/&gt;&lt;wsp:rsid wsp:val=&quot;002330DB&quot;/&gt;&lt;wsp:rsid wsp:val=&quot;00234E92&quot;/&gt;&lt;wsp:rsid wsp:val=&quot;00235577&quot;/&gt;&lt;wsp:rsid wsp:val=&quot;00236E26&quot;/&gt;&lt;wsp:rsid wsp:val=&quot;0025345D&quot;/&gt;&lt;wsp:rsid wsp:val=&quot;00263A9D&quot;/&gt;&lt;wsp:rsid wsp:val=&quot;0027068D&quot;/&gt;&lt;wsp:rsid wsp:val=&quot;00271014&quot;/&gt;&lt;wsp:rsid wsp:val=&quot;00271B5B&quot;/&gt;&lt;wsp:rsid wsp:val=&quot;002966CC&quot;/&gt;&lt;wsp:rsid wsp:val=&quot;002A3A5B&quot;/&gt;&lt;wsp:rsid wsp:val=&quot;002A584B&quot;/&gt;&lt;wsp:rsid wsp:val=&quot;002B3421&quot;/&gt;&lt;wsp:rsid wsp:val=&quot;002B38DD&quot;/&gt;&lt;wsp:rsid wsp:val=&quot;002B3E8A&quot;/&gt;&lt;wsp:rsid wsp:val=&quot;002C039F&quot;/&gt;&lt;wsp:rsid wsp:val=&quot;002C05A4&quot;/&gt;&lt;wsp:rsid wsp:val=&quot;002C3E33&quot;/&gt;&lt;wsp:rsid wsp:val=&quot;002C560A&quot;/&gt;&lt;wsp:rsid wsp:val=&quot;002C5AA3&quot;/&gt;&lt;wsp:rsid wsp:val=&quot;002C70D3&quot;/&gt;&lt;wsp:rsid wsp:val=&quot;002C7D03&quot;/&gt;&lt;wsp:rsid wsp:val=&quot;002D513E&quot;/&gt;&lt;wsp:rsid wsp:val=&quot;002E7865&quot;/&gt;&lt;wsp:rsid wsp:val=&quot;002F0A63&quot;/&gt;&lt;wsp:rsid wsp:val=&quot;002F51C9&quot;/&gt;&lt;wsp:rsid wsp:val=&quot;002F7D62&quot;/&gt;&lt;wsp:rsid wsp:val=&quot;00306EBC&quot;/&gt;&lt;wsp:rsid wsp:val=&quot;00313E00&quot;/&gt;&lt;wsp:rsid wsp:val=&quot;00364407&quot;/&gt;&lt;wsp:rsid wsp:val=&quot;00365B4C&quot;/&gt;&lt;wsp:rsid wsp:val=&quot;00365FDD&quot;/&gt;&lt;wsp:rsid wsp:val=&quot;00366BC0&quot;/&gt;&lt;wsp:rsid wsp:val=&quot;00376851&quot;/&gt;&lt;wsp:rsid wsp:val=&quot;00376FDC&quot;/&gt;&lt;wsp:rsid wsp:val=&quot;00380442&quot;/&gt;&lt;wsp:rsid wsp:val=&quot;00393AE1&quot;/&gt;&lt;wsp:rsid wsp:val=&quot;0039409D&quot;/&gt;&lt;wsp:rsid wsp:val=&quot;003961B1&quot;/&gt;&lt;wsp:rsid wsp:val=&quot;003A19AD&quot;/&gt;&lt;wsp:rsid wsp:val=&quot;003A6ECE&quot;/&gt;&lt;wsp:rsid wsp:val=&quot;003B507E&quot;/&gt;&lt;wsp:rsid wsp:val=&quot;003C0310&quot;/&gt;&lt;wsp:rsid wsp:val=&quot;003D18B1&quot;/&gt;&lt;wsp:rsid wsp:val=&quot;003D4039&quot;/&gt;&lt;wsp:rsid wsp:val=&quot;003D563E&quot;/&gt;&lt;wsp:rsid wsp:val=&quot;003F62D4&quot;/&gt;&lt;wsp:rsid wsp:val=&quot;00407ACE&quot;/&gt;&lt;wsp:rsid wsp:val=&quot;00413BA7&quot;/&gt;&lt;wsp:rsid wsp:val=&quot;004326ED&quot;/&gt;&lt;wsp:rsid wsp:val=&quot;004331BA&quot;/&gt;&lt;wsp:rsid wsp:val=&quot;0043355F&quot;/&gt;&lt;wsp:rsid wsp:val=&quot;00434B3E&quot;/&gt;&lt;wsp:rsid wsp:val=&quot;00446A8E&quot;/&gt;&lt;wsp:rsid wsp:val=&quot;00451CBB&quot;/&gt;&lt;wsp:rsid wsp:val=&quot;0046577B&quot;/&gt;&lt;wsp:rsid wsp:val=&quot;004673E0&quot;/&gt;&lt;wsp:rsid wsp:val=&quot;00467957&quot;/&gt;&lt;wsp:rsid wsp:val=&quot;00467E38&quot;/&gt;&lt;wsp:rsid wsp:val=&quot;00471094&quot;/&gt;&lt;wsp:rsid wsp:val=&quot;0047534B&quot;/&gt;&lt;wsp:rsid wsp:val=&quot;00476DE1&quot;/&gt;&lt;wsp:rsid wsp:val=&quot;004854CE&quot;/&gt;&lt;wsp:rsid wsp:val=&quot;004863F1&quot;/&gt;&lt;wsp:rsid wsp:val=&quot;00496983&quot;/&gt;&lt;wsp:rsid wsp:val=&quot;004A2A2A&quot;/&gt;&lt;wsp:rsid wsp:val=&quot;004B4044&quot;/&gt;&lt;wsp:rsid wsp:val=&quot;004C1962&quot;/&gt;&lt;wsp:rsid wsp:val=&quot;004C4421&quot;/&gt;&lt;wsp:rsid wsp:val=&quot;004C4CD4&quot;/&gt;&lt;wsp:rsid wsp:val=&quot;004C63C6&quot;/&gt;&lt;wsp:rsid wsp:val=&quot;004C66A8&quot;/&gt;&lt;wsp:rsid wsp:val=&quot;004C7755&quot;/&gt;&lt;wsp:rsid wsp:val=&quot;004F1820&quot;/&gt;&lt;wsp:rsid wsp:val=&quot;00500003&quot;/&gt;&lt;wsp:rsid wsp:val=&quot;005061B1&quot;/&gt;&lt;wsp:rsid wsp:val=&quot;005112CF&quot;/&gt;&lt;wsp:rsid wsp:val=&quot;005134D2&quot;/&gt;&lt;wsp:rsid wsp:val=&quot;0051365B&quot;/&gt;&lt;wsp:rsid wsp:val=&quot;005140D1&quot;/&gt;&lt;wsp:rsid wsp:val=&quot;00530649&quot;/&gt;&lt;wsp:rsid wsp:val=&quot;005329AA&quot;/&gt;&lt;wsp:rsid wsp:val=&quot;00534BA8&quot;/&gt;&lt;wsp:rsid wsp:val=&quot;005429E1&quot;/&gt;&lt;wsp:rsid wsp:val=&quot;00543DCA&quot;/&gt;&lt;wsp:rsid wsp:val=&quot;00546D24&quot;/&gt;&lt;wsp:rsid wsp:val=&quot;005601E0&quot;/&gt;&lt;wsp:rsid wsp:val=&quot;00575DE6&quot;/&gt;&lt;wsp:rsid wsp:val=&quot;00581679&quot;/&gt;&lt;wsp:rsid wsp:val=&quot;00583DAD&quot;/&gt;&lt;wsp:rsid wsp:val=&quot;00591A6F&quot;/&gt;&lt;wsp:rsid wsp:val=&quot;0059611C&quot;/&gt;&lt;wsp:rsid wsp:val=&quot;00596685&quot;/&gt;&lt;wsp:rsid wsp:val=&quot;005A0653&quot;/&gt;&lt;wsp:rsid wsp:val=&quot;005B7F2C&quot;/&gt;&lt;wsp:rsid wsp:val=&quot;005C0380&quot;/&gt;&lt;wsp:rsid wsp:val=&quot;005C3434&quot;/&gt;&lt;wsp:rsid wsp:val=&quot;005C4622&quot;/&gt;&lt;wsp:rsid wsp:val=&quot;005C5D32&quot;/&gt;&lt;wsp:rsid wsp:val=&quot;005C720D&quot;/&gt;&lt;wsp:rsid wsp:val=&quot;005C733B&quot;/&gt;&lt;wsp:rsid wsp:val=&quot;005D0A34&quot;/&gt;&lt;wsp:rsid wsp:val=&quot;005E170B&quot;/&gt;&lt;wsp:rsid wsp:val=&quot;005E190A&quot;/&gt;&lt;wsp:rsid wsp:val=&quot;005E691D&quot;/&gt;&lt;wsp:rsid wsp:val=&quot;005E78EF&quot;/&gt;&lt;wsp:rsid wsp:val=&quot;005E7CEB&quot;/&gt;&lt;wsp:rsid wsp:val=&quot;005F137E&quot;/&gt;&lt;wsp:rsid wsp:val=&quot;00606C01&quot;/&gt;&lt;wsp:rsid wsp:val=&quot;006177B8&quot;/&gt;&lt;wsp:rsid wsp:val=&quot;00636CA0&quot;/&gt;&lt;wsp:rsid wsp:val=&quot;00646D8A&quot;/&gt;&lt;wsp:rsid wsp:val=&quot;00653D85&quot;/&gt;&lt;wsp:rsid wsp:val=&quot;00654D2E&quot;/&gt;&lt;wsp:rsid wsp:val=&quot;00655E4E&quot;/&gt;&lt;wsp:rsid wsp:val=&quot;00666E9F&quot;/&gt;&lt;wsp:rsid wsp:val=&quot;00667D89&quot;/&gt;&lt;wsp:rsid wsp:val=&quot;00671FAB&quot;/&gt;&lt;wsp:rsid wsp:val=&quot;006768E6&quot;/&gt;&lt;wsp:rsid wsp:val=&quot;00681C15&quot;/&gt;&lt;wsp:rsid wsp:val=&quot;00694049&quot;/&gt;&lt;wsp:rsid wsp:val=&quot;00696225&quot;/&gt;&lt;wsp:rsid wsp:val=&quot;006A45CF&quot;/&gt;&lt;wsp:rsid wsp:val=&quot;006B1C12&quot;/&gt;&lt;wsp:rsid wsp:val=&quot;006B38D4&quot;/&gt;&lt;wsp:rsid wsp:val=&quot;006D1323&quot;/&gt;&lt;wsp:rsid wsp:val=&quot;006E0AE1&quot;/&gt;&lt;wsp:rsid wsp:val=&quot;006E5C84&quot;/&gt;&lt;wsp:rsid wsp:val=&quot;006E6A43&quot;/&gt;&lt;wsp:rsid wsp:val=&quot;006E7DAA&quot;/&gt;&lt;wsp:rsid wsp:val=&quot;006E7EA9&quot;/&gt;&lt;wsp:rsid wsp:val=&quot;006F44FE&quot;/&gt;&lt;wsp:rsid wsp:val=&quot;006F4501&quot;/&gt;&lt;wsp:rsid wsp:val=&quot;00700F52&quot;/&gt;&lt;wsp:rsid wsp:val=&quot;0070687C&quot;/&gt;&lt;wsp:rsid wsp:val=&quot;0071635C&quot;/&gt;&lt;wsp:rsid wsp:val=&quot;00733B57&quot;/&gt;&lt;wsp:rsid wsp:val=&quot;00742A05&quot;/&gt;&lt;wsp:rsid wsp:val=&quot;007604F3&quot;/&gt;&lt;wsp:rsid wsp:val=&quot;007648B0&quot;/&gt;&lt;wsp:rsid wsp:val=&quot;007648C3&quot;/&gt;&lt;wsp:rsid wsp:val=&quot;007779E6&quot;/&gt;&lt;wsp:rsid wsp:val=&quot;00797FA8&quot;/&gt;&lt;wsp:rsid wsp:val=&quot;007A0814&quot;/&gt;&lt;wsp:rsid wsp:val=&quot;007A08E7&quot;/&gt;&lt;wsp:rsid wsp:val=&quot;007A3242&quot;/&gt;&lt;wsp:rsid wsp:val=&quot;007A3ADB&quot;/&gt;&lt;wsp:rsid wsp:val=&quot;007A4745&quot;/&gt;&lt;wsp:rsid wsp:val=&quot;007B35A2&quot;/&gt;&lt;wsp:rsid wsp:val=&quot;007B38F2&quot;/&gt;&lt;wsp:rsid wsp:val=&quot;007B4BCB&quot;/&gt;&lt;wsp:rsid wsp:val=&quot;007B7FFC&quot;/&gt;&lt;wsp:rsid wsp:val=&quot;007C6876&quot;/&gt;&lt;wsp:rsid wsp:val=&quot;007C6FCD&quot;/&gt;&lt;wsp:rsid wsp:val=&quot;007D4164&quot;/&gt;&lt;wsp:rsid wsp:val=&quot;007D4B87&quot;/&gt;&lt;wsp:rsid wsp:val=&quot;007D6AE8&quot;/&gt;&lt;wsp:rsid wsp:val=&quot;007D7859&quot;/&gt;&lt;wsp:rsid wsp:val=&quot;007F7FD4&quot;/&gt;&lt;wsp:rsid wsp:val=&quot;008009D6&quot;/&gt;&lt;wsp:rsid wsp:val=&quot;0080116E&quot;/&gt;&lt;wsp:rsid wsp:val=&quot;00803BAF&quot;/&gt;&lt;wsp:rsid wsp:val=&quot;00804B4B&quot;/&gt;&lt;wsp:rsid wsp:val=&quot;00806436&quot;/&gt;&lt;wsp:rsid wsp:val=&quot;00810303&quot;/&gt;&lt;wsp:rsid wsp:val=&quot;00830439&quot;/&gt;&lt;wsp:rsid wsp:val=&quot;00830D1A&quot;/&gt;&lt;wsp:rsid wsp:val=&quot;00833460&quot;/&gt;&lt;wsp:rsid wsp:val=&quot;00842A1A&quot;/&gt;&lt;wsp:rsid wsp:val=&quot;008430C6&quot;/&gt;&lt;wsp:rsid wsp:val=&quot;00850B8A&quot;/&gt;&lt;wsp:rsid wsp:val=&quot;008522ED&quot;/&gt;&lt;wsp:rsid wsp:val=&quot;008560BC&quot;/&gt;&lt;wsp:rsid wsp:val=&quot;008637E1&quot;/&gt;&lt;wsp:rsid wsp:val=&quot;00863B72&quot;/&gt;&lt;wsp:rsid wsp:val=&quot;00866348&quot;/&gt;&lt;wsp:rsid wsp:val=&quot;008664D6&quot;/&gt;&lt;wsp:rsid wsp:val=&quot;00866DC5&quot;/&gt;&lt;wsp:rsid wsp:val=&quot;00871251&quot;/&gt;&lt;wsp:rsid wsp:val=&quot;0087343F&quot;/&gt;&lt;wsp:rsid wsp:val=&quot;00874884&quot;/&gt;&lt;wsp:rsid wsp:val=&quot;0087722B&quot;/&gt;&lt;wsp:rsid wsp:val=&quot;00886647&quot;/&gt;&lt;wsp:rsid wsp:val=&quot;00886A77&quot;/&gt;&lt;wsp:rsid wsp:val=&quot;00893917&quot;/&gt;&lt;wsp:rsid wsp:val=&quot;008A2E6D&quot;/&gt;&lt;wsp:rsid wsp:val=&quot;008C5881&quot;/&gt;&lt;wsp:rsid wsp:val=&quot;008D7E8D&quot;/&gt;&lt;wsp:rsid wsp:val=&quot;008E0372&quot;/&gt;&lt;wsp:rsid wsp:val=&quot;009046A5&quot;/&gt;&lt;wsp:rsid wsp:val=&quot;00906728&quot;/&gt;&lt;wsp:rsid wsp:val=&quot;009175A6&quot;/&gt;&lt;wsp:rsid wsp:val=&quot;00917BE7&quot;/&gt;&lt;wsp:rsid wsp:val=&quot;00920323&quot;/&gt;&lt;wsp:rsid wsp:val=&quot;00934029&quot;/&gt;&lt;wsp:rsid wsp:val=&quot;00941CC3&quot;/&gt;&lt;wsp:rsid wsp:val=&quot;00942D85&quot;/&gt;&lt;wsp:rsid wsp:val=&quot;00944EEB&quot;/&gt;&lt;wsp:rsid wsp:val=&quot;0095178A&quot;/&gt;&lt;wsp:rsid wsp:val=&quot;0096770A&quot;/&gt;&lt;wsp:rsid wsp:val=&quot;00974630&quot;/&gt;&lt;wsp:rsid wsp:val=&quot;0098161A&quot;/&gt;&lt;wsp:rsid wsp:val=&quot;00982B76&quot;/&gt;&lt;wsp:rsid wsp:val=&quot;0098612D&quot;/&gt;&lt;wsp:rsid wsp:val=&quot;00991D43&quot;/&gt;&lt;wsp:rsid wsp:val=&quot;00996742&quot;/&gt;&lt;wsp:rsid wsp:val=&quot;009A474D&quot;/&gt;&lt;wsp:rsid wsp:val=&quot;009A581E&quot;/&gt;&lt;wsp:rsid wsp:val=&quot;009B3D5B&quot;/&gt;&lt;wsp:rsid wsp:val=&quot;009C203E&quot;/&gt;&lt;wsp:rsid wsp:val=&quot;009C3DFA&quot;/&gt;&lt;wsp:rsid wsp:val=&quot;009C3F73&quot;/&gt;&lt;wsp:rsid wsp:val=&quot;009C4C69&quot;/&gt;&lt;wsp:rsid wsp:val=&quot;009D03E9&quot;/&gt;&lt;wsp:rsid wsp:val=&quot;009E4028&quot;/&gt;&lt;wsp:rsid wsp:val=&quot;009E5BBA&quot;/&gt;&lt;wsp:rsid wsp:val=&quot;009E7083&quot;/&gt;&lt;wsp:rsid wsp:val=&quot;009F6265&quot;/&gt;&lt;wsp:rsid wsp:val=&quot;00A023CD&quot;/&gt;&lt;wsp:rsid wsp:val=&quot;00A10F85&quot;/&gt;&lt;wsp:rsid wsp:val=&quot;00A14728&quot;/&gt;&lt;wsp:rsid wsp:val=&quot;00A15485&quot;/&gt;&lt;wsp:rsid wsp:val=&quot;00A23D2D&quot;/&gt;&lt;wsp:rsid wsp:val=&quot;00A3156D&quot;/&gt;&lt;wsp:rsid wsp:val=&quot;00A32634&quot;/&gt;&lt;wsp:rsid wsp:val=&quot;00A367E8&quot;/&gt;&lt;wsp:rsid wsp:val=&quot;00A45795&quot;/&gt;&lt;wsp:rsid wsp:val=&quot;00A459E5&quot;/&gt;&lt;wsp:rsid wsp:val=&quot;00A5014A&quot;/&gt;&lt;wsp:rsid wsp:val=&quot;00A54000&quot;/&gt;&lt;wsp:rsid wsp:val=&quot;00A6310D&quot;/&gt;&lt;wsp:rsid wsp:val=&quot;00A66822&quot;/&gt;&lt;wsp:rsid wsp:val=&quot;00A70AB4&quot;/&gt;&lt;wsp:rsid wsp:val=&quot;00A71F23&quot;/&gt;&lt;wsp:rsid wsp:val=&quot;00A767FF&quot;/&gt;&lt;wsp:rsid wsp:val=&quot;00A77099&quot;/&gt;&lt;wsp:rsid wsp:val=&quot;00A81346&quot;/&gt;&lt;wsp:rsid wsp:val=&quot;00A8589C&quot;/&gt;&lt;wsp:rsid wsp:val=&quot;00A90A82&quot;/&gt;&lt;wsp:rsid wsp:val=&quot;00A93BCB&quot;/&gt;&lt;wsp:rsid wsp:val=&quot;00AA1447&quot;/&gt;&lt;wsp:rsid wsp:val=&quot;00AA782D&quot;/&gt;&lt;wsp:rsid wsp:val=&quot;00AB357B&quot;/&gt;&lt;wsp:rsid wsp:val=&quot;00AB605A&quot;/&gt;&lt;wsp:rsid wsp:val=&quot;00AC0F1F&quot;/&gt;&lt;wsp:rsid wsp:val=&quot;00AC57B7&quot;/&gt;&lt;wsp:rsid wsp:val=&quot;00AD0F6E&quot;/&gt;&lt;wsp:rsid wsp:val=&quot;00AE1110&quot;/&gt;&lt;wsp:rsid wsp:val=&quot;00AF0BE5&quot;/&gt;&lt;wsp:rsid wsp:val=&quot;00B05ADB&quot;/&gt;&lt;wsp:rsid wsp:val=&quot;00B14D91&quot;/&gt;&lt;wsp:rsid wsp:val=&quot;00B15086&quot;/&gt;&lt;wsp:rsid wsp:val=&quot;00B16EBD&quot;/&gt;&lt;wsp:rsid wsp:val=&quot;00B20AC3&quot;/&gt;&lt;wsp:rsid wsp:val=&quot;00B21893&quot;/&gt;&lt;wsp:rsid wsp:val=&quot;00B25F32&quot;/&gt;&lt;wsp:rsid wsp:val=&quot;00B37B69&quot;/&gt;&lt;wsp:rsid wsp:val=&quot;00B51103&quot;/&gt;&lt;wsp:rsid wsp:val=&quot;00B514AA&quot;/&gt;&lt;wsp:rsid wsp:val=&quot;00B609EB&quot;/&gt;&lt;wsp:rsid wsp:val=&quot;00B62DCB&quot;/&gt;&lt;wsp:rsid wsp:val=&quot;00B64077&quot;/&gt;&lt;wsp:rsid wsp:val=&quot;00B640C1&quot;/&gt;&lt;wsp:rsid wsp:val=&quot;00B70DFA&quot;/&gt;&lt;wsp:rsid wsp:val=&quot;00B76761&quot;/&gt;&lt;wsp:rsid wsp:val=&quot;00B81964&quot;/&gt;&lt;wsp:rsid wsp:val=&quot;00B943F4&quot;/&gt;&lt;wsp:rsid wsp:val=&quot;00BA6FDE&quot;/&gt;&lt;wsp:rsid wsp:val=&quot;00BB18D0&quot;/&gt;&lt;wsp:rsid wsp:val=&quot;00BB5FCB&quot;/&gt;&lt;wsp:rsid wsp:val=&quot;00BD2604&quot;/&gt;&lt;wsp:rsid wsp:val=&quot;00BD69A3&quot;/&gt;&lt;wsp:rsid wsp:val=&quot;00BF7E26&quot;/&gt;&lt;wsp:rsid wsp:val=&quot;00C04437&quot;/&gt;&lt;wsp:rsid wsp:val=&quot;00C06C87&quot;/&gt;&lt;wsp:rsid wsp:val=&quot;00C31F26&quot;/&gt;&lt;wsp:rsid wsp:val=&quot;00C5460E&quot;/&gt;&lt;wsp:rsid wsp:val=&quot;00C56164&quot;/&gt;&lt;wsp:rsid wsp:val=&quot;00C62398&quot;/&gt;&lt;wsp:rsid wsp:val=&quot;00C655F6&quot;/&gt;&lt;wsp:rsid wsp:val=&quot;00C72684&quot;/&gt;&lt;wsp:rsid wsp:val=&quot;00C765C1&quot;/&gt;&lt;wsp:rsid wsp:val=&quot;00C82ABF&quot;/&gt;&lt;wsp:rsid wsp:val=&quot;00C84869&quot;/&gt;&lt;wsp:rsid wsp:val=&quot;00C943A2&quot;/&gt;&lt;wsp:rsid wsp:val=&quot;00CA260C&quot;/&gt;&lt;wsp:rsid wsp:val=&quot;00CA5411&quot;/&gt;&lt;wsp:rsid wsp:val=&quot;00CB3807&quot;/&gt;&lt;wsp:rsid wsp:val=&quot;00CB4018&quot;/&gt;&lt;wsp:rsid wsp:val=&quot;00CB7345&quot;/&gt;&lt;wsp:rsid wsp:val=&quot;00CD3838&quot;/&gt;&lt;wsp:rsid wsp:val=&quot;00CD762D&quot;/&gt;&lt;wsp:rsid wsp:val=&quot;00CF0200&quot;/&gt;&lt;wsp:rsid wsp:val=&quot;00CF11E4&quot;/&gt;&lt;wsp:rsid wsp:val=&quot;00D11DB0&quot;/&gt;&lt;wsp:rsid wsp:val=&quot;00D12479&quot;/&gt;&lt;wsp:rsid wsp:val=&quot;00D175FC&quot;/&gt;&lt;wsp:rsid wsp:val=&quot;00D2084F&quot;/&gt;&lt;wsp:rsid wsp:val=&quot;00D2089A&quot;/&gt;&lt;wsp:rsid wsp:val=&quot;00D21E92&quot;/&gt;&lt;wsp:rsid wsp:val=&quot;00D26F89&quot;/&gt;&lt;wsp:rsid wsp:val=&quot;00D27ACE&quot;/&gt;&lt;wsp:rsid wsp:val=&quot;00D30E8A&quot;/&gt;&lt;wsp:rsid wsp:val=&quot;00D3396E&quot;/&gt;&lt;wsp:rsid wsp:val=&quot;00D33F07&quot;/&gt;&lt;wsp:rsid wsp:val=&quot;00D440F0&quot;/&gt;&lt;wsp:rsid wsp:val=&quot;00D44B17&quot;/&gt;&lt;wsp:rsid wsp:val=&quot;00D46804&quot;/&gt;&lt;wsp:rsid wsp:val=&quot;00D51DC3&quot;/&gt;&lt;wsp:rsid wsp:val=&quot;00D53003&quot;/&gt;&lt;wsp:rsid wsp:val=&quot;00D56292&quot;/&gt;&lt;wsp:rsid wsp:val=&quot;00D70643&quot;/&gt;&lt;wsp:rsid wsp:val=&quot;00D715E5&quot;/&gt;&lt;wsp:rsid wsp:val=&quot;00D725F6&quot;/&gt;&lt;wsp:rsid wsp:val=&quot;00DA3B53&quot;/&gt;&lt;wsp:rsid wsp:val=&quot;00DB5663&quot;/&gt;&lt;wsp:rsid wsp:val=&quot;00DB6C3A&quot;/&gt;&lt;wsp:rsid wsp:val=&quot;00DC184F&quot;/&gt;&lt;wsp:rsid wsp:val=&quot;00DC2A82&quot;/&gt;&lt;wsp:rsid wsp:val=&quot;00DE522B&quot;/&gt;&lt;wsp:rsid wsp:val=&quot;00E01B81&quot;/&gt;&lt;wsp:rsid wsp:val=&quot;00E01BBA&quot;/&gt;&lt;wsp:rsid wsp:val=&quot;00E15112&quot;/&gt;&lt;wsp:rsid wsp:val=&quot;00E165DA&quot;/&gt;&lt;wsp:rsid wsp:val=&quot;00E2240E&quot;/&gt;&lt;wsp:rsid wsp:val=&quot;00E37FE4&quot;/&gt;&lt;wsp:rsid wsp:val=&quot;00E43758&quot;/&gt;&lt;wsp:rsid wsp:val=&quot;00E447AF&quot;/&gt;&lt;wsp:rsid wsp:val=&quot;00E72182&quot;/&gt;&lt;wsp:rsid wsp:val=&quot;00E87782&quot;/&gt;&lt;wsp:rsid wsp:val=&quot;00E90C59&quot;/&gt;&lt;wsp:rsid wsp:val=&quot;00E97391&quot;/&gt;&lt;wsp:rsid wsp:val=&quot;00EA4264&quot;/&gt;&lt;wsp:rsid wsp:val=&quot;00EB1351&quot;/&gt;&lt;wsp:rsid wsp:val=&quot;00EC1974&quot;/&gt;&lt;wsp:rsid wsp:val=&quot;00EC220F&quot;/&gt;&lt;wsp:rsid wsp:val=&quot;00EC4A23&quot;/&gt;&lt;wsp:rsid wsp:val=&quot;00EF4D16&quot;/&gt;&lt;wsp:rsid wsp:val=&quot;00EF5C64&quot;/&gt;&lt;wsp:rsid wsp:val=&quot;00EF7FCB&quot;/&gt;&lt;wsp:rsid wsp:val=&quot;00F04AEC&quot;/&gt;&lt;wsp:rsid wsp:val=&quot;00F103AA&quot;/&gt;&lt;wsp:rsid wsp:val=&quot;00F10453&quot;/&gt;&lt;wsp:rsid wsp:val=&quot;00F17226&quot;/&gt;&lt;wsp:rsid wsp:val=&quot;00F248E0&quot;/&gt;&lt;wsp:rsid wsp:val=&quot;00F2716A&quot;/&gt;&lt;wsp:rsid wsp:val=&quot;00F32C09&quot;/&gt;&lt;wsp:rsid wsp:val=&quot;00F33286&quot;/&gt;&lt;wsp:rsid wsp:val=&quot;00F34A3A&quot;/&gt;&lt;wsp:rsid wsp:val=&quot;00F35DF5&quot;/&gt;&lt;wsp:rsid wsp:val=&quot;00F37811&quot;/&gt;&lt;wsp:rsid wsp:val=&quot;00F43C22&quot;/&gt;&lt;wsp:rsid wsp:val=&quot;00F4426A&quot;/&gt;&lt;wsp:rsid wsp:val=&quot;00F44F25&quot;/&gt;&lt;wsp:rsid wsp:val=&quot;00F541CB&quot;/&gt;&lt;wsp:rsid wsp:val=&quot;00F66EA5&quot;/&gt;&lt;wsp:rsid wsp:val=&quot;00F70AF9&quot;/&gt;&lt;wsp:rsid wsp:val=&quot;00F76562&quot;/&gt;&lt;wsp:rsid wsp:val=&quot;00F854BF&quot;/&gt;&lt;wsp:rsid wsp:val=&quot;00F900E9&quot;/&gt;&lt;wsp:rsid wsp:val=&quot;00F91364&quot;/&gt;&lt;wsp:rsid wsp:val=&quot;00FB0978&quot;/&gt;&lt;wsp:rsid wsp:val=&quot;00FB0ABC&quot;/&gt;&lt;wsp:rsid wsp:val=&quot;00FB39A7&quot;/&gt;&lt;wsp:rsid wsp:val=&quot;00FB4633&quot;/&gt;&lt;wsp:rsid wsp:val=&quot;00FB6898&quot;/&gt;&lt;wsp:rsid wsp:val=&quot;00FD2AA3&quot;/&gt;&lt;wsp:rsid wsp:val=&quot;00FD664E&quot;/&gt;&lt;wsp:rsid wsp:val=&quot;00FD6D9D&quot;/&gt;&lt;wsp:rsid wsp:val=&quot;00FE03CB&quot;/&gt;&lt;wsp:rsid wsp:val=&quot;00FE1050&quot;/&gt;&lt;wsp:rsid wsp:val=&quot;00FE5E0B&quot;/&gt;&lt;wsp:rsid wsp:val=&quot;00FE6F3C&quot;/&gt;&lt;wsp:rsid wsp:val=&quot;00FF1615&quot;/&gt;&lt;wsp:rsid wsp:val=&quot;00FF28BE&quot;/&gt;&lt;/wsp:rsids&gt;&lt;/w:docPr&gt;&lt;w:body&gt;&lt;w:p wsp:rsidR=&quot;00000000&quot; wsp:rsidRDefault=&quot;00FB4633&quot;&gt;&lt;m:oMathPara&gt;&lt;m:oMath&gt;&lt;m:rad&gt;&lt;m:radPr&gt;&lt;m:degHide m:val=&quot;on&quot;/&gt;&lt;m:ctrlPr&gt;&lt;w:rPr&gt;&lt;w:rFonts w:ascii=&quot;Cambria Math&quot; w:h-ansi=&quot;Cambria Math&quot;/&gt;&lt;wx:font wx:val=&quot;Cambria Math&quot;/&gt;&lt;w:i/&gt;&lt;/w:rPr&gt;&lt;/m:ctrlPr&gt;&lt;/m:radPr&gt;&lt;m:deg/&gt;&lt;m:e&gt;&lt;m:r&gt;&lt;w:rPr&gt;&lt;w:rFonts w:ascii=&quot;Cambria Math&quot; w:h-ansi=&quot;Cambria Math&quot;/&gt;&lt;wx:font wx:val=&quot;Cambria Math&quot;/&gt;&lt;w:i/&gt;&lt;w:lang w:val=&quot;EN-US&quot;/&gt;&lt;/w:rPr&gt;&lt;m:t&gt;n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70687C">
        <w:instrText xml:space="preserve"> </w:instrText>
      </w:r>
      <w:r w:rsidRPr="0070687C">
        <w:fldChar w:fldCharType="separate"/>
      </w:r>
      <w:r w:rsidRPr="0070687C">
        <w:pict>
          <v:shape id="_x0000_i1026" type="#_x0000_t75" style="width:1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9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04AEC&quot;/&gt;&lt;wsp:rsid wsp:val=&quot;0000151B&quot;/&gt;&lt;wsp:rsid wsp:val=&quot;00004CCB&quot;/&gt;&lt;wsp:rsid wsp:val=&quot;000068C6&quot;/&gt;&lt;wsp:rsid wsp:val=&quot;000150B8&quot;/&gt;&lt;wsp:rsid wsp:val=&quot;000367F7&quot;/&gt;&lt;wsp:rsid wsp:val=&quot;00037968&quot;/&gt;&lt;wsp:rsid wsp:val=&quot;0004042B&quot;/&gt;&lt;wsp:rsid wsp:val=&quot;00044224&quot;/&gt;&lt;wsp:rsid wsp:val=&quot;00046071&quot;/&gt;&lt;wsp:rsid wsp:val=&quot;000565F3&quot;/&gt;&lt;wsp:rsid wsp:val=&quot;0006314B&quot;/&gt;&lt;wsp:rsid wsp:val=&quot;00096C03&quot;/&gt;&lt;wsp:rsid wsp:val=&quot;000A3996&quot;/&gt;&lt;wsp:rsid wsp:val=&quot;000A6475&quot;/&gt;&lt;wsp:rsid wsp:val=&quot;000B44AF&quot;/&gt;&lt;wsp:rsid wsp:val=&quot;000B745E&quot;/&gt;&lt;wsp:rsid wsp:val=&quot;000C351A&quot;/&gt;&lt;wsp:rsid wsp:val=&quot;000C5671&quot;/&gt;&lt;wsp:rsid wsp:val=&quot;000C7485&quot;/&gt;&lt;wsp:rsid wsp:val=&quot;000D0E01&quot;/&gt;&lt;wsp:rsid wsp:val=&quot;000D7ACB&quot;/&gt;&lt;wsp:rsid wsp:val=&quot;000E605F&quot;/&gt;&lt;wsp:rsid wsp:val=&quot;000E78D4&quot;/&gt;&lt;wsp:rsid wsp:val=&quot;000F11DA&quot;/&gt;&lt;wsp:rsid wsp:val=&quot;000F559D&quot;/&gt;&lt;wsp:rsid wsp:val=&quot;0011169A&quot;/&gt;&lt;wsp:rsid wsp:val=&quot;00113627&quot;/&gt;&lt;wsp:rsid wsp:val=&quot;00113CCB&quot;/&gt;&lt;wsp:rsid wsp:val=&quot;00116078&quot;/&gt;&lt;wsp:rsid wsp:val=&quot;00141561&quot;/&gt;&lt;wsp:rsid wsp:val=&quot;00142F90&quot;/&gt;&lt;wsp:rsid wsp:val=&quot;001452EE&quot;/&gt;&lt;wsp:rsid wsp:val=&quot;00157D0C&quot;/&gt;&lt;wsp:rsid wsp:val=&quot;00170357&quot;/&gt;&lt;wsp:rsid wsp:val=&quot;001707EA&quot;/&gt;&lt;wsp:rsid wsp:val=&quot;0019747D&quot;/&gt;&lt;wsp:rsid wsp:val=&quot;001A7702&quot;/&gt;&lt;wsp:rsid wsp:val=&quot;001B501E&quot;/&gt;&lt;wsp:rsid wsp:val=&quot;001B6439&quot;/&gt;&lt;wsp:rsid wsp:val=&quot;001D3704&quot;/&gt;&lt;wsp:rsid wsp:val=&quot;001E2F7A&quot;/&gt;&lt;wsp:rsid wsp:val=&quot;001F3773&quot;/&gt;&lt;wsp:rsid wsp:val=&quot;001F5788&quot;/&gt;&lt;wsp:rsid wsp:val=&quot;001F6C56&quot;/&gt;&lt;wsp:rsid wsp:val=&quot;0020018C&quot;/&gt;&lt;wsp:rsid wsp:val=&quot;00206FA5&quot;/&gt;&lt;wsp:rsid wsp:val=&quot;00212050&quot;/&gt;&lt;wsp:rsid wsp:val=&quot;00213F38&quot;/&gt;&lt;wsp:rsid wsp:val=&quot;00217AE8&quot;/&gt;&lt;wsp:rsid wsp:val=&quot;002204D5&quot;/&gt;&lt;wsp:rsid wsp:val=&quot;002246B2&quot;/&gt;&lt;wsp:rsid wsp:val=&quot;00232032&quot;/&gt;&lt;wsp:rsid wsp:val=&quot;002330DB&quot;/&gt;&lt;wsp:rsid wsp:val=&quot;00234E92&quot;/&gt;&lt;wsp:rsid wsp:val=&quot;00235577&quot;/&gt;&lt;wsp:rsid wsp:val=&quot;00236E26&quot;/&gt;&lt;wsp:rsid wsp:val=&quot;0025345D&quot;/&gt;&lt;wsp:rsid wsp:val=&quot;00263A9D&quot;/&gt;&lt;wsp:rsid wsp:val=&quot;0027068D&quot;/&gt;&lt;wsp:rsid wsp:val=&quot;00271014&quot;/&gt;&lt;wsp:rsid wsp:val=&quot;00271B5B&quot;/&gt;&lt;wsp:rsid wsp:val=&quot;002966CC&quot;/&gt;&lt;wsp:rsid wsp:val=&quot;002A3A5B&quot;/&gt;&lt;wsp:rsid wsp:val=&quot;002A584B&quot;/&gt;&lt;wsp:rsid wsp:val=&quot;002B3421&quot;/&gt;&lt;wsp:rsid wsp:val=&quot;002B38DD&quot;/&gt;&lt;wsp:rsid wsp:val=&quot;002B3E8A&quot;/&gt;&lt;wsp:rsid wsp:val=&quot;002C039F&quot;/&gt;&lt;wsp:rsid wsp:val=&quot;002C05A4&quot;/&gt;&lt;wsp:rsid wsp:val=&quot;002C3E33&quot;/&gt;&lt;wsp:rsid wsp:val=&quot;002C560A&quot;/&gt;&lt;wsp:rsid wsp:val=&quot;002C5AA3&quot;/&gt;&lt;wsp:rsid wsp:val=&quot;002C70D3&quot;/&gt;&lt;wsp:rsid wsp:val=&quot;002C7D03&quot;/&gt;&lt;wsp:rsid wsp:val=&quot;002D513E&quot;/&gt;&lt;wsp:rsid wsp:val=&quot;002E7865&quot;/&gt;&lt;wsp:rsid wsp:val=&quot;002F0A63&quot;/&gt;&lt;wsp:rsid wsp:val=&quot;002F51C9&quot;/&gt;&lt;wsp:rsid wsp:val=&quot;002F7D62&quot;/&gt;&lt;wsp:rsid wsp:val=&quot;00306EBC&quot;/&gt;&lt;wsp:rsid wsp:val=&quot;00313E00&quot;/&gt;&lt;wsp:rsid wsp:val=&quot;00364407&quot;/&gt;&lt;wsp:rsid wsp:val=&quot;00365B4C&quot;/&gt;&lt;wsp:rsid wsp:val=&quot;00365FDD&quot;/&gt;&lt;wsp:rsid wsp:val=&quot;00366BC0&quot;/&gt;&lt;wsp:rsid wsp:val=&quot;00376851&quot;/&gt;&lt;wsp:rsid wsp:val=&quot;00376FDC&quot;/&gt;&lt;wsp:rsid wsp:val=&quot;00380442&quot;/&gt;&lt;wsp:rsid wsp:val=&quot;00393AE1&quot;/&gt;&lt;wsp:rsid wsp:val=&quot;0039409D&quot;/&gt;&lt;wsp:rsid wsp:val=&quot;003961B1&quot;/&gt;&lt;wsp:rsid wsp:val=&quot;003A19AD&quot;/&gt;&lt;wsp:rsid wsp:val=&quot;003A6ECE&quot;/&gt;&lt;wsp:rsid wsp:val=&quot;003B507E&quot;/&gt;&lt;wsp:rsid wsp:val=&quot;003C0310&quot;/&gt;&lt;wsp:rsid wsp:val=&quot;003D18B1&quot;/&gt;&lt;wsp:rsid wsp:val=&quot;003D4039&quot;/&gt;&lt;wsp:rsid wsp:val=&quot;003D563E&quot;/&gt;&lt;wsp:rsid wsp:val=&quot;003F62D4&quot;/&gt;&lt;wsp:rsid wsp:val=&quot;00407ACE&quot;/&gt;&lt;wsp:rsid wsp:val=&quot;00413BA7&quot;/&gt;&lt;wsp:rsid wsp:val=&quot;004326ED&quot;/&gt;&lt;wsp:rsid wsp:val=&quot;004331BA&quot;/&gt;&lt;wsp:rsid wsp:val=&quot;0043355F&quot;/&gt;&lt;wsp:rsid wsp:val=&quot;00434B3E&quot;/&gt;&lt;wsp:rsid wsp:val=&quot;00446A8E&quot;/&gt;&lt;wsp:rsid wsp:val=&quot;00451CBB&quot;/&gt;&lt;wsp:rsid wsp:val=&quot;0046577B&quot;/&gt;&lt;wsp:rsid wsp:val=&quot;004673E0&quot;/&gt;&lt;wsp:rsid wsp:val=&quot;00467957&quot;/&gt;&lt;wsp:rsid wsp:val=&quot;00467E38&quot;/&gt;&lt;wsp:rsid wsp:val=&quot;00471094&quot;/&gt;&lt;wsp:rsid wsp:val=&quot;0047534B&quot;/&gt;&lt;wsp:rsid wsp:val=&quot;00476DE1&quot;/&gt;&lt;wsp:rsid wsp:val=&quot;004854CE&quot;/&gt;&lt;wsp:rsid wsp:val=&quot;004863F1&quot;/&gt;&lt;wsp:rsid wsp:val=&quot;00496983&quot;/&gt;&lt;wsp:rsid wsp:val=&quot;004A2A2A&quot;/&gt;&lt;wsp:rsid wsp:val=&quot;004B4044&quot;/&gt;&lt;wsp:rsid wsp:val=&quot;004C1962&quot;/&gt;&lt;wsp:rsid wsp:val=&quot;004C4421&quot;/&gt;&lt;wsp:rsid wsp:val=&quot;004C4CD4&quot;/&gt;&lt;wsp:rsid wsp:val=&quot;004C63C6&quot;/&gt;&lt;wsp:rsid wsp:val=&quot;004C66A8&quot;/&gt;&lt;wsp:rsid wsp:val=&quot;004C7755&quot;/&gt;&lt;wsp:rsid wsp:val=&quot;004F1820&quot;/&gt;&lt;wsp:rsid wsp:val=&quot;00500003&quot;/&gt;&lt;wsp:rsid wsp:val=&quot;005061B1&quot;/&gt;&lt;wsp:rsid wsp:val=&quot;005112CF&quot;/&gt;&lt;wsp:rsid wsp:val=&quot;005134D2&quot;/&gt;&lt;wsp:rsid wsp:val=&quot;0051365B&quot;/&gt;&lt;wsp:rsid wsp:val=&quot;005140D1&quot;/&gt;&lt;wsp:rsid wsp:val=&quot;00530649&quot;/&gt;&lt;wsp:rsid wsp:val=&quot;005329AA&quot;/&gt;&lt;wsp:rsid wsp:val=&quot;00534BA8&quot;/&gt;&lt;wsp:rsid wsp:val=&quot;005429E1&quot;/&gt;&lt;wsp:rsid wsp:val=&quot;00543DCA&quot;/&gt;&lt;wsp:rsid wsp:val=&quot;00546D24&quot;/&gt;&lt;wsp:rsid wsp:val=&quot;005601E0&quot;/&gt;&lt;wsp:rsid wsp:val=&quot;00575DE6&quot;/&gt;&lt;wsp:rsid wsp:val=&quot;00581679&quot;/&gt;&lt;wsp:rsid wsp:val=&quot;00583DAD&quot;/&gt;&lt;wsp:rsid wsp:val=&quot;00591A6F&quot;/&gt;&lt;wsp:rsid wsp:val=&quot;0059611C&quot;/&gt;&lt;wsp:rsid wsp:val=&quot;00596685&quot;/&gt;&lt;wsp:rsid wsp:val=&quot;005A0653&quot;/&gt;&lt;wsp:rsid wsp:val=&quot;005B7F2C&quot;/&gt;&lt;wsp:rsid wsp:val=&quot;005C0380&quot;/&gt;&lt;wsp:rsid wsp:val=&quot;005C3434&quot;/&gt;&lt;wsp:rsid wsp:val=&quot;005C4622&quot;/&gt;&lt;wsp:rsid wsp:val=&quot;005C5D32&quot;/&gt;&lt;wsp:rsid wsp:val=&quot;005C720D&quot;/&gt;&lt;wsp:rsid wsp:val=&quot;005C733B&quot;/&gt;&lt;wsp:rsid wsp:val=&quot;005D0A34&quot;/&gt;&lt;wsp:rsid wsp:val=&quot;005E170B&quot;/&gt;&lt;wsp:rsid wsp:val=&quot;005E190A&quot;/&gt;&lt;wsp:rsid wsp:val=&quot;005E691D&quot;/&gt;&lt;wsp:rsid wsp:val=&quot;005E78EF&quot;/&gt;&lt;wsp:rsid wsp:val=&quot;005E7CEB&quot;/&gt;&lt;wsp:rsid wsp:val=&quot;005F137E&quot;/&gt;&lt;wsp:rsid wsp:val=&quot;00606C01&quot;/&gt;&lt;wsp:rsid wsp:val=&quot;006177B8&quot;/&gt;&lt;wsp:rsid wsp:val=&quot;00636CA0&quot;/&gt;&lt;wsp:rsid wsp:val=&quot;00646D8A&quot;/&gt;&lt;wsp:rsid wsp:val=&quot;00653D85&quot;/&gt;&lt;wsp:rsid wsp:val=&quot;00654D2E&quot;/&gt;&lt;wsp:rsid wsp:val=&quot;00655E4E&quot;/&gt;&lt;wsp:rsid wsp:val=&quot;00666E9F&quot;/&gt;&lt;wsp:rsid wsp:val=&quot;00667D89&quot;/&gt;&lt;wsp:rsid wsp:val=&quot;00671FAB&quot;/&gt;&lt;wsp:rsid wsp:val=&quot;006768E6&quot;/&gt;&lt;wsp:rsid wsp:val=&quot;00681C15&quot;/&gt;&lt;wsp:rsid wsp:val=&quot;00694049&quot;/&gt;&lt;wsp:rsid wsp:val=&quot;00696225&quot;/&gt;&lt;wsp:rsid wsp:val=&quot;006A45CF&quot;/&gt;&lt;wsp:rsid wsp:val=&quot;006B1C12&quot;/&gt;&lt;wsp:rsid wsp:val=&quot;006B38D4&quot;/&gt;&lt;wsp:rsid wsp:val=&quot;006D1323&quot;/&gt;&lt;wsp:rsid wsp:val=&quot;006E0AE1&quot;/&gt;&lt;wsp:rsid wsp:val=&quot;006E5C84&quot;/&gt;&lt;wsp:rsid wsp:val=&quot;006E6A43&quot;/&gt;&lt;wsp:rsid wsp:val=&quot;006E7DAA&quot;/&gt;&lt;wsp:rsid wsp:val=&quot;006E7EA9&quot;/&gt;&lt;wsp:rsid wsp:val=&quot;006F44FE&quot;/&gt;&lt;wsp:rsid wsp:val=&quot;006F4501&quot;/&gt;&lt;wsp:rsid wsp:val=&quot;00700F52&quot;/&gt;&lt;wsp:rsid wsp:val=&quot;0070687C&quot;/&gt;&lt;wsp:rsid wsp:val=&quot;0071635C&quot;/&gt;&lt;wsp:rsid wsp:val=&quot;00733B57&quot;/&gt;&lt;wsp:rsid wsp:val=&quot;00742A05&quot;/&gt;&lt;wsp:rsid wsp:val=&quot;007604F3&quot;/&gt;&lt;wsp:rsid wsp:val=&quot;007648B0&quot;/&gt;&lt;wsp:rsid wsp:val=&quot;007648C3&quot;/&gt;&lt;wsp:rsid wsp:val=&quot;007779E6&quot;/&gt;&lt;wsp:rsid wsp:val=&quot;00797FA8&quot;/&gt;&lt;wsp:rsid wsp:val=&quot;007A0814&quot;/&gt;&lt;wsp:rsid wsp:val=&quot;007A08E7&quot;/&gt;&lt;wsp:rsid wsp:val=&quot;007A3242&quot;/&gt;&lt;wsp:rsid wsp:val=&quot;007A3ADB&quot;/&gt;&lt;wsp:rsid wsp:val=&quot;007A4745&quot;/&gt;&lt;wsp:rsid wsp:val=&quot;007B35A2&quot;/&gt;&lt;wsp:rsid wsp:val=&quot;007B38F2&quot;/&gt;&lt;wsp:rsid wsp:val=&quot;007B4BCB&quot;/&gt;&lt;wsp:rsid wsp:val=&quot;007B7FFC&quot;/&gt;&lt;wsp:rsid wsp:val=&quot;007C6876&quot;/&gt;&lt;wsp:rsid wsp:val=&quot;007C6FCD&quot;/&gt;&lt;wsp:rsid wsp:val=&quot;007D4164&quot;/&gt;&lt;wsp:rsid wsp:val=&quot;007D4B87&quot;/&gt;&lt;wsp:rsid wsp:val=&quot;007D6AE8&quot;/&gt;&lt;wsp:rsid wsp:val=&quot;007D7859&quot;/&gt;&lt;wsp:rsid wsp:val=&quot;007F7FD4&quot;/&gt;&lt;wsp:rsid wsp:val=&quot;008009D6&quot;/&gt;&lt;wsp:rsid wsp:val=&quot;0080116E&quot;/&gt;&lt;wsp:rsid wsp:val=&quot;00803BAF&quot;/&gt;&lt;wsp:rsid wsp:val=&quot;00804B4B&quot;/&gt;&lt;wsp:rsid wsp:val=&quot;00806436&quot;/&gt;&lt;wsp:rsid wsp:val=&quot;00810303&quot;/&gt;&lt;wsp:rsid wsp:val=&quot;00830439&quot;/&gt;&lt;wsp:rsid wsp:val=&quot;00830D1A&quot;/&gt;&lt;wsp:rsid wsp:val=&quot;00833460&quot;/&gt;&lt;wsp:rsid wsp:val=&quot;00842A1A&quot;/&gt;&lt;wsp:rsid wsp:val=&quot;008430C6&quot;/&gt;&lt;wsp:rsid wsp:val=&quot;00850B8A&quot;/&gt;&lt;wsp:rsid wsp:val=&quot;008522ED&quot;/&gt;&lt;wsp:rsid wsp:val=&quot;008560BC&quot;/&gt;&lt;wsp:rsid wsp:val=&quot;008637E1&quot;/&gt;&lt;wsp:rsid wsp:val=&quot;00863B72&quot;/&gt;&lt;wsp:rsid wsp:val=&quot;00866348&quot;/&gt;&lt;wsp:rsid wsp:val=&quot;008664D6&quot;/&gt;&lt;wsp:rsid wsp:val=&quot;00866DC5&quot;/&gt;&lt;wsp:rsid wsp:val=&quot;00871251&quot;/&gt;&lt;wsp:rsid wsp:val=&quot;0087343F&quot;/&gt;&lt;wsp:rsid wsp:val=&quot;00874884&quot;/&gt;&lt;wsp:rsid wsp:val=&quot;0087722B&quot;/&gt;&lt;wsp:rsid wsp:val=&quot;00886647&quot;/&gt;&lt;wsp:rsid wsp:val=&quot;00886A77&quot;/&gt;&lt;wsp:rsid wsp:val=&quot;00893917&quot;/&gt;&lt;wsp:rsid wsp:val=&quot;008A2E6D&quot;/&gt;&lt;wsp:rsid wsp:val=&quot;008C5881&quot;/&gt;&lt;wsp:rsid wsp:val=&quot;008D7E8D&quot;/&gt;&lt;wsp:rsid wsp:val=&quot;008E0372&quot;/&gt;&lt;wsp:rsid wsp:val=&quot;009046A5&quot;/&gt;&lt;wsp:rsid wsp:val=&quot;00906728&quot;/&gt;&lt;wsp:rsid wsp:val=&quot;009175A6&quot;/&gt;&lt;wsp:rsid wsp:val=&quot;00917BE7&quot;/&gt;&lt;wsp:rsid wsp:val=&quot;00920323&quot;/&gt;&lt;wsp:rsid wsp:val=&quot;00934029&quot;/&gt;&lt;wsp:rsid wsp:val=&quot;00941CC3&quot;/&gt;&lt;wsp:rsid wsp:val=&quot;00942D85&quot;/&gt;&lt;wsp:rsid wsp:val=&quot;00944EEB&quot;/&gt;&lt;wsp:rsid wsp:val=&quot;0095178A&quot;/&gt;&lt;wsp:rsid wsp:val=&quot;0096770A&quot;/&gt;&lt;wsp:rsid wsp:val=&quot;00974630&quot;/&gt;&lt;wsp:rsid wsp:val=&quot;0098161A&quot;/&gt;&lt;wsp:rsid wsp:val=&quot;00982B76&quot;/&gt;&lt;wsp:rsid wsp:val=&quot;0098612D&quot;/&gt;&lt;wsp:rsid wsp:val=&quot;00991D43&quot;/&gt;&lt;wsp:rsid wsp:val=&quot;00996742&quot;/&gt;&lt;wsp:rsid wsp:val=&quot;009A474D&quot;/&gt;&lt;wsp:rsid wsp:val=&quot;009A581E&quot;/&gt;&lt;wsp:rsid wsp:val=&quot;009B3D5B&quot;/&gt;&lt;wsp:rsid wsp:val=&quot;009C203E&quot;/&gt;&lt;wsp:rsid wsp:val=&quot;009C3DFA&quot;/&gt;&lt;wsp:rsid wsp:val=&quot;009C3F73&quot;/&gt;&lt;wsp:rsid wsp:val=&quot;009C4C69&quot;/&gt;&lt;wsp:rsid wsp:val=&quot;009D03E9&quot;/&gt;&lt;wsp:rsid wsp:val=&quot;009E4028&quot;/&gt;&lt;wsp:rsid wsp:val=&quot;009E5BBA&quot;/&gt;&lt;wsp:rsid wsp:val=&quot;009E7083&quot;/&gt;&lt;wsp:rsid wsp:val=&quot;009F6265&quot;/&gt;&lt;wsp:rsid wsp:val=&quot;00A023CD&quot;/&gt;&lt;wsp:rsid wsp:val=&quot;00A10F85&quot;/&gt;&lt;wsp:rsid wsp:val=&quot;00A14728&quot;/&gt;&lt;wsp:rsid wsp:val=&quot;00A15485&quot;/&gt;&lt;wsp:rsid wsp:val=&quot;00A23D2D&quot;/&gt;&lt;wsp:rsid wsp:val=&quot;00A3156D&quot;/&gt;&lt;wsp:rsid wsp:val=&quot;00A32634&quot;/&gt;&lt;wsp:rsid wsp:val=&quot;00A367E8&quot;/&gt;&lt;wsp:rsid wsp:val=&quot;00A45795&quot;/&gt;&lt;wsp:rsid wsp:val=&quot;00A459E5&quot;/&gt;&lt;wsp:rsid wsp:val=&quot;00A5014A&quot;/&gt;&lt;wsp:rsid wsp:val=&quot;00A54000&quot;/&gt;&lt;wsp:rsid wsp:val=&quot;00A6310D&quot;/&gt;&lt;wsp:rsid wsp:val=&quot;00A66822&quot;/&gt;&lt;wsp:rsid wsp:val=&quot;00A70AB4&quot;/&gt;&lt;wsp:rsid wsp:val=&quot;00A71F23&quot;/&gt;&lt;wsp:rsid wsp:val=&quot;00A767FF&quot;/&gt;&lt;wsp:rsid wsp:val=&quot;00A77099&quot;/&gt;&lt;wsp:rsid wsp:val=&quot;00A81346&quot;/&gt;&lt;wsp:rsid wsp:val=&quot;00A8589C&quot;/&gt;&lt;wsp:rsid wsp:val=&quot;00A90A82&quot;/&gt;&lt;wsp:rsid wsp:val=&quot;00A93BCB&quot;/&gt;&lt;wsp:rsid wsp:val=&quot;00AA1447&quot;/&gt;&lt;wsp:rsid wsp:val=&quot;00AA782D&quot;/&gt;&lt;wsp:rsid wsp:val=&quot;00AB357B&quot;/&gt;&lt;wsp:rsid wsp:val=&quot;00AB605A&quot;/&gt;&lt;wsp:rsid wsp:val=&quot;00AC0F1F&quot;/&gt;&lt;wsp:rsid wsp:val=&quot;00AC57B7&quot;/&gt;&lt;wsp:rsid wsp:val=&quot;00AD0F6E&quot;/&gt;&lt;wsp:rsid wsp:val=&quot;00AE1110&quot;/&gt;&lt;wsp:rsid wsp:val=&quot;00AF0BE5&quot;/&gt;&lt;wsp:rsid wsp:val=&quot;00B05ADB&quot;/&gt;&lt;wsp:rsid wsp:val=&quot;00B14D91&quot;/&gt;&lt;wsp:rsid wsp:val=&quot;00B15086&quot;/&gt;&lt;wsp:rsid wsp:val=&quot;00B16EBD&quot;/&gt;&lt;wsp:rsid wsp:val=&quot;00B20AC3&quot;/&gt;&lt;wsp:rsid wsp:val=&quot;00B21893&quot;/&gt;&lt;wsp:rsid wsp:val=&quot;00B25F32&quot;/&gt;&lt;wsp:rsid wsp:val=&quot;00B37B69&quot;/&gt;&lt;wsp:rsid wsp:val=&quot;00B51103&quot;/&gt;&lt;wsp:rsid wsp:val=&quot;00B514AA&quot;/&gt;&lt;wsp:rsid wsp:val=&quot;00B609EB&quot;/&gt;&lt;wsp:rsid wsp:val=&quot;00B62DCB&quot;/&gt;&lt;wsp:rsid wsp:val=&quot;00B64077&quot;/&gt;&lt;wsp:rsid wsp:val=&quot;00B640C1&quot;/&gt;&lt;wsp:rsid wsp:val=&quot;00B70DFA&quot;/&gt;&lt;wsp:rsid wsp:val=&quot;00B76761&quot;/&gt;&lt;wsp:rsid wsp:val=&quot;00B81964&quot;/&gt;&lt;wsp:rsid wsp:val=&quot;00B943F4&quot;/&gt;&lt;wsp:rsid wsp:val=&quot;00BA6FDE&quot;/&gt;&lt;wsp:rsid wsp:val=&quot;00BB18D0&quot;/&gt;&lt;wsp:rsid wsp:val=&quot;00BB5FCB&quot;/&gt;&lt;wsp:rsid wsp:val=&quot;00BD2604&quot;/&gt;&lt;wsp:rsid wsp:val=&quot;00BD69A3&quot;/&gt;&lt;wsp:rsid wsp:val=&quot;00BF7E26&quot;/&gt;&lt;wsp:rsid wsp:val=&quot;00C04437&quot;/&gt;&lt;wsp:rsid wsp:val=&quot;00C06C87&quot;/&gt;&lt;wsp:rsid wsp:val=&quot;00C31F26&quot;/&gt;&lt;wsp:rsid wsp:val=&quot;00C5460E&quot;/&gt;&lt;wsp:rsid wsp:val=&quot;00C56164&quot;/&gt;&lt;wsp:rsid wsp:val=&quot;00C62398&quot;/&gt;&lt;wsp:rsid wsp:val=&quot;00C655F6&quot;/&gt;&lt;wsp:rsid wsp:val=&quot;00C72684&quot;/&gt;&lt;wsp:rsid wsp:val=&quot;00C765C1&quot;/&gt;&lt;wsp:rsid wsp:val=&quot;00C82ABF&quot;/&gt;&lt;wsp:rsid wsp:val=&quot;00C84869&quot;/&gt;&lt;wsp:rsid wsp:val=&quot;00C943A2&quot;/&gt;&lt;wsp:rsid wsp:val=&quot;00CA260C&quot;/&gt;&lt;wsp:rsid wsp:val=&quot;00CA5411&quot;/&gt;&lt;wsp:rsid wsp:val=&quot;00CB3807&quot;/&gt;&lt;wsp:rsid wsp:val=&quot;00CB4018&quot;/&gt;&lt;wsp:rsid wsp:val=&quot;00CB7345&quot;/&gt;&lt;wsp:rsid wsp:val=&quot;00CD3838&quot;/&gt;&lt;wsp:rsid wsp:val=&quot;00CD762D&quot;/&gt;&lt;wsp:rsid wsp:val=&quot;00CF0200&quot;/&gt;&lt;wsp:rsid wsp:val=&quot;00CF11E4&quot;/&gt;&lt;wsp:rsid wsp:val=&quot;00D11DB0&quot;/&gt;&lt;wsp:rsid wsp:val=&quot;00D12479&quot;/&gt;&lt;wsp:rsid wsp:val=&quot;00D175FC&quot;/&gt;&lt;wsp:rsid wsp:val=&quot;00D2084F&quot;/&gt;&lt;wsp:rsid wsp:val=&quot;00D2089A&quot;/&gt;&lt;wsp:rsid wsp:val=&quot;00D21E92&quot;/&gt;&lt;wsp:rsid wsp:val=&quot;00D26F89&quot;/&gt;&lt;wsp:rsid wsp:val=&quot;00D27ACE&quot;/&gt;&lt;wsp:rsid wsp:val=&quot;00D30E8A&quot;/&gt;&lt;wsp:rsid wsp:val=&quot;00D3396E&quot;/&gt;&lt;wsp:rsid wsp:val=&quot;00D33F07&quot;/&gt;&lt;wsp:rsid wsp:val=&quot;00D440F0&quot;/&gt;&lt;wsp:rsid wsp:val=&quot;00D44B17&quot;/&gt;&lt;wsp:rsid wsp:val=&quot;00D46804&quot;/&gt;&lt;wsp:rsid wsp:val=&quot;00D51DC3&quot;/&gt;&lt;wsp:rsid wsp:val=&quot;00D53003&quot;/&gt;&lt;wsp:rsid wsp:val=&quot;00D56292&quot;/&gt;&lt;wsp:rsid wsp:val=&quot;00D70643&quot;/&gt;&lt;wsp:rsid wsp:val=&quot;00D715E5&quot;/&gt;&lt;wsp:rsid wsp:val=&quot;00D725F6&quot;/&gt;&lt;wsp:rsid wsp:val=&quot;00DA3B53&quot;/&gt;&lt;wsp:rsid wsp:val=&quot;00DB5663&quot;/&gt;&lt;wsp:rsid wsp:val=&quot;00DB6C3A&quot;/&gt;&lt;wsp:rsid wsp:val=&quot;00DC184F&quot;/&gt;&lt;wsp:rsid wsp:val=&quot;00DC2A82&quot;/&gt;&lt;wsp:rsid wsp:val=&quot;00DE522B&quot;/&gt;&lt;wsp:rsid wsp:val=&quot;00E01B81&quot;/&gt;&lt;wsp:rsid wsp:val=&quot;00E01BBA&quot;/&gt;&lt;wsp:rsid wsp:val=&quot;00E15112&quot;/&gt;&lt;wsp:rsid wsp:val=&quot;00E165DA&quot;/&gt;&lt;wsp:rsid wsp:val=&quot;00E2240E&quot;/&gt;&lt;wsp:rsid wsp:val=&quot;00E37FE4&quot;/&gt;&lt;wsp:rsid wsp:val=&quot;00E43758&quot;/&gt;&lt;wsp:rsid wsp:val=&quot;00E447AF&quot;/&gt;&lt;wsp:rsid wsp:val=&quot;00E72182&quot;/&gt;&lt;wsp:rsid wsp:val=&quot;00E87782&quot;/&gt;&lt;wsp:rsid wsp:val=&quot;00E90C59&quot;/&gt;&lt;wsp:rsid wsp:val=&quot;00E97391&quot;/&gt;&lt;wsp:rsid wsp:val=&quot;00EA4264&quot;/&gt;&lt;wsp:rsid wsp:val=&quot;00EB1351&quot;/&gt;&lt;wsp:rsid wsp:val=&quot;00EC1974&quot;/&gt;&lt;wsp:rsid wsp:val=&quot;00EC220F&quot;/&gt;&lt;wsp:rsid wsp:val=&quot;00EC4A23&quot;/&gt;&lt;wsp:rsid wsp:val=&quot;00EF4D16&quot;/&gt;&lt;wsp:rsid wsp:val=&quot;00EF5C64&quot;/&gt;&lt;wsp:rsid wsp:val=&quot;00EF7FCB&quot;/&gt;&lt;wsp:rsid wsp:val=&quot;00F04AEC&quot;/&gt;&lt;wsp:rsid wsp:val=&quot;00F103AA&quot;/&gt;&lt;wsp:rsid wsp:val=&quot;00F10453&quot;/&gt;&lt;wsp:rsid wsp:val=&quot;00F17226&quot;/&gt;&lt;wsp:rsid wsp:val=&quot;00F248E0&quot;/&gt;&lt;wsp:rsid wsp:val=&quot;00F2716A&quot;/&gt;&lt;wsp:rsid wsp:val=&quot;00F32C09&quot;/&gt;&lt;wsp:rsid wsp:val=&quot;00F33286&quot;/&gt;&lt;wsp:rsid wsp:val=&quot;00F34A3A&quot;/&gt;&lt;wsp:rsid wsp:val=&quot;00F35DF5&quot;/&gt;&lt;wsp:rsid wsp:val=&quot;00F37811&quot;/&gt;&lt;wsp:rsid wsp:val=&quot;00F43C22&quot;/&gt;&lt;wsp:rsid wsp:val=&quot;00F4426A&quot;/&gt;&lt;wsp:rsid wsp:val=&quot;00F44F25&quot;/&gt;&lt;wsp:rsid wsp:val=&quot;00F541CB&quot;/&gt;&lt;wsp:rsid wsp:val=&quot;00F66EA5&quot;/&gt;&lt;wsp:rsid wsp:val=&quot;00F70AF9&quot;/&gt;&lt;wsp:rsid wsp:val=&quot;00F76562&quot;/&gt;&lt;wsp:rsid wsp:val=&quot;00F854BF&quot;/&gt;&lt;wsp:rsid wsp:val=&quot;00F900E9&quot;/&gt;&lt;wsp:rsid wsp:val=&quot;00F91364&quot;/&gt;&lt;wsp:rsid wsp:val=&quot;00FB0978&quot;/&gt;&lt;wsp:rsid wsp:val=&quot;00FB0ABC&quot;/&gt;&lt;wsp:rsid wsp:val=&quot;00FB39A7&quot;/&gt;&lt;wsp:rsid wsp:val=&quot;00FB4633&quot;/&gt;&lt;wsp:rsid wsp:val=&quot;00FB6898&quot;/&gt;&lt;wsp:rsid wsp:val=&quot;00FD2AA3&quot;/&gt;&lt;wsp:rsid wsp:val=&quot;00FD664E&quot;/&gt;&lt;wsp:rsid wsp:val=&quot;00FD6D9D&quot;/&gt;&lt;wsp:rsid wsp:val=&quot;00FE03CB&quot;/&gt;&lt;wsp:rsid wsp:val=&quot;00FE1050&quot;/&gt;&lt;wsp:rsid wsp:val=&quot;00FE5E0B&quot;/&gt;&lt;wsp:rsid wsp:val=&quot;00FE6F3C&quot;/&gt;&lt;wsp:rsid wsp:val=&quot;00FF1615&quot;/&gt;&lt;wsp:rsid wsp:val=&quot;00FF28BE&quot;/&gt;&lt;/wsp:rsids&gt;&lt;/w:docPr&gt;&lt;w:body&gt;&lt;w:p wsp:rsidR=&quot;00000000&quot; wsp:rsidRDefault=&quot;00FB4633&quot;&gt;&lt;m:oMathPara&gt;&lt;m:oMath&gt;&lt;m:rad&gt;&lt;m:radPr&gt;&lt;m:degHide m:val=&quot;on&quot;/&gt;&lt;m:ctrlPr&gt;&lt;w:rPr&gt;&lt;w:rFonts w:ascii=&quot;Cambria Math&quot; w:h-ansi=&quot;Cambria Math&quot;/&gt;&lt;wx:font wx:val=&quot;Cambria Math&quot;/&gt;&lt;w:i/&gt;&lt;/w:rPr&gt;&lt;/m:ctrlPr&gt;&lt;/m:radPr&gt;&lt;m:deg/&gt;&lt;m:e&gt;&lt;m:r&gt;&lt;w:rPr&gt;&lt;w:rFonts w:ascii=&quot;Cambria Math&quot; w:h-ansi=&quot;Cambria Math&quot;/&gt;&lt;wx:font wx:val=&quot;Cambria Math&quot;/&gt;&lt;w:i/&gt;&lt;w:lang w:val=&quot;EN-US&quot;/&gt;&lt;/w:rPr&gt;&lt;m:t&gt;n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70687C">
        <w:fldChar w:fldCharType="end"/>
      </w:r>
      <w:r>
        <w:t xml:space="preserve">(в данном случае – </w:t>
      </w:r>
      <w:r w:rsidRPr="0070687C">
        <w:fldChar w:fldCharType="begin"/>
      </w:r>
      <w:r w:rsidRPr="0070687C">
        <w:instrText xml:space="preserve"> QUOTE </w:instrText>
      </w:r>
      <w:r w:rsidRPr="0070687C">
        <w:pict>
          <v:shape id="_x0000_i1027" type="#_x0000_t75" style="width:20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9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04AEC&quot;/&gt;&lt;wsp:rsid wsp:val=&quot;0000151B&quot;/&gt;&lt;wsp:rsid wsp:val=&quot;00004CCB&quot;/&gt;&lt;wsp:rsid wsp:val=&quot;000068C6&quot;/&gt;&lt;wsp:rsid wsp:val=&quot;000150B8&quot;/&gt;&lt;wsp:rsid wsp:val=&quot;000367F7&quot;/&gt;&lt;wsp:rsid wsp:val=&quot;00037968&quot;/&gt;&lt;wsp:rsid wsp:val=&quot;0004042B&quot;/&gt;&lt;wsp:rsid wsp:val=&quot;00044224&quot;/&gt;&lt;wsp:rsid wsp:val=&quot;00046071&quot;/&gt;&lt;wsp:rsid wsp:val=&quot;000565F3&quot;/&gt;&lt;wsp:rsid wsp:val=&quot;0006314B&quot;/&gt;&lt;wsp:rsid wsp:val=&quot;00075303&quot;/&gt;&lt;wsp:rsid wsp:val=&quot;00096C03&quot;/&gt;&lt;wsp:rsid wsp:val=&quot;000A3996&quot;/&gt;&lt;wsp:rsid wsp:val=&quot;000A6475&quot;/&gt;&lt;wsp:rsid wsp:val=&quot;000B44AF&quot;/&gt;&lt;wsp:rsid wsp:val=&quot;000B745E&quot;/&gt;&lt;wsp:rsid wsp:val=&quot;000C351A&quot;/&gt;&lt;wsp:rsid wsp:val=&quot;000C5671&quot;/&gt;&lt;wsp:rsid wsp:val=&quot;000C7485&quot;/&gt;&lt;wsp:rsid wsp:val=&quot;000D0E01&quot;/&gt;&lt;wsp:rsid wsp:val=&quot;000D7ACB&quot;/&gt;&lt;wsp:rsid wsp:val=&quot;000E605F&quot;/&gt;&lt;wsp:rsid wsp:val=&quot;000E78D4&quot;/&gt;&lt;wsp:rsid wsp:val=&quot;000F11DA&quot;/&gt;&lt;wsp:rsid wsp:val=&quot;000F559D&quot;/&gt;&lt;wsp:rsid wsp:val=&quot;0011169A&quot;/&gt;&lt;wsp:rsid wsp:val=&quot;00113627&quot;/&gt;&lt;wsp:rsid wsp:val=&quot;00113CCB&quot;/&gt;&lt;wsp:rsid wsp:val=&quot;00116078&quot;/&gt;&lt;wsp:rsid wsp:val=&quot;00141561&quot;/&gt;&lt;wsp:rsid wsp:val=&quot;00142F90&quot;/&gt;&lt;wsp:rsid wsp:val=&quot;001452EE&quot;/&gt;&lt;wsp:rsid wsp:val=&quot;00157D0C&quot;/&gt;&lt;wsp:rsid wsp:val=&quot;00170357&quot;/&gt;&lt;wsp:rsid wsp:val=&quot;001707EA&quot;/&gt;&lt;wsp:rsid wsp:val=&quot;0019747D&quot;/&gt;&lt;wsp:rsid wsp:val=&quot;001A7702&quot;/&gt;&lt;wsp:rsid wsp:val=&quot;001B501E&quot;/&gt;&lt;wsp:rsid wsp:val=&quot;001B6439&quot;/&gt;&lt;wsp:rsid wsp:val=&quot;001D3704&quot;/&gt;&lt;wsp:rsid wsp:val=&quot;001E2F7A&quot;/&gt;&lt;wsp:rsid wsp:val=&quot;001F3773&quot;/&gt;&lt;wsp:rsid wsp:val=&quot;001F5788&quot;/&gt;&lt;wsp:rsid wsp:val=&quot;001F6C56&quot;/&gt;&lt;wsp:rsid wsp:val=&quot;0020018C&quot;/&gt;&lt;wsp:rsid wsp:val=&quot;00206FA5&quot;/&gt;&lt;wsp:rsid wsp:val=&quot;00212050&quot;/&gt;&lt;wsp:rsid wsp:val=&quot;00213F38&quot;/&gt;&lt;wsp:rsid wsp:val=&quot;00217AE8&quot;/&gt;&lt;wsp:rsid wsp:val=&quot;002204D5&quot;/&gt;&lt;wsp:rsid wsp:val=&quot;002246B2&quot;/&gt;&lt;wsp:rsid wsp:val=&quot;00232032&quot;/&gt;&lt;wsp:rsid wsp:val=&quot;002330DB&quot;/&gt;&lt;wsp:rsid wsp:val=&quot;00234E92&quot;/&gt;&lt;wsp:rsid wsp:val=&quot;00235577&quot;/&gt;&lt;wsp:rsid wsp:val=&quot;00236E26&quot;/&gt;&lt;wsp:rsid wsp:val=&quot;0025345D&quot;/&gt;&lt;wsp:rsid wsp:val=&quot;00263A9D&quot;/&gt;&lt;wsp:rsid wsp:val=&quot;0027068D&quot;/&gt;&lt;wsp:rsid wsp:val=&quot;00271014&quot;/&gt;&lt;wsp:rsid wsp:val=&quot;00271B5B&quot;/&gt;&lt;wsp:rsid wsp:val=&quot;002966CC&quot;/&gt;&lt;wsp:rsid wsp:val=&quot;002A3A5B&quot;/&gt;&lt;wsp:rsid wsp:val=&quot;002A584B&quot;/&gt;&lt;wsp:rsid wsp:val=&quot;002B3421&quot;/&gt;&lt;wsp:rsid wsp:val=&quot;002B38DD&quot;/&gt;&lt;wsp:rsid wsp:val=&quot;002B3E8A&quot;/&gt;&lt;wsp:rsid wsp:val=&quot;002C039F&quot;/&gt;&lt;wsp:rsid wsp:val=&quot;002C05A4&quot;/&gt;&lt;wsp:rsid wsp:val=&quot;002C3E33&quot;/&gt;&lt;wsp:rsid wsp:val=&quot;002C560A&quot;/&gt;&lt;wsp:rsid wsp:val=&quot;002C5AA3&quot;/&gt;&lt;wsp:rsid wsp:val=&quot;002C70D3&quot;/&gt;&lt;wsp:rsid wsp:val=&quot;002C7D03&quot;/&gt;&lt;wsp:rsid wsp:val=&quot;002D513E&quot;/&gt;&lt;wsp:rsid wsp:val=&quot;002E7865&quot;/&gt;&lt;wsp:rsid wsp:val=&quot;002F0A63&quot;/&gt;&lt;wsp:rsid wsp:val=&quot;002F51C9&quot;/&gt;&lt;wsp:rsid wsp:val=&quot;002F7D62&quot;/&gt;&lt;wsp:rsid wsp:val=&quot;00306EBC&quot;/&gt;&lt;wsp:rsid wsp:val=&quot;00313E00&quot;/&gt;&lt;wsp:rsid wsp:val=&quot;00364407&quot;/&gt;&lt;wsp:rsid wsp:val=&quot;00365B4C&quot;/&gt;&lt;wsp:rsid wsp:val=&quot;00365FDD&quot;/&gt;&lt;wsp:rsid wsp:val=&quot;00366BC0&quot;/&gt;&lt;wsp:rsid wsp:val=&quot;00376851&quot;/&gt;&lt;wsp:rsid wsp:val=&quot;00376FDC&quot;/&gt;&lt;wsp:rsid wsp:val=&quot;00380442&quot;/&gt;&lt;wsp:rsid wsp:val=&quot;00393AE1&quot;/&gt;&lt;wsp:rsid wsp:val=&quot;0039409D&quot;/&gt;&lt;wsp:rsid wsp:val=&quot;003961B1&quot;/&gt;&lt;wsp:rsid wsp:val=&quot;003A19AD&quot;/&gt;&lt;wsp:rsid wsp:val=&quot;003A6ECE&quot;/&gt;&lt;wsp:rsid wsp:val=&quot;003B507E&quot;/&gt;&lt;wsp:rsid wsp:val=&quot;003C0310&quot;/&gt;&lt;wsp:rsid wsp:val=&quot;003D18B1&quot;/&gt;&lt;wsp:rsid wsp:val=&quot;003D4039&quot;/&gt;&lt;wsp:rsid wsp:val=&quot;003D563E&quot;/&gt;&lt;wsp:rsid wsp:val=&quot;003F62D4&quot;/&gt;&lt;wsp:rsid wsp:val=&quot;00407ACE&quot;/&gt;&lt;wsp:rsid wsp:val=&quot;00413BA7&quot;/&gt;&lt;wsp:rsid wsp:val=&quot;004326ED&quot;/&gt;&lt;wsp:rsid wsp:val=&quot;004331BA&quot;/&gt;&lt;wsp:rsid wsp:val=&quot;0043355F&quot;/&gt;&lt;wsp:rsid wsp:val=&quot;00434B3E&quot;/&gt;&lt;wsp:rsid wsp:val=&quot;00446A8E&quot;/&gt;&lt;wsp:rsid wsp:val=&quot;00451CBB&quot;/&gt;&lt;wsp:rsid wsp:val=&quot;0046577B&quot;/&gt;&lt;wsp:rsid wsp:val=&quot;004673E0&quot;/&gt;&lt;wsp:rsid wsp:val=&quot;00467957&quot;/&gt;&lt;wsp:rsid wsp:val=&quot;00467E38&quot;/&gt;&lt;wsp:rsid wsp:val=&quot;00471094&quot;/&gt;&lt;wsp:rsid wsp:val=&quot;0047534B&quot;/&gt;&lt;wsp:rsid wsp:val=&quot;00476DE1&quot;/&gt;&lt;wsp:rsid wsp:val=&quot;004854CE&quot;/&gt;&lt;wsp:rsid wsp:val=&quot;004863F1&quot;/&gt;&lt;wsp:rsid wsp:val=&quot;00496983&quot;/&gt;&lt;wsp:rsid wsp:val=&quot;004A2A2A&quot;/&gt;&lt;wsp:rsid wsp:val=&quot;004B4044&quot;/&gt;&lt;wsp:rsid wsp:val=&quot;004C1962&quot;/&gt;&lt;wsp:rsid wsp:val=&quot;004C4421&quot;/&gt;&lt;wsp:rsid wsp:val=&quot;004C4CD4&quot;/&gt;&lt;wsp:rsid wsp:val=&quot;004C63C6&quot;/&gt;&lt;wsp:rsid wsp:val=&quot;004C66A8&quot;/&gt;&lt;wsp:rsid wsp:val=&quot;004C7755&quot;/&gt;&lt;wsp:rsid wsp:val=&quot;004F1820&quot;/&gt;&lt;wsp:rsid wsp:val=&quot;00500003&quot;/&gt;&lt;wsp:rsid wsp:val=&quot;005061B1&quot;/&gt;&lt;wsp:rsid wsp:val=&quot;005112CF&quot;/&gt;&lt;wsp:rsid wsp:val=&quot;005134D2&quot;/&gt;&lt;wsp:rsid wsp:val=&quot;0051365B&quot;/&gt;&lt;wsp:rsid wsp:val=&quot;005140D1&quot;/&gt;&lt;wsp:rsid wsp:val=&quot;00530649&quot;/&gt;&lt;wsp:rsid wsp:val=&quot;005329AA&quot;/&gt;&lt;wsp:rsid wsp:val=&quot;00534BA8&quot;/&gt;&lt;wsp:rsid wsp:val=&quot;005429E1&quot;/&gt;&lt;wsp:rsid wsp:val=&quot;00543DCA&quot;/&gt;&lt;wsp:rsid wsp:val=&quot;00546D24&quot;/&gt;&lt;wsp:rsid wsp:val=&quot;005601E0&quot;/&gt;&lt;wsp:rsid wsp:val=&quot;00575DE6&quot;/&gt;&lt;wsp:rsid wsp:val=&quot;00581679&quot;/&gt;&lt;wsp:rsid wsp:val=&quot;00583DAD&quot;/&gt;&lt;wsp:rsid wsp:val=&quot;00591A6F&quot;/&gt;&lt;wsp:rsid wsp:val=&quot;0059611C&quot;/&gt;&lt;wsp:rsid wsp:val=&quot;00596685&quot;/&gt;&lt;wsp:rsid wsp:val=&quot;005A0653&quot;/&gt;&lt;wsp:rsid wsp:val=&quot;005B7F2C&quot;/&gt;&lt;wsp:rsid wsp:val=&quot;005C0380&quot;/&gt;&lt;wsp:rsid wsp:val=&quot;005C3434&quot;/&gt;&lt;wsp:rsid wsp:val=&quot;005C4622&quot;/&gt;&lt;wsp:rsid wsp:val=&quot;005C5D32&quot;/&gt;&lt;wsp:rsid wsp:val=&quot;005C720D&quot;/&gt;&lt;wsp:rsid wsp:val=&quot;005C733B&quot;/&gt;&lt;wsp:rsid wsp:val=&quot;005D0A34&quot;/&gt;&lt;wsp:rsid wsp:val=&quot;005E170B&quot;/&gt;&lt;wsp:rsid wsp:val=&quot;005E190A&quot;/&gt;&lt;wsp:rsid wsp:val=&quot;005E691D&quot;/&gt;&lt;wsp:rsid wsp:val=&quot;005E78EF&quot;/&gt;&lt;wsp:rsid wsp:val=&quot;005E7CEB&quot;/&gt;&lt;wsp:rsid wsp:val=&quot;005F137E&quot;/&gt;&lt;wsp:rsid wsp:val=&quot;00606C01&quot;/&gt;&lt;wsp:rsid wsp:val=&quot;006177B8&quot;/&gt;&lt;wsp:rsid wsp:val=&quot;00636CA0&quot;/&gt;&lt;wsp:rsid wsp:val=&quot;00646D8A&quot;/&gt;&lt;wsp:rsid wsp:val=&quot;00653D85&quot;/&gt;&lt;wsp:rsid wsp:val=&quot;00654D2E&quot;/&gt;&lt;wsp:rsid wsp:val=&quot;00655E4E&quot;/&gt;&lt;wsp:rsid wsp:val=&quot;00666E9F&quot;/&gt;&lt;wsp:rsid wsp:val=&quot;00667D89&quot;/&gt;&lt;wsp:rsid wsp:val=&quot;00671FAB&quot;/&gt;&lt;wsp:rsid wsp:val=&quot;006768E6&quot;/&gt;&lt;wsp:rsid wsp:val=&quot;00681C15&quot;/&gt;&lt;wsp:rsid wsp:val=&quot;00694049&quot;/&gt;&lt;wsp:rsid wsp:val=&quot;00696225&quot;/&gt;&lt;wsp:rsid wsp:val=&quot;006A45CF&quot;/&gt;&lt;wsp:rsid wsp:val=&quot;006B1C12&quot;/&gt;&lt;wsp:rsid wsp:val=&quot;006B38D4&quot;/&gt;&lt;wsp:rsid wsp:val=&quot;006D1323&quot;/&gt;&lt;wsp:rsid wsp:val=&quot;006E0AE1&quot;/&gt;&lt;wsp:rsid wsp:val=&quot;006E5C84&quot;/&gt;&lt;wsp:rsid wsp:val=&quot;006E6A43&quot;/&gt;&lt;wsp:rsid wsp:val=&quot;006E7DAA&quot;/&gt;&lt;wsp:rsid wsp:val=&quot;006E7EA9&quot;/&gt;&lt;wsp:rsid wsp:val=&quot;006F44FE&quot;/&gt;&lt;wsp:rsid wsp:val=&quot;006F4501&quot;/&gt;&lt;wsp:rsid wsp:val=&quot;00700F52&quot;/&gt;&lt;wsp:rsid wsp:val=&quot;0070687C&quot;/&gt;&lt;wsp:rsid wsp:val=&quot;0071635C&quot;/&gt;&lt;wsp:rsid wsp:val=&quot;00733B57&quot;/&gt;&lt;wsp:rsid wsp:val=&quot;00742A05&quot;/&gt;&lt;wsp:rsid wsp:val=&quot;007604F3&quot;/&gt;&lt;wsp:rsid wsp:val=&quot;007648B0&quot;/&gt;&lt;wsp:rsid wsp:val=&quot;007648C3&quot;/&gt;&lt;wsp:rsid wsp:val=&quot;007779E6&quot;/&gt;&lt;wsp:rsid wsp:val=&quot;00797FA8&quot;/&gt;&lt;wsp:rsid wsp:val=&quot;007A0814&quot;/&gt;&lt;wsp:rsid wsp:val=&quot;007A08E7&quot;/&gt;&lt;wsp:rsid wsp:val=&quot;007A3242&quot;/&gt;&lt;wsp:rsid wsp:val=&quot;007A3ADB&quot;/&gt;&lt;wsp:rsid wsp:val=&quot;007A4745&quot;/&gt;&lt;wsp:rsid wsp:val=&quot;007B35A2&quot;/&gt;&lt;wsp:rsid wsp:val=&quot;007B38F2&quot;/&gt;&lt;wsp:rsid wsp:val=&quot;007B4BCB&quot;/&gt;&lt;wsp:rsid wsp:val=&quot;007B7FFC&quot;/&gt;&lt;wsp:rsid wsp:val=&quot;007C6876&quot;/&gt;&lt;wsp:rsid wsp:val=&quot;007C6FCD&quot;/&gt;&lt;wsp:rsid wsp:val=&quot;007D4164&quot;/&gt;&lt;wsp:rsid wsp:val=&quot;007D4B87&quot;/&gt;&lt;wsp:rsid wsp:val=&quot;007D6AE8&quot;/&gt;&lt;wsp:rsid wsp:val=&quot;007D7859&quot;/&gt;&lt;wsp:rsid wsp:val=&quot;007F7FD4&quot;/&gt;&lt;wsp:rsid wsp:val=&quot;008009D6&quot;/&gt;&lt;wsp:rsid wsp:val=&quot;0080116E&quot;/&gt;&lt;wsp:rsid wsp:val=&quot;00803BAF&quot;/&gt;&lt;wsp:rsid wsp:val=&quot;00804B4B&quot;/&gt;&lt;wsp:rsid wsp:val=&quot;00806436&quot;/&gt;&lt;wsp:rsid wsp:val=&quot;00810303&quot;/&gt;&lt;wsp:rsid wsp:val=&quot;00830439&quot;/&gt;&lt;wsp:rsid wsp:val=&quot;00830D1A&quot;/&gt;&lt;wsp:rsid wsp:val=&quot;00833460&quot;/&gt;&lt;wsp:rsid wsp:val=&quot;00842A1A&quot;/&gt;&lt;wsp:rsid wsp:val=&quot;008430C6&quot;/&gt;&lt;wsp:rsid wsp:val=&quot;00850B8A&quot;/&gt;&lt;wsp:rsid wsp:val=&quot;008522ED&quot;/&gt;&lt;wsp:rsid wsp:val=&quot;008560BC&quot;/&gt;&lt;wsp:rsid wsp:val=&quot;008637E1&quot;/&gt;&lt;wsp:rsid wsp:val=&quot;00863B72&quot;/&gt;&lt;wsp:rsid wsp:val=&quot;00866348&quot;/&gt;&lt;wsp:rsid wsp:val=&quot;008664D6&quot;/&gt;&lt;wsp:rsid wsp:val=&quot;00866DC5&quot;/&gt;&lt;wsp:rsid wsp:val=&quot;00871251&quot;/&gt;&lt;wsp:rsid wsp:val=&quot;0087343F&quot;/&gt;&lt;wsp:rsid wsp:val=&quot;00874884&quot;/&gt;&lt;wsp:rsid wsp:val=&quot;0087722B&quot;/&gt;&lt;wsp:rsid wsp:val=&quot;00886647&quot;/&gt;&lt;wsp:rsid wsp:val=&quot;00886A77&quot;/&gt;&lt;wsp:rsid wsp:val=&quot;00893917&quot;/&gt;&lt;wsp:rsid wsp:val=&quot;008A2E6D&quot;/&gt;&lt;wsp:rsid wsp:val=&quot;008C5881&quot;/&gt;&lt;wsp:rsid wsp:val=&quot;008D7E8D&quot;/&gt;&lt;wsp:rsid wsp:val=&quot;008E0372&quot;/&gt;&lt;wsp:rsid wsp:val=&quot;009046A5&quot;/&gt;&lt;wsp:rsid wsp:val=&quot;00906728&quot;/&gt;&lt;wsp:rsid wsp:val=&quot;009175A6&quot;/&gt;&lt;wsp:rsid wsp:val=&quot;00917BE7&quot;/&gt;&lt;wsp:rsid wsp:val=&quot;00920323&quot;/&gt;&lt;wsp:rsid wsp:val=&quot;00934029&quot;/&gt;&lt;wsp:rsid wsp:val=&quot;00941CC3&quot;/&gt;&lt;wsp:rsid wsp:val=&quot;00942D85&quot;/&gt;&lt;wsp:rsid wsp:val=&quot;00944EEB&quot;/&gt;&lt;wsp:rsid wsp:val=&quot;0095178A&quot;/&gt;&lt;wsp:rsid wsp:val=&quot;0096770A&quot;/&gt;&lt;wsp:rsid wsp:val=&quot;00974630&quot;/&gt;&lt;wsp:rsid wsp:val=&quot;0098161A&quot;/&gt;&lt;wsp:rsid wsp:val=&quot;00982B76&quot;/&gt;&lt;wsp:rsid wsp:val=&quot;0098612D&quot;/&gt;&lt;wsp:rsid wsp:val=&quot;00991D43&quot;/&gt;&lt;wsp:rsid wsp:val=&quot;00996742&quot;/&gt;&lt;wsp:rsid wsp:val=&quot;009A474D&quot;/&gt;&lt;wsp:rsid wsp:val=&quot;009A581E&quot;/&gt;&lt;wsp:rsid wsp:val=&quot;009B3D5B&quot;/&gt;&lt;wsp:rsid wsp:val=&quot;009C203E&quot;/&gt;&lt;wsp:rsid wsp:val=&quot;009C3DFA&quot;/&gt;&lt;wsp:rsid wsp:val=&quot;009C3F73&quot;/&gt;&lt;wsp:rsid wsp:val=&quot;009C4C69&quot;/&gt;&lt;wsp:rsid wsp:val=&quot;009D03E9&quot;/&gt;&lt;wsp:rsid wsp:val=&quot;009E4028&quot;/&gt;&lt;wsp:rsid wsp:val=&quot;009E5BBA&quot;/&gt;&lt;wsp:rsid wsp:val=&quot;009E7083&quot;/&gt;&lt;wsp:rsid wsp:val=&quot;009F6265&quot;/&gt;&lt;wsp:rsid wsp:val=&quot;00A023CD&quot;/&gt;&lt;wsp:rsid wsp:val=&quot;00A10F85&quot;/&gt;&lt;wsp:rsid wsp:val=&quot;00A14728&quot;/&gt;&lt;wsp:rsid wsp:val=&quot;00A15485&quot;/&gt;&lt;wsp:rsid wsp:val=&quot;00A23D2D&quot;/&gt;&lt;wsp:rsid wsp:val=&quot;00A3156D&quot;/&gt;&lt;wsp:rsid wsp:val=&quot;00A32634&quot;/&gt;&lt;wsp:rsid wsp:val=&quot;00A367E8&quot;/&gt;&lt;wsp:rsid wsp:val=&quot;00A45795&quot;/&gt;&lt;wsp:rsid wsp:val=&quot;00A459E5&quot;/&gt;&lt;wsp:rsid wsp:val=&quot;00A5014A&quot;/&gt;&lt;wsp:rsid wsp:val=&quot;00A54000&quot;/&gt;&lt;wsp:rsid wsp:val=&quot;00A6310D&quot;/&gt;&lt;wsp:rsid wsp:val=&quot;00A66822&quot;/&gt;&lt;wsp:rsid wsp:val=&quot;00A70AB4&quot;/&gt;&lt;wsp:rsid wsp:val=&quot;00A71F23&quot;/&gt;&lt;wsp:rsid wsp:val=&quot;00A767FF&quot;/&gt;&lt;wsp:rsid wsp:val=&quot;00A77099&quot;/&gt;&lt;wsp:rsid wsp:val=&quot;00A81346&quot;/&gt;&lt;wsp:rsid wsp:val=&quot;00A8589C&quot;/&gt;&lt;wsp:rsid wsp:val=&quot;00A90A82&quot;/&gt;&lt;wsp:rsid wsp:val=&quot;00A93BCB&quot;/&gt;&lt;wsp:rsid wsp:val=&quot;00AA1447&quot;/&gt;&lt;wsp:rsid wsp:val=&quot;00AA782D&quot;/&gt;&lt;wsp:rsid wsp:val=&quot;00AB357B&quot;/&gt;&lt;wsp:rsid wsp:val=&quot;00AB605A&quot;/&gt;&lt;wsp:rsid wsp:val=&quot;00AC0F1F&quot;/&gt;&lt;wsp:rsid wsp:val=&quot;00AC57B7&quot;/&gt;&lt;wsp:rsid wsp:val=&quot;00AD0F6E&quot;/&gt;&lt;wsp:rsid wsp:val=&quot;00AE1110&quot;/&gt;&lt;wsp:rsid wsp:val=&quot;00AF0BE5&quot;/&gt;&lt;wsp:rsid wsp:val=&quot;00B05ADB&quot;/&gt;&lt;wsp:rsid wsp:val=&quot;00B14D91&quot;/&gt;&lt;wsp:rsid wsp:val=&quot;00B15086&quot;/&gt;&lt;wsp:rsid wsp:val=&quot;00B16EBD&quot;/&gt;&lt;wsp:rsid wsp:val=&quot;00B20AC3&quot;/&gt;&lt;wsp:rsid wsp:val=&quot;00B21893&quot;/&gt;&lt;wsp:rsid wsp:val=&quot;00B25F32&quot;/&gt;&lt;wsp:rsid wsp:val=&quot;00B37B69&quot;/&gt;&lt;wsp:rsid wsp:val=&quot;00B51103&quot;/&gt;&lt;wsp:rsid wsp:val=&quot;00B514AA&quot;/&gt;&lt;wsp:rsid wsp:val=&quot;00B609EB&quot;/&gt;&lt;wsp:rsid wsp:val=&quot;00B62DCB&quot;/&gt;&lt;wsp:rsid wsp:val=&quot;00B64077&quot;/&gt;&lt;wsp:rsid wsp:val=&quot;00B640C1&quot;/&gt;&lt;wsp:rsid wsp:val=&quot;00B70DFA&quot;/&gt;&lt;wsp:rsid wsp:val=&quot;00B76761&quot;/&gt;&lt;wsp:rsid wsp:val=&quot;00B81964&quot;/&gt;&lt;wsp:rsid wsp:val=&quot;00B943F4&quot;/&gt;&lt;wsp:rsid wsp:val=&quot;00BA6FDE&quot;/&gt;&lt;wsp:rsid wsp:val=&quot;00BB18D0&quot;/&gt;&lt;wsp:rsid wsp:val=&quot;00BB5FCB&quot;/&gt;&lt;wsp:rsid wsp:val=&quot;00BD2604&quot;/&gt;&lt;wsp:rsid wsp:val=&quot;00BD69A3&quot;/&gt;&lt;wsp:rsid wsp:val=&quot;00BF7E26&quot;/&gt;&lt;wsp:rsid wsp:val=&quot;00C04437&quot;/&gt;&lt;wsp:rsid wsp:val=&quot;00C06C87&quot;/&gt;&lt;wsp:rsid wsp:val=&quot;00C31F26&quot;/&gt;&lt;wsp:rsid wsp:val=&quot;00C5460E&quot;/&gt;&lt;wsp:rsid wsp:val=&quot;00C56164&quot;/&gt;&lt;wsp:rsid wsp:val=&quot;00C62398&quot;/&gt;&lt;wsp:rsid wsp:val=&quot;00C655F6&quot;/&gt;&lt;wsp:rsid wsp:val=&quot;00C72684&quot;/&gt;&lt;wsp:rsid wsp:val=&quot;00C765C1&quot;/&gt;&lt;wsp:rsid wsp:val=&quot;00C82ABF&quot;/&gt;&lt;wsp:rsid wsp:val=&quot;00C84869&quot;/&gt;&lt;wsp:rsid wsp:val=&quot;00C943A2&quot;/&gt;&lt;wsp:rsid wsp:val=&quot;00CA260C&quot;/&gt;&lt;wsp:rsid wsp:val=&quot;00CA5411&quot;/&gt;&lt;wsp:rsid wsp:val=&quot;00CB3807&quot;/&gt;&lt;wsp:rsid wsp:val=&quot;00CB4018&quot;/&gt;&lt;wsp:rsid wsp:val=&quot;00CB7345&quot;/&gt;&lt;wsp:rsid wsp:val=&quot;00CD3838&quot;/&gt;&lt;wsp:rsid wsp:val=&quot;00CD762D&quot;/&gt;&lt;wsp:rsid wsp:val=&quot;00CF0200&quot;/&gt;&lt;wsp:rsid wsp:val=&quot;00CF11E4&quot;/&gt;&lt;wsp:rsid wsp:val=&quot;00D11DB0&quot;/&gt;&lt;wsp:rsid wsp:val=&quot;00D12479&quot;/&gt;&lt;wsp:rsid wsp:val=&quot;00D175FC&quot;/&gt;&lt;wsp:rsid wsp:val=&quot;00D2084F&quot;/&gt;&lt;wsp:rsid wsp:val=&quot;00D2089A&quot;/&gt;&lt;wsp:rsid wsp:val=&quot;00D21E92&quot;/&gt;&lt;wsp:rsid wsp:val=&quot;00D26F89&quot;/&gt;&lt;wsp:rsid wsp:val=&quot;00D27ACE&quot;/&gt;&lt;wsp:rsid wsp:val=&quot;00D30E8A&quot;/&gt;&lt;wsp:rsid wsp:val=&quot;00D3396E&quot;/&gt;&lt;wsp:rsid wsp:val=&quot;00D33F07&quot;/&gt;&lt;wsp:rsid wsp:val=&quot;00D440F0&quot;/&gt;&lt;wsp:rsid wsp:val=&quot;00D44B17&quot;/&gt;&lt;wsp:rsid wsp:val=&quot;00D46804&quot;/&gt;&lt;wsp:rsid wsp:val=&quot;00D51DC3&quot;/&gt;&lt;wsp:rsid wsp:val=&quot;00D53003&quot;/&gt;&lt;wsp:rsid wsp:val=&quot;00D56292&quot;/&gt;&lt;wsp:rsid wsp:val=&quot;00D70643&quot;/&gt;&lt;wsp:rsid wsp:val=&quot;00D715E5&quot;/&gt;&lt;wsp:rsid wsp:val=&quot;00D725F6&quot;/&gt;&lt;wsp:rsid wsp:val=&quot;00DA3B53&quot;/&gt;&lt;wsp:rsid wsp:val=&quot;00DB5663&quot;/&gt;&lt;wsp:rsid wsp:val=&quot;00DB6C3A&quot;/&gt;&lt;wsp:rsid wsp:val=&quot;00DC184F&quot;/&gt;&lt;wsp:rsid wsp:val=&quot;00DC2A82&quot;/&gt;&lt;wsp:rsid wsp:val=&quot;00DE522B&quot;/&gt;&lt;wsp:rsid wsp:val=&quot;00E01B81&quot;/&gt;&lt;wsp:rsid wsp:val=&quot;00E01BBA&quot;/&gt;&lt;wsp:rsid wsp:val=&quot;00E15112&quot;/&gt;&lt;wsp:rsid wsp:val=&quot;00E165DA&quot;/&gt;&lt;wsp:rsid wsp:val=&quot;00E2240E&quot;/&gt;&lt;wsp:rsid wsp:val=&quot;00E37FE4&quot;/&gt;&lt;wsp:rsid wsp:val=&quot;00E43758&quot;/&gt;&lt;wsp:rsid wsp:val=&quot;00E447AF&quot;/&gt;&lt;wsp:rsid wsp:val=&quot;00E72182&quot;/&gt;&lt;wsp:rsid wsp:val=&quot;00E87782&quot;/&gt;&lt;wsp:rsid wsp:val=&quot;00E90C59&quot;/&gt;&lt;wsp:rsid wsp:val=&quot;00E97391&quot;/&gt;&lt;wsp:rsid wsp:val=&quot;00EA4264&quot;/&gt;&lt;wsp:rsid wsp:val=&quot;00EB1351&quot;/&gt;&lt;wsp:rsid wsp:val=&quot;00EC1974&quot;/&gt;&lt;wsp:rsid wsp:val=&quot;00EC220F&quot;/&gt;&lt;wsp:rsid wsp:val=&quot;00EC4A23&quot;/&gt;&lt;wsp:rsid wsp:val=&quot;00EF4D16&quot;/&gt;&lt;wsp:rsid wsp:val=&quot;00EF5C64&quot;/&gt;&lt;wsp:rsid wsp:val=&quot;00EF7FCB&quot;/&gt;&lt;wsp:rsid wsp:val=&quot;00F04AEC&quot;/&gt;&lt;wsp:rsid wsp:val=&quot;00F103AA&quot;/&gt;&lt;wsp:rsid wsp:val=&quot;00F10453&quot;/&gt;&lt;wsp:rsid wsp:val=&quot;00F17226&quot;/&gt;&lt;wsp:rsid wsp:val=&quot;00F248E0&quot;/&gt;&lt;wsp:rsid wsp:val=&quot;00F2716A&quot;/&gt;&lt;wsp:rsid wsp:val=&quot;00F32C09&quot;/&gt;&lt;wsp:rsid wsp:val=&quot;00F33286&quot;/&gt;&lt;wsp:rsid wsp:val=&quot;00F34A3A&quot;/&gt;&lt;wsp:rsid wsp:val=&quot;00F35DF5&quot;/&gt;&lt;wsp:rsid wsp:val=&quot;00F37811&quot;/&gt;&lt;wsp:rsid wsp:val=&quot;00F43C22&quot;/&gt;&lt;wsp:rsid wsp:val=&quot;00F4426A&quot;/&gt;&lt;wsp:rsid wsp:val=&quot;00F44F25&quot;/&gt;&lt;wsp:rsid wsp:val=&quot;00F541CB&quot;/&gt;&lt;wsp:rsid wsp:val=&quot;00F66EA5&quot;/&gt;&lt;wsp:rsid wsp:val=&quot;00F70AF9&quot;/&gt;&lt;wsp:rsid wsp:val=&quot;00F76562&quot;/&gt;&lt;wsp:rsid wsp:val=&quot;00F854BF&quot;/&gt;&lt;wsp:rsid wsp:val=&quot;00F900E9&quot;/&gt;&lt;wsp:rsid wsp:val=&quot;00F91364&quot;/&gt;&lt;wsp:rsid wsp:val=&quot;00FB0978&quot;/&gt;&lt;wsp:rsid wsp:val=&quot;00FB0ABC&quot;/&gt;&lt;wsp:rsid wsp:val=&quot;00FB39A7&quot;/&gt;&lt;wsp:rsid wsp:val=&quot;00FB6898&quot;/&gt;&lt;wsp:rsid wsp:val=&quot;00FD2AA3&quot;/&gt;&lt;wsp:rsid wsp:val=&quot;00FD664E&quot;/&gt;&lt;wsp:rsid wsp:val=&quot;00FD6D9D&quot;/&gt;&lt;wsp:rsid wsp:val=&quot;00FE03CB&quot;/&gt;&lt;wsp:rsid wsp:val=&quot;00FE1050&quot;/&gt;&lt;wsp:rsid wsp:val=&quot;00FE5E0B&quot;/&gt;&lt;wsp:rsid wsp:val=&quot;00FE6F3C&quot;/&gt;&lt;wsp:rsid wsp:val=&quot;00FF1615&quot;/&gt;&lt;wsp:rsid wsp:val=&quot;00FF28BE&quot;/&gt;&lt;/wsp:rsids&gt;&lt;/w:docPr&gt;&lt;w:body&gt;&lt;w:p wsp:rsidR=&quot;00000000&quot; wsp:rsidRDefault=&quot;00075303&quot;&gt;&lt;m:oMathPara&gt;&lt;m:oMath&gt;&lt;m:rad&gt;&lt;m:radPr&gt;&lt;m:degHide m:val=&quot;on&quot;/&gt;&lt;m:ctrlPr&gt;&lt;w:rPr&gt;&lt;w:rFonts w:ascii=&quot;Cambria Math&quot; w:h-ansi=&quot;Cambria Math&quot;/&gt;&lt;wx:font wx:val=&quot;Cambria Math&quot;/&gt;&lt;w:i/&gt;&lt;/w:rPr&gt;&lt;/m:ctrlPr&gt;&lt;/m:radPr&gt;&lt;m:deg/&gt;&lt;m:e&gt;&lt;m:r&gt;&lt;w:rPr&gt;&lt;w:rFonts w:ascii=&quot;Cambria Math&quot; w:h-ansi=&quot;Cambria Math&quot;/&gt;&lt;wx:font wx:val=&quot;Cambria Math&quot;/&gt;&lt;w:i/&gt;&lt;/w:rPr&gt;&lt;m:t&gt;12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70687C">
        <w:instrText xml:space="preserve"> </w:instrText>
      </w:r>
      <w:r w:rsidRPr="0070687C">
        <w:fldChar w:fldCharType="separate"/>
      </w:r>
      <w:r w:rsidRPr="0070687C">
        <w:pict>
          <v:shape id="_x0000_i1028" type="#_x0000_t75" style="width:20.2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9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04AEC&quot;/&gt;&lt;wsp:rsid wsp:val=&quot;0000151B&quot;/&gt;&lt;wsp:rsid wsp:val=&quot;00004CCB&quot;/&gt;&lt;wsp:rsid wsp:val=&quot;000068C6&quot;/&gt;&lt;wsp:rsid wsp:val=&quot;000150B8&quot;/&gt;&lt;wsp:rsid wsp:val=&quot;000367F7&quot;/&gt;&lt;wsp:rsid wsp:val=&quot;00037968&quot;/&gt;&lt;wsp:rsid wsp:val=&quot;0004042B&quot;/&gt;&lt;wsp:rsid wsp:val=&quot;00044224&quot;/&gt;&lt;wsp:rsid wsp:val=&quot;00046071&quot;/&gt;&lt;wsp:rsid wsp:val=&quot;000565F3&quot;/&gt;&lt;wsp:rsid wsp:val=&quot;0006314B&quot;/&gt;&lt;wsp:rsid wsp:val=&quot;00075303&quot;/&gt;&lt;wsp:rsid wsp:val=&quot;00096C03&quot;/&gt;&lt;wsp:rsid wsp:val=&quot;000A3996&quot;/&gt;&lt;wsp:rsid wsp:val=&quot;000A6475&quot;/&gt;&lt;wsp:rsid wsp:val=&quot;000B44AF&quot;/&gt;&lt;wsp:rsid wsp:val=&quot;000B745E&quot;/&gt;&lt;wsp:rsid wsp:val=&quot;000C351A&quot;/&gt;&lt;wsp:rsid wsp:val=&quot;000C5671&quot;/&gt;&lt;wsp:rsid wsp:val=&quot;000C7485&quot;/&gt;&lt;wsp:rsid wsp:val=&quot;000D0E01&quot;/&gt;&lt;wsp:rsid wsp:val=&quot;000D7ACB&quot;/&gt;&lt;wsp:rsid wsp:val=&quot;000E605F&quot;/&gt;&lt;wsp:rsid wsp:val=&quot;000E78D4&quot;/&gt;&lt;wsp:rsid wsp:val=&quot;000F11DA&quot;/&gt;&lt;wsp:rsid wsp:val=&quot;000F559D&quot;/&gt;&lt;wsp:rsid wsp:val=&quot;0011169A&quot;/&gt;&lt;wsp:rsid wsp:val=&quot;00113627&quot;/&gt;&lt;wsp:rsid wsp:val=&quot;00113CCB&quot;/&gt;&lt;wsp:rsid wsp:val=&quot;00116078&quot;/&gt;&lt;wsp:rsid wsp:val=&quot;00141561&quot;/&gt;&lt;wsp:rsid wsp:val=&quot;00142F90&quot;/&gt;&lt;wsp:rsid wsp:val=&quot;001452EE&quot;/&gt;&lt;wsp:rsid wsp:val=&quot;00157D0C&quot;/&gt;&lt;wsp:rsid wsp:val=&quot;00170357&quot;/&gt;&lt;wsp:rsid wsp:val=&quot;001707EA&quot;/&gt;&lt;wsp:rsid wsp:val=&quot;0019747D&quot;/&gt;&lt;wsp:rsid wsp:val=&quot;001A7702&quot;/&gt;&lt;wsp:rsid wsp:val=&quot;001B501E&quot;/&gt;&lt;wsp:rsid wsp:val=&quot;001B6439&quot;/&gt;&lt;wsp:rsid wsp:val=&quot;001D3704&quot;/&gt;&lt;wsp:rsid wsp:val=&quot;001E2F7A&quot;/&gt;&lt;wsp:rsid wsp:val=&quot;001F3773&quot;/&gt;&lt;wsp:rsid wsp:val=&quot;001F5788&quot;/&gt;&lt;wsp:rsid wsp:val=&quot;001F6C56&quot;/&gt;&lt;wsp:rsid wsp:val=&quot;0020018C&quot;/&gt;&lt;wsp:rsid wsp:val=&quot;00206FA5&quot;/&gt;&lt;wsp:rsid wsp:val=&quot;00212050&quot;/&gt;&lt;wsp:rsid wsp:val=&quot;00213F38&quot;/&gt;&lt;wsp:rsid wsp:val=&quot;00217AE8&quot;/&gt;&lt;wsp:rsid wsp:val=&quot;002204D5&quot;/&gt;&lt;wsp:rsid wsp:val=&quot;002246B2&quot;/&gt;&lt;wsp:rsid wsp:val=&quot;00232032&quot;/&gt;&lt;wsp:rsid wsp:val=&quot;002330DB&quot;/&gt;&lt;wsp:rsid wsp:val=&quot;00234E92&quot;/&gt;&lt;wsp:rsid wsp:val=&quot;00235577&quot;/&gt;&lt;wsp:rsid wsp:val=&quot;00236E26&quot;/&gt;&lt;wsp:rsid wsp:val=&quot;0025345D&quot;/&gt;&lt;wsp:rsid wsp:val=&quot;00263A9D&quot;/&gt;&lt;wsp:rsid wsp:val=&quot;0027068D&quot;/&gt;&lt;wsp:rsid wsp:val=&quot;00271014&quot;/&gt;&lt;wsp:rsid wsp:val=&quot;00271B5B&quot;/&gt;&lt;wsp:rsid wsp:val=&quot;002966CC&quot;/&gt;&lt;wsp:rsid wsp:val=&quot;002A3A5B&quot;/&gt;&lt;wsp:rsid wsp:val=&quot;002A584B&quot;/&gt;&lt;wsp:rsid wsp:val=&quot;002B3421&quot;/&gt;&lt;wsp:rsid wsp:val=&quot;002B38DD&quot;/&gt;&lt;wsp:rsid wsp:val=&quot;002B3E8A&quot;/&gt;&lt;wsp:rsid wsp:val=&quot;002C039F&quot;/&gt;&lt;wsp:rsid wsp:val=&quot;002C05A4&quot;/&gt;&lt;wsp:rsid wsp:val=&quot;002C3E33&quot;/&gt;&lt;wsp:rsid wsp:val=&quot;002C560A&quot;/&gt;&lt;wsp:rsid wsp:val=&quot;002C5AA3&quot;/&gt;&lt;wsp:rsid wsp:val=&quot;002C70D3&quot;/&gt;&lt;wsp:rsid wsp:val=&quot;002C7D03&quot;/&gt;&lt;wsp:rsid wsp:val=&quot;002D513E&quot;/&gt;&lt;wsp:rsid wsp:val=&quot;002E7865&quot;/&gt;&lt;wsp:rsid wsp:val=&quot;002F0A63&quot;/&gt;&lt;wsp:rsid wsp:val=&quot;002F51C9&quot;/&gt;&lt;wsp:rsid wsp:val=&quot;002F7D62&quot;/&gt;&lt;wsp:rsid wsp:val=&quot;00306EBC&quot;/&gt;&lt;wsp:rsid wsp:val=&quot;00313E00&quot;/&gt;&lt;wsp:rsid wsp:val=&quot;00364407&quot;/&gt;&lt;wsp:rsid wsp:val=&quot;00365B4C&quot;/&gt;&lt;wsp:rsid wsp:val=&quot;00365FDD&quot;/&gt;&lt;wsp:rsid wsp:val=&quot;00366BC0&quot;/&gt;&lt;wsp:rsid wsp:val=&quot;00376851&quot;/&gt;&lt;wsp:rsid wsp:val=&quot;00376FDC&quot;/&gt;&lt;wsp:rsid wsp:val=&quot;00380442&quot;/&gt;&lt;wsp:rsid wsp:val=&quot;00393AE1&quot;/&gt;&lt;wsp:rsid wsp:val=&quot;0039409D&quot;/&gt;&lt;wsp:rsid wsp:val=&quot;003961B1&quot;/&gt;&lt;wsp:rsid wsp:val=&quot;003A19AD&quot;/&gt;&lt;wsp:rsid wsp:val=&quot;003A6ECE&quot;/&gt;&lt;wsp:rsid wsp:val=&quot;003B507E&quot;/&gt;&lt;wsp:rsid wsp:val=&quot;003C0310&quot;/&gt;&lt;wsp:rsid wsp:val=&quot;003D18B1&quot;/&gt;&lt;wsp:rsid wsp:val=&quot;003D4039&quot;/&gt;&lt;wsp:rsid wsp:val=&quot;003D563E&quot;/&gt;&lt;wsp:rsid wsp:val=&quot;003F62D4&quot;/&gt;&lt;wsp:rsid wsp:val=&quot;00407ACE&quot;/&gt;&lt;wsp:rsid wsp:val=&quot;00413BA7&quot;/&gt;&lt;wsp:rsid wsp:val=&quot;004326ED&quot;/&gt;&lt;wsp:rsid wsp:val=&quot;004331BA&quot;/&gt;&lt;wsp:rsid wsp:val=&quot;0043355F&quot;/&gt;&lt;wsp:rsid wsp:val=&quot;00434B3E&quot;/&gt;&lt;wsp:rsid wsp:val=&quot;00446A8E&quot;/&gt;&lt;wsp:rsid wsp:val=&quot;00451CBB&quot;/&gt;&lt;wsp:rsid wsp:val=&quot;0046577B&quot;/&gt;&lt;wsp:rsid wsp:val=&quot;004673E0&quot;/&gt;&lt;wsp:rsid wsp:val=&quot;00467957&quot;/&gt;&lt;wsp:rsid wsp:val=&quot;00467E38&quot;/&gt;&lt;wsp:rsid wsp:val=&quot;00471094&quot;/&gt;&lt;wsp:rsid wsp:val=&quot;0047534B&quot;/&gt;&lt;wsp:rsid wsp:val=&quot;00476DE1&quot;/&gt;&lt;wsp:rsid wsp:val=&quot;004854CE&quot;/&gt;&lt;wsp:rsid wsp:val=&quot;004863F1&quot;/&gt;&lt;wsp:rsid wsp:val=&quot;00496983&quot;/&gt;&lt;wsp:rsid wsp:val=&quot;004A2A2A&quot;/&gt;&lt;wsp:rsid wsp:val=&quot;004B4044&quot;/&gt;&lt;wsp:rsid wsp:val=&quot;004C1962&quot;/&gt;&lt;wsp:rsid wsp:val=&quot;004C4421&quot;/&gt;&lt;wsp:rsid wsp:val=&quot;004C4CD4&quot;/&gt;&lt;wsp:rsid wsp:val=&quot;004C63C6&quot;/&gt;&lt;wsp:rsid wsp:val=&quot;004C66A8&quot;/&gt;&lt;wsp:rsid wsp:val=&quot;004C7755&quot;/&gt;&lt;wsp:rsid wsp:val=&quot;004F1820&quot;/&gt;&lt;wsp:rsid wsp:val=&quot;00500003&quot;/&gt;&lt;wsp:rsid wsp:val=&quot;005061B1&quot;/&gt;&lt;wsp:rsid wsp:val=&quot;005112CF&quot;/&gt;&lt;wsp:rsid wsp:val=&quot;005134D2&quot;/&gt;&lt;wsp:rsid wsp:val=&quot;0051365B&quot;/&gt;&lt;wsp:rsid wsp:val=&quot;005140D1&quot;/&gt;&lt;wsp:rsid wsp:val=&quot;00530649&quot;/&gt;&lt;wsp:rsid wsp:val=&quot;005329AA&quot;/&gt;&lt;wsp:rsid wsp:val=&quot;00534BA8&quot;/&gt;&lt;wsp:rsid wsp:val=&quot;005429E1&quot;/&gt;&lt;wsp:rsid wsp:val=&quot;00543DCA&quot;/&gt;&lt;wsp:rsid wsp:val=&quot;00546D24&quot;/&gt;&lt;wsp:rsid wsp:val=&quot;005601E0&quot;/&gt;&lt;wsp:rsid wsp:val=&quot;00575DE6&quot;/&gt;&lt;wsp:rsid wsp:val=&quot;00581679&quot;/&gt;&lt;wsp:rsid wsp:val=&quot;00583DAD&quot;/&gt;&lt;wsp:rsid wsp:val=&quot;00591A6F&quot;/&gt;&lt;wsp:rsid wsp:val=&quot;0059611C&quot;/&gt;&lt;wsp:rsid wsp:val=&quot;00596685&quot;/&gt;&lt;wsp:rsid wsp:val=&quot;005A0653&quot;/&gt;&lt;wsp:rsid wsp:val=&quot;005B7F2C&quot;/&gt;&lt;wsp:rsid wsp:val=&quot;005C0380&quot;/&gt;&lt;wsp:rsid wsp:val=&quot;005C3434&quot;/&gt;&lt;wsp:rsid wsp:val=&quot;005C4622&quot;/&gt;&lt;wsp:rsid wsp:val=&quot;005C5D32&quot;/&gt;&lt;wsp:rsid wsp:val=&quot;005C720D&quot;/&gt;&lt;wsp:rsid wsp:val=&quot;005C733B&quot;/&gt;&lt;wsp:rsid wsp:val=&quot;005D0A34&quot;/&gt;&lt;wsp:rsid wsp:val=&quot;005E170B&quot;/&gt;&lt;wsp:rsid wsp:val=&quot;005E190A&quot;/&gt;&lt;wsp:rsid wsp:val=&quot;005E691D&quot;/&gt;&lt;wsp:rsid wsp:val=&quot;005E78EF&quot;/&gt;&lt;wsp:rsid wsp:val=&quot;005E7CEB&quot;/&gt;&lt;wsp:rsid wsp:val=&quot;005F137E&quot;/&gt;&lt;wsp:rsid wsp:val=&quot;00606C01&quot;/&gt;&lt;wsp:rsid wsp:val=&quot;006177B8&quot;/&gt;&lt;wsp:rsid wsp:val=&quot;00636CA0&quot;/&gt;&lt;wsp:rsid wsp:val=&quot;00646D8A&quot;/&gt;&lt;wsp:rsid wsp:val=&quot;00653D85&quot;/&gt;&lt;wsp:rsid wsp:val=&quot;00654D2E&quot;/&gt;&lt;wsp:rsid wsp:val=&quot;00655E4E&quot;/&gt;&lt;wsp:rsid wsp:val=&quot;00666E9F&quot;/&gt;&lt;wsp:rsid wsp:val=&quot;00667D89&quot;/&gt;&lt;wsp:rsid wsp:val=&quot;00671FAB&quot;/&gt;&lt;wsp:rsid wsp:val=&quot;006768E6&quot;/&gt;&lt;wsp:rsid wsp:val=&quot;00681C15&quot;/&gt;&lt;wsp:rsid wsp:val=&quot;00694049&quot;/&gt;&lt;wsp:rsid wsp:val=&quot;00696225&quot;/&gt;&lt;wsp:rsid wsp:val=&quot;006A45CF&quot;/&gt;&lt;wsp:rsid wsp:val=&quot;006B1C12&quot;/&gt;&lt;wsp:rsid wsp:val=&quot;006B38D4&quot;/&gt;&lt;wsp:rsid wsp:val=&quot;006D1323&quot;/&gt;&lt;wsp:rsid wsp:val=&quot;006E0AE1&quot;/&gt;&lt;wsp:rsid wsp:val=&quot;006E5C84&quot;/&gt;&lt;wsp:rsid wsp:val=&quot;006E6A43&quot;/&gt;&lt;wsp:rsid wsp:val=&quot;006E7DAA&quot;/&gt;&lt;wsp:rsid wsp:val=&quot;006E7EA9&quot;/&gt;&lt;wsp:rsid wsp:val=&quot;006F44FE&quot;/&gt;&lt;wsp:rsid wsp:val=&quot;006F4501&quot;/&gt;&lt;wsp:rsid wsp:val=&quot;00700F52&quot;/&gt;&lt;wsp:rsid wsp:val=&quot;0070687C&quot;/&gt;&lt;wsp:rsid wsp:val=&quot;0071635C&quot;/&gt;&lt;wsp:rsid wsp:val=&quot;00733B57&quot;/&gt;&lt;wsp:rsid wsp:val=&quot;00742A05&quot;/&gt;&lt;wsp:rsid wsp:val=&quot;007604F3&quot;/&gt;&lt;wsp:rsid wsp:val=&quot;007648B0&quot;/&gt;&lt;wsp:rsid wsp:val=&quot;007648C3&quot;/&gt;&lt;wsp:rsid wsp:val=&quot;007779E6&quot;/&gt;&lt;wsp:rsid wsp:val=&quot;00797FA8&quot;/&gt;&lt;wsp:rsid wsp:val=&quot;007A0814&quot;/&gt;&lt;wsp:rsid wsp:val=&quot;007A08E7&quot;/&gt;&lt;wsp:rsid wsp:val=&quot;007A3242&quot;/&gt;&lt;wsp:rsid wsp:val=&quot;007A3ADB&quot;/&gt;&lt;wsp:rsid wsp:val=&quot;007A4745&quot;/&gt;&lt;wsp:rsid wsp:val=&quot;007B35A2&quot;/&gt;&lt;wsp:rsid wsp:val=&quot;007B38F2&quot;/&gt;&lt;wsp:rsid wsp:val=&quot;007B4BCB&quot;/&gt;&lt;wsp:rsid wsp:val=&quot;007B7FFC&quot;/&gt;&lt;wsp:rsid wsp:val=&quot;007C6876&quot;/&gt;&lt;wsp:rsid wsp:val=&quot;007C6FCD&quot;/&gt;&lt;wsp:rsid wsp:val=&quot;007D4164&quot;/&gt;&lt;wsp:rsid wsp:val=&quot;007D4B87&quot;/&gt;&lt;wsp:rsid wsp:val=&quot;007D6AE8&quot;/&gt;&lt;wsp:rsid wsp:val=&quot;007D7859&quot;/&gt;&lt;wsp:rsid wsp:val=&quot;007F7FD4&quot;/&gt;&lt;wsp:rsid wsp:val=&quot;008009D6&quot;/&gt;&lt;wsp:rsid wsp:val=&quot;0080116E&quot;/&gt;&lt;wsp:rsid wsp:val=&quot;00803BAF&quot;/&gt;&lt;wsp:rsid wsp:val=&quot;00804B4B&quot;/&gt;&lt;wsp:rsid wsp:val=&quot;00806436&quot;/&gt;&lt;wsp:rsid wsp:val=&quot;00810303&quot;/&gt;&lt;wsp:rsid wsp:val=&quot;00830439&quot;/&gt;&lt;wsp:rsid wsp:val=&quot;00830D1A&quot;/&gt;&lt;wsp:rsid wsp:val=&quot;00833460&quot;/&gt;&lt;wsp:rsid wsp:val=&quot;00842A1A&quot;/&gt;&lt;wsp:rsid wsp:val=&quot;008430C6&quot;/&gt;&lt;wsp:rsid wsp:val=&quot;00850B8A&quot;/&gt;&lt;wsp:rsid wsp:val=&quot;008522ED&quot;/&gt;&lt;wsp:rsid wsp:val=&quot;008560BC&quot;/&gt;&lt;wsp:rsid wsp:val=&quot;008637E1&quot;/&gt;&lt;wsp:rsid wsp:val=&quot;00863B72&quot;/&gt;&lt;wsp:rsid wsp:val=&quot;00866348&quot;/&gt;&lt;wsp:rsid wsp:val=&quot;008664D6&quot;/&gt;&lt;wsp:rsid wsp:val=&quot;00866DC5&quot;/&gt;&lt;wsp:rsid wsp:val=&quot;00871251&quot;/&gt;&lt;wsp:rsid wsp:val=&quot;0087343F&quot;/&gt;&lt;wsp:rsid wsp:val=&quot;00874884&quot;/&gt;&lt;wsp:rsid wsp:val=&quot;0087722B&quot;/&gt;&lt;wsp:rsid wsp:val=&quot;00886647&quot;/&gt;&lt;wsp:rsid wsp:val=&quot;00886A77&quot;/&gt;&lt;wsp:rsid wsp:val=&quot;00893917&quot;/&gt;&lt;wsp:rsid wsp:val=&quot;008A2E6D&quot;/&gt;&lt;wsp:rsid wsp:val=&quot;008C5881&quot;/&gt;&lt;wsp:rsid wsp:val=&quot;008D7E8D&quot;/&gt;&lt;wsp:rsid wsp:val=&quot;008E0372&quot;/&gt;&lt;wsp:rsid wsp:val=&quot;009046A5&quot;/&gt;&lt;wsp:rsid wsp:val=&quot;00906728&quot;/&gt;&lt;wsp:rsid wsp:val=&quot;009175A6&quot;/&gt;&lt;wsp:rsid wsp:val=&quot;00917BE7&quot;/&gt;&lt;wsp:rsid wsp:val=&quot;00920323&quot;/&gt;&lt;wsp:rsid wsp:val=&quot;00934029&quot;/&gt;&lt;wsp:rsid wsp:val=&quot;00941CC3&quot;/&gt;&lt;wsp:rsid wsp:val=&quot;00942D85&quot;/&gt;&lt;wsp:rsid wsp:val=&quot;00944EEB&quot;/&gt;&lt;wsp:rsid wsp:val=&quot;0095178A&quot;/&gt;&lt;wsp:rsid wsp:val=&quot;0096770A&quot;/&gt;&lt;wsp:rsid wsp:val=&quot;00974630&quot;/&gt;&lt;wsp:rsid wsp:val=&quot;0098161A&quot;/&gt;&lt;wsp:rsid wsp:val=&quot;00982B76&quot;/&gt;&lt;wsp:rsid wsp:val=&quot;0098612D&quot;/&gt;&lt;wsp:rsid wsp:val=&quot;00991D43&quot;/&gt;&lt;wsp:rsid wsp:val=&quot;00996742&quot;/&gt;&lt;wsp:rsid wsp:val=&quot;009A474D&quot;/&gt;&lt;wsp:rsid wsp:val=&quot;009A581E&quot;/&gt;&lt;wsp:rsid wsp:val=&quot;009B3D5B&quot;/&gt;&lt;wsp:rsid wsp:val=&quot;009C203E&quot;/&gt;&lt;wsp:rsid wsp:val=&quot;009C3DFA&quot;/&gt;&lt;wsp:rsid wsp:val=&quot;009C3F73&quot;/&gt;&lt;wsp:rsid wsp:val=&quot;009C4C69&quot;/&gt;&lt;wsp:rsid wsp:val=&quot;009D03E9&quot;/&gt;&lt;wsp:rsid wsp:val=&quot;009E4028&quot;/&gt;&lt;wsp:rsid wsp:val=&quot;009E5BBA&quot;/&gt;&lt;wsp:rsid wsp:val=&quot;009E7083&quot;/&gt;&lt;wsp:rsid wsp:val=&quot;009F6265&quot;/&gt;&lt;wsp:rsid wsp:val=&quot;00A023CD&quot;/&gt;&lt;wsp:rsid wsp:val=&quot;00A10F85&quot;/&gt;&lt;wsp:rsid wsp:val=&quot;00A14728&quot;/&gt;&lt;wsp:rsid wsp:val=&quot;00A15485&quot;/&gt;&lt;wsp:rsid wsp:val=&quot;00A23D2D&quot;/&gt;&lt;wsp:rsid wsp:val=&quot;00A3156D&quot;/&gt;&lt;wsp:rsid wsp:val=&quot;00A32634&quot;/&gt;&lt;wsp:rsid wsp:val=&quot;00A367E8&quot;/&gt;&lt;wsp:rsid wsp:val=&quot;00A45795&quot;/&gt;&lt;wsp:rsid wsp:val=&quot;00A459E5&quot;/&gt;&lt;wsp:rsid wsp:val=&quot;00A5014A&quot;/&gt;&lt;wsp:rsid wsp:val=&quot;00A54000&quot;/&gt;&lt;wsp:rsid wsp:val=&quot;00A6310D&quot;/&gt;&lt;wsp:rsid wsp:val=&quot;00A66822&quot;/&gt;&lt;wsp:rsid wsp:val=&quot;00A70AB4&quot;/&gt;&lt;wsp:rsid wsp:val=&quot;00A71F23&quot;/&gt;&lt;wsp:rsid wsp:val=&quot;00A767FF&quot;/&gt;&lt;wsp:rsid wsp:val=&quot;00A77099&quot;/&gt;&lt;wsp:rsid wsp:val=&quot;00A81346&quot;/&gt;&lt;wsp:rsid wsp:val=&quot;00A8589C&quot;/&gt;&lt;wsp:rsid wsp:val=&quot;00A90A82&quot;/&gt;&lt;wsp:rsid wsp:val=&quot;00A93BCB&quot;/&gt;&lt;wsp:rsid wsp:val=&quot;00AA1447&quot;/&gt;&lt;wsp:rsid wsp:val=&quot;00AA782D&quot;/&gt;&lt;wsp:rsid wsp:val=&quot;00AB357B&quot;/&gt;&lt;wsp:rsid wsp:val=&quot;00AB605A&quot;/&gt;&lt;wsp:rsid wsp:val=&quot;00AC0F1F&quot;/&gt;&lt;wsp:rsid wsp:val=&quot;00AC57B7&quot;/&gt;&lt;wsp:rsid wsp:val=&quot;00AD0F6E&quot;/&gt;&lt;wsp:rsid wsp:val=&quot;00AE1110&quot;/&gt;&lt;wsp:rsid wsp:val=&quot;00AF0BE5&quot;/&gt;&lt;wsp:rsid wsp:val=&quot;00B05ADB&quot;/&gt;&lt;wsp:rsid wsp:val=&quot;00B14D91&quot;/&gt;&lt;wsp:rsid wsp:val=&quot;00B15086&quot;/&gt;&lt;wsp:rsid wsp:val=&quot;00B16EBD&quot;/&gt;&lt;wsp:rsid wsp:val=&quot;00B20AC3&quot;/&gt;&lt;wsp:rsid wsp:val=&quot;00B21893&quot;/&gt;&lt;wsp:rsid wsp:val=&quot;00B25F32&quot;/&gt;&lt;wsp:rsid wsp:val=&quot;00B37B69&quot;/&gt;&lt;wsp:rsid wsp:val=&quot;00B51103&quot;/&gt;&lt;wsp:rsid wsp:val=&quot;00B514AA&quot;/&gt;&lt;wsp:rsid wsp:val=&quot;00B609EB&quot;/&gt;&lt;wsp:rsid wsp:val=&quot;00B62DCB&quot;/&gt;&lt;wsp:rsid wsp:val=&quot;00B64077&quot;/&gt;&lt;wsp:rsid wsp:val=&quot;00B640C1&quot;/&gt;&lt;wsp:rsid wsp:val=&quot;00B70DFA&quot;/&gt;&lt;wsp:rsid wsp:val=&quot;00B76761&quot;/&gt;&lt;wsp:rsid wsp:val=&quot;00B81964&quot;/&gt;&lt;wsp:rsid wsp:val=&quot;00B943F4&quot;/&gt;&lt;wsp:rsid wsp:val=&quot;00BA6FDE&quot;/&gt;&lt;wsp:rsid wsp:val=&quot;00BB18D0&quot;/&gt;&lt;wsp:rsid wsp:val=&quot;00BB5FCB&quot;/&gt;&lt;wsp:rsid wsp:val=&quot;00BD2604&quot;/&gt;&lt;wsp:rsid wsp:val=&quot;00BD69A3&quot;/&gt;&lt;wsp:rsid wsp:val=&quot;00BF7E26&quot;/&gt;&lt;wsp:rsid wsp:val=&quot;00C04437&quot;/&gt;&lt;wsp:rsid wsp:val=&quot;00C06C87&quot;/&gt;&lt;wsp:rsid wsp:val=&quot;00C31F26&quot;/&gt;&lt;wsp:rsid wsp:val=&quot;00C5460E&quot;/&gt;&lt;wsp:rsid wsp:val=&quot;00C56164&quot;/&gt;&lt;wsp:rsid wsp:val=&quot;00C62398&quot;/&gt;&lt;wsp:rsid wsp:val=&quot;00C655F6&quot;/&gt;&lt;wsp:rsid wsp:val=&quot;00C72684&quot;/&gt;&lt;wsp:rsid wsp:val=&quot;00C765C1&quot;/&gt;&lt;wsp:rsid wsp:val=&quot;00C82ABF&quot;/&gt;&lt;wsp:rsid wsp:val=&quot;00C84869&quot;/&gt;&lt;wsp:rsid wsp:val=&quot;00C943A2&quot;/&gt;&lt;wsp:rsid wsp:val=&quot;00CA260C&quot;/&gt;&lt;wsp:rsid wsp:val=&quot;00CA5411&quot;/&gt;&lt;wsp:rsid wsp:val=&quot;00CB3807&quot;/&gt;&lt;wsp:rsid wsp:val=&quot;00CB4018&quot;/&gt;&lt;wsp:rsid wsp:val=&quot;00CB7345&quot;/&gt;&lt;wsp:rsid wsp:val=&quot;00CD3838&quot;/&gt;&lt;wsp:rsid wsp:val=&quot;00CD762D&quot;/&gt;&lt;wsp:rsid wsp:val=&quot;00CF0200&quot;/&gt;&lt;wsp:rsid wsp:val=&quot;00CF11E4&quot;/&gt;&lt;wsp:rsid wsp:val=&quot;00D11DB0&quot;/&gt;&lt;wsp:rsid wsp:val=&quot;00D12479&quot;/&gt;&lt;wsp:rsid wsp:val=&quot;00D175FC&quot;/&gt;&lt;wsp:rsid wsp:val=&quot;00D2084F&quot;/&gt;&lt;wsp:rsid wsp:val=&quot;00D2089A&quot;/&gt;&lt;wsp:rsid wsp:val=&quot;00D21E92&quot;/&gt;&lt;wsp:rsid wsp:val=&quot;00D26F89&quot;/&gt;&lt;wsp:rsid wsp:val=&quot;00D27ACE&quot;/&gt;&lt;wsp:rsid wsp:val=&quot;00D30E8A&quot;/&gt;&lt;wsp:rsid wsp:val=&quot;00D3396E&quot;/&gt;&lt;wsp:rsid wsp:val=&quot;00D33F07&quot;/&gt;&lt;wsp:rsid wsp:val=&quot;00D440F0&quot;/&gt;&lt;wsp:rsid wsp:val=&quot;00D44B17&quot;/&gt;&lt;wsp:rsid wsp:val=&quot;00D46804&quot;/&gt;&lt;wsp:rsid wsp:val=&quot;00D51DC3&quot;/&gt;&lt;wsp:rsid wsp:val=&quot;00D53003&quot;/&gt;&lt;wsp:rsid wsp:val=&quot;00D56292&quot;/&gt;&lt;wsp:rsid wsp:val=&quot;00D70643&quot;/&gt;&lt;wsp:rsid wsp:val=&quot;00D715E5&quot;/&gt;&lt;wsp:rsid wsp:val=&quot;00D725F6&quot;/&gt;&lt;wsp:rsid wsp:val=&quot;00DA3B53&quot;/&gt;&lt;wsp:rsid wsp:val=&quot;00DB5663&quot;/&gt;&lt;wsp:rsid wsp:val=&quot;00DB6C3A&quot;/&gt;&lt;wsp:rsid wsp:val=&quot;00DC184F&quot;/&gt;&lt;wsp:rsid wsp:val=&quot;00DC2A82&quot;/&gt;&lt;wsp:rsid wsp:val=&quot;00DE522B&quot;/&gt;&lt;wsp:rsid wsp:val=&quot;00E01B81&quot;/&gt;&lt;wsp:rsid wsp:val=&quot;00E01BBA&quot;/&gt;&lt;wsp:rsid wsp:val=&quot;00E15112&quot;/&gt;&lt;wsp:rsid wsp:val=&quot;00E165DA&quot;/&gt;&lt;wsp:rsid wsp:val=&quot;00E2240E&quot;/&gt;&lt;wsp:rsid wsp:val=&quot;00E37FE4&quot;/&gt;&lt;wsp:rsid wsp:val=&quot;00E43758&quot;/&gt;&lt;wsp:rsid wsp:val=&quot;00E447AF&quot;/&gt;&lt;wsp:rsid wsp:val=&quot;00E72182&quot;/&gt;&lt;wsp:rsid wsp:val=&quot;00E87782&quot;/&gt;&lt;wsp:rsid wsp:val=&quot;00E90C59&quot;/&gt;&lt;wsp:rsid wsp:val=&quot;00E97391&quot;/&gt;&lt;wsp:rsid wsp:val=&quot;00EA4264&quot;/&gt;&lt;wsp:rsid wsp:val=&quot;00EB1351&quot;/&gt;&lt;wsp:rsid wsp:val=&quot;00EC1974&quot;/&gt;&lt;wsp:rsid wsp:val=&quot;00EC220F&quot;/&gt;&lt;wsp:rsid wsp:val=&quot;00EC4A23&quot;/&gt;&lt;wsp:rsid wsp:val=&quot;00EF4D16&quot;/&gt;&lt;wsp:rsid wsp:val=&quot;00EF5C64&quot;/&gt;&lt;wsp:rsid wsp:val=&quot;00EF7FCB&quot;/&gt;&lt;wsp:rsid wsp:val=&quot;00F04AEC&quot;/&gt;&lt;wsp:rsid wsp:val=&quot;00F103AA&quot;/&gt;&lt;wsp:rsid wsp:val=&quot;00F10453&quot;/&gt;&lt;wsp:rsid wsp:val=&quot;00F17226&quot;/&gt;&lt;wsp:rsid wsp:val=&quot;00F248E0&quot;/&gt;&lt;wsp:rsid wsp:val=&quot;00F2716A&quot;/&gt;&lt;wsp:rsid wsp:val=&quot;00F32C09&quot;/&gt;&lt;wsp:rsid wsp:val=&quot;00F33286&quot;/&gt;&lt;wsp:rsid wsp:val=&quot;00F34A3A&quot;/&gt;&lt;wsp:rsid wsp:val=&quot;00F35DF5&quot;/&gt;&lt;wsp:rsid wsp:val=&quot;00F37811&quot;/&gt;&lt;wsp:rsid wsp:val=&quot;00F43C22&quot;/&gt;&lt;wsp:rsid wsp:val=&quot;00F4426A&quot;/&gt;&lt;wsp:rsid wsp:val=&quot;00F44F25&quot;/&gt;&lt;wsp:rsid wsp:val=&quot;00F541CB&quot;/&gt;&lt;wsp:rsid wsp:val=&quot;00F66EA5&quot;/&gt;&lt;wsp:rsid wsp:val=&quot;00F70AF9&quot;/&gt;&lt;wsp:rsid wsp:val=&quot;00F76562&quot;/&gt;&lt;wsp:rsid wsp:val=&quot;00F854BF&quot;/&gt;&lt;wsp:rsid wsp:val=&quot;00F900E9&quot;/&gt;&lt;wsp:rsid wsp:val=&quot;00F91364&quot;/&gt;&lt;wsp:rsid wsp:val=&quot;00FB0978&quot;/&gt;&lt;wsp:rsid wsp:val=&quot;00FB0ABC&quot;/&gt;&lt;wsp:rsid wsp:val=&quot;00FB39A7&quot;/&gt;&lt;wsp:rsid wsp:val=&quot;00FB6898&quot;/&gt;&lt;wsp:rsid wsp:val=&quot;00FD2AA3&quot;/&gt;&lt;wsp:rsid wsp:val=&quot;00FD664E&quot;/&gt;&lt;wsp:rsid wsp:val=&quot;00FD6D9D&quot;/&gt;&lt;wsp:rsid wsp:val=&quot;00FE03CB&quot;/&gt;&lt;wsp:rsid wsp:val=&quot;00FE1050&quot;/&gt;&lt;wsp:rsid wsp:val=&quot;00FE5E0B&quot;/&gt;&lt;wsp:rsid wsp:val=&quot;00FE6F3C&quot;/&gt;&lt;wsp:rsid wsp:val=&quot;00FF1615&quot;/&gt;&lt;wsp:rsid wsp:val=&quot;00FF28BE&quot;/&gt;&lt;/wsp:rsids&gt;&lt;/w:docPr&gt;&lt;w:body&gt;&lt;w:p wsp:rsidR=&quot;00000000&quot; wsp:rsidRDefault=&quot;00075303&quot;&gt;&lt;m:oMathPara&gt;&lt;m:oMath&gt;&lt;m:rad&gt;&lt;m:radPr&gt;&lt;m:degHide m:val=&quot;on&quot;/&gt;&lt;m:ctrlPr&gt;&lt;w:rPr&gt;&lt;w:rFonts w:ascii=&quot;Cambria Math&quot; w:h-ansi=&quot;Cambria Math&quot;/&gt;&lt;wx:font wx:val=&quot;Cambria Math&quot;/&gt;&lt;w:i/&gt;&lt;/w:rPr&gt;&lt;/m:ctrlPr&gt;&lt;/m:radPr&gt;&lt;m:deg/&gt;&lt;m:e&gt;&lt;m:r&gt;&lt;w:rPr&gt;&lt;w:rFonts w:ascii=&quot;Cambria Math&quot; w:h-ansi=&quot;Cambria Math&quot;/&gt;&lt;wx:font wx:val=&quot;Cambria Math&quot;/&gt;&lt;w:i/&gt;&lt;/w:rPr&gt;&lt;m:t&gt;12&lt;/m:t&gt;&lt;/m: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70687C">
        <w:fldChar w:fldCharType="end"/>
      </w:r>
      <w:r>
        <w:t xml:space="preserve">). Любое число (за исключением единицы), как минимум, имеют два делителя: само число и единицу. Минимально возможное количество делителей – два – имеют простые числа. Приведем программу, подсчитывающую количество делителей натурального числа (переменная </w:t>
      </w:r>
      <w:r>
        <w:rPr>
          <w:i/>
          <w:lang w:val="de-DE"/>
        </w:rPr>
        <w:t>count</w:t>
      </w:r>
      <w:r w:rsidRPr="005140D1">
        <w:t>)</w:t>
      </w:r>
      <w:r>
        <w:t>.</w:t>
      </w:r>
      <w:bookmarkEnd w:id="15"/>
    </w:p>
    <w:p w:rsidR="00132ECD" w:rsidRDefault="00132ECD" w:rsidP="00A10F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7030"/>
      </w:tblGrid>
      <w:tr w:rsidR="00132ECD" w:rsidRPr="0070687C" w:rsidTr="0070687C">
        <w:tc>
          <w:tcPr>
            <w:tcW w:w="10682" w:type="dxa"/>
            <w:gridSpan w:val="2"/>
          </w:tcPr>
          <w:p w:rsidR="00132ECD" w:rsidRPr="0070687C" w:rsidRDefault="00132ECD" w:rsidP="007068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ПОДСЧЕТ КОЛИЧЕСТВА ДЕЛИТЕЛЕЙ НАТУРАЛЬНОГО ЧИСЛА</w:t>
            </w: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  <w:t>Program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</w:rPr>
              <w:t>delit;</w:t>
            </w:r>
          </w:p>
        </w:tc>
        <w:tc>
          <w:tcPr>
            <w:tcW w:w="7030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const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n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= </w:t>
            </w:r>
            <w:r w:rsidRPr="0070687C">
              <w:rPr>
                <w:rFonts w:ascii="Courier New" w:hAnsi="Courier New" w:cs="Courier New"/>
                <w:color w:val="006400"/>
                <w:sz w:val="20"/>
                <w:szCs w:val="20"/>
              </w:rPr>
              <w:t>12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</w:rPr>
              <w:t>;</w:t>
            </w:r>
          </w:p>
        </w:tc>
        <w:tc>
          <w:tcPr>
            <w:tcW w:w="7030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// Программа носит тестовый характер. Поэтому удобно натуральное число описывать как константу</w:t>
            </w: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var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count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, 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k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: </w:t>
            </w:r>
            <w:r w:rsidRPr="0070687C">
              <w:rPr>
                <w:rFonts w:ascii="Courier New" w:hAnsi="Courier New" w:cs="Courier New"/>
                <w:color w:val="0000FF"/>
                <w:sz w:val="20"/>
                <w:szCs w:val="20"/>
                <w:lang w:val="en-US"/>
              </w:rPr>
              <w:t>integer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</w:rPr>
              <w:t>;</w:t>
            </w:r>
          </w:p>
        </w:tc>
        <w:tc>
          <w:tcPr>
            <w:tcW w:w="7030" w:type="dxa"/>
          </w:tcPr>
          <w:p w:rsidR="00132ECD" w:rsidRPr="0070687C" w:rsidRDefault="00132ECD" w:rsidP="0070687C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begin</w:t>
            </w:r>
          </w:p>
        </w:tc>
        <w:tc>
          <w:tcPr>
            <w:tcW w:w="7030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</w:pP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count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</w:rPr>
              <w:t>:=</w:t>
            </w:r>
            <w:r w:rsidRPr="0070687C">
              <w:rPr>
                <w:rFonts w:ascii="Courier New" w:hAnsi="Courier New" w:cs="Courier New"/>
                <w:color w:val="006400"/>
                <w:sz w:val="20"/>
                <w:szCs w:val="20"/>
              </w:rPr>
              <w:t>2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</w:rPr>
              <w:t>;</w:t>
            </w:r>
          </w:p>
        </w:tc>
        <w:tc>
          <w:tcPr>
            <w:tcW w:w="7030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B050"/>
                <w:sz w:val="24"/>
                <w:szCs w:val="24"/>
                <w:shd w:val="clear" w:color="auto" w:fill="FFFFFF"/>
                <w:lang w:eastAsia="ru-RU"/>
              </w:rPr>
              <w:t>// Будемсчитать, что</w:t>
            </w:r>
            <w:r w:rsidRPr="0070687C">
              <w:rPr>
                <w:rFonts w:ascii="Times New Roman" w:hAnsi="Times New Roman"/>
                <w:color w:val="00B050"/>
                <w:sz w:val="24"/>
                <w:szCs w:val="24"/>
                <w:shd w:val="clear" w:color="auto" w:fill="FFFFFF"/>
                <w:lang w:val="en-US" w:eastAsia="ru-RU"/>
              </w:rPr>
              <w:t>n</w:t>
            </w:r>
            <w:r w:rsidRPr="0070687C">
              <w:rPr>
                <w:rFonts w:ascii="Times New Roman" w:hAnsi="Times New Roman"/>
                <w:color w:val="00B050"/>
                <w:sz w:val="24"/>
                <w:szCs w:val="24"/>
                <w:shd w:val="clear" w:color="auto" w:fill="FFFFFF"/>
                <w:lang w:val="en-US" w:eastAsia="ru-RU"/>
              </w:rPr>
              <w:sym w:font="Symbol" w:char="F0B9"/>
            </w:r>
            <w:r w:rsidRPr="0070687C">
              <w:rPr>
                <w:rFonts w:ascii="Times New Roman" w:hAnsi="Times New Roman"/>
                <w:color w:val="00B050"/>
                <w:sz w:val="24"/>
                <w:szCs w:val="24"/>
                <w:shd w:val="clear" w:color="auto" w:fill="FFFFFF"/>
                <w:lang w:eastAsia="ru-RU"/>
              </w:rPr>
              <w:t xml:space="preserve"> 1. Значит, как минимум, число имеет два делителя</w:t>
            </w: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k:=</w:t>
            </w:r>
            <w:r w:rsidRPr="0070687C">
              <w:rPr>
                <w:rFonts w:ascii="Courier New" w:hAnsi="Courier New" w:cs="Courier New"/>
                <w:color w:val="006400"/>
                <w:sz w:val="20"/>
                <w:szCs w:val="20"/>
                <w:lang w:val="en-US"/>
              </w:rPr>
              <w:t>2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7030" w:type="dxa"/>
            <w:vMerge w:val="restart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B050"/>
                <w:sz w:val="24"/>
                <w:szCs w:val="24"/>
                <w:shd w:val="clear" w:color="auto" w:fill="FFFFFF"/>
                <w:lang w:eastAsia="ru-RU"/>
              </w:rPr>
            </w:pPr>
            <w:r w:rsidRPr="0070687C">
              <w:rPr>
                <w:rFonts w:ascii="Times New Roman" w:hAnsi="Times New Roman"/>
                <w:color w:val="00B050"/>
                <w:sz w:val="24"/>
                <w:szCs w:val="24"/>
                <w:shd w:val="clear" w:color="auto" w:fill="FFFFFF"/>
                <w:lang w:eastAsia="ru-RU"/>
              </w:rPr>
              <w:t xml:space="preserve">// Перечисляются все натуральные числа (переменная </w:t>
            </w:r>
            <w:r w:rsidRPr="0070687C">
              <w:rPr>
                <w:rFonts w:ascii="Times New Roman" w:hAnsi="Times New Roman"/>
                <w:color w:val="00B050"/>
                <w:sz w:val="24"/>
                <w:szCs w:val="24"/>
                <w:shd w:val="clear" w:color="auto" w:fill="FFFFFF"/>
                <w:lang w:val="en-US" w:eastAsia="ru-RU"/>
              </w:rPr>
              <w:t>k</w:t>
            </w:r>
            <w:r w:rsidRPr="0070687C">
              <w:rPr>
                <w:rFonts w:ascii="Times New Roman" w:hAnsi="Times New Roman"/>
                <w:color w:val="00B050"/>
                <w:sz w:val="24"/>
                <w:szCs w:val="24"/>
                <w:shd w:val="clear" w:color="auto" w:fill="FFFFFF"/>
                <w:lang w:eastAsia="ru-RU"/>
              </w:rPr>
              <w:t>), начиная с 2 до</w:t>
            </w:r>
            <w:r w:rsidRPr="0070687C">
              <w:rPr>
                <w:rFonts w:ascii="Times New Roman" w:hAnsi="Times New Roman"/>
                <w:color w:val="00B050"/>
              </w:rPr>
              <w:fldChar w:fldCharType="begin"/>
            </w:r>
            <w:r w:rsidRPr="0070687C">
              <w:rPr>
                <w:rFonts w:ascii="Times New Roman" w:hAnsi="Times New Roman"/>
                <w:color w:val="00B050"/>
              </w:rPr>
              <w:instrText xml:space="preserve"> QUOTE </w:instrText>
            </w:r>
            <w:r w:rsidRPr="0070687C">
              <w:pict>
                <v:shape id="_x0000_i1029" type="#_x0000_t75" style="width:1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9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04AEC&quot;/&gt;&lt;wsp:rsid wsp:val=&quot;0000151B&quot;/&gt;&lt;wsp:rsid wsp:val=&quot;00004CCB&quot;/&gt;&lt;wsp:rsid wsp:val=&quot;000068C6&quot;/&gt;&lt;wsp:rsid wsp:val=&quot;000150B8&quot;/&gt;&lt;wsp:rsid wsp:val=&quot;000367F7&quot;/&gt;&lt;wsp:rsid wsp:val=&quot;00037968&quot;/&gt;&lt;wsp:rsid wsp:val=&quot;0004042B&quot;/&gt;&lt;wsp:rsid wsp:val=&quot;00044224&quot;/&gt;&lt;wsp:rsid wsp:val=&quot;00046071&quot;/&gt;&lt;wsp:rsid wsp:val=&quot;000565F3&quot;/&gt;&lt;wsp:rsid wsp:val=&quot;0006314B&quot;/&gt;&lt;wsp:rsid wsp:val=&quot;00096C03&quot;/&gt;&lt;wsp:rsid wsp:val=&quot;000A3996&quot;/&gt;&lt;wsp:rsid wsp:val=&quot;000A6475&quot;/&gt;&lt;wsp:rsid wsp:val=&quot;000B44AF&quot;/&gt;&lt;wsp:rsid wsp:val=&quot;000B745E&quot;/&gt;&lt;wsp:rsid wsp:val=&quot;000C351A&quot;/&gt;&lt;wsp:rsid wsp:val=&quot;000C5671&quot;/&gt;&lt;wsp:rsid wsp:val=&quot;000C7485&quot;/&gt;&lt;wsp:rsid wsp:val=&quot;000D0E01&quot;/&gt;&lt;wsp:rsid wsp:val=&quot;000D7ACB&quot;/&gt;&lt;wsp:rsid wsp:val=&quot;000E605F&quot;/&gt;&lt;wsp:rsid wsp:val=&quot;000E78D4&quot;/&gt;&lt;wsp:rsid wsp:val=&quot;000F11DA&quot;/&gt;&lt;wsp:rsid wsp:val=&quot;000F559D&quot;/&gt;&lt;wsp:rsid wsp:val=&quot;0011169A&quot;/&gt;&lt;wsp:rsid wsp:val=&quot;00113627&quot;/&gt;&lt;wsp:rsid wsp:val=&quot;00113CCB&quot;/&gt;&lt;wsp:rsid wsp:val=&quot;00116078&quot;/&gt;&lt;wsp:rsid wsp:val=&quot;00141561&quot;/&gt;&lt;wsp:rsid wsp:val=&quot;00142F90&quot;/&gt;&lt;wsp:rsid wsp:val=&quot;001452EE&quot;/&gt;&lt;wsp:rsid wsp:val=&quot;00157D0C&quot;/&gt;&lt;wsp:rsid wsp:val=&quot;00170357&quot;/&gt;&lt;wsp:rsid wsp:val=&quot;001707EA&quot;/&gt;&lt;wsp:rsid wsp:val=&quot;0019747D&quot;/&gt;&lt;wsp:rsid wsp:val=&quot;001A7702&quot;/&gt;&lt;wsp:rsid wsp:val=&quot;001B501E&quot;/&gt;&lt;wsp:rsid wsp:val=&quot;001B6439&quot;/&gt;&lt;wsp:rsid wsp:val=&quot;001D3704&quot;/&gt;&lt;wsp:rsid wsp:val=&quot;001E2F7A&quot;/&gt;&lt;wsp:rsid wsp:val=&quot;001F3773&quot;/&gt;&lt;wsp:rsid wsp:val=&quot;001F5788&quot;/&gt;&lt;wsp:rsid wsp:val=&quot;001F6C56&quot;/&gt;&lt;wsp:rsid wsp:val=&quot;0020018C&quot;/&gt;&lt;wsp:rsid wsp:val=&quot;00206FA5&quot;/&gt;&lt;wsp:rsid wsp:val=&quot;00212050&quot;/&gt;&lt;wsp:rsid wsp:val=&quot;00213F38&quot;/&gt;&lt;wsp:rsid wsp:val=&quot;00217AE8&quot;/&gt;&lt;wsp:rsid wsp:val=&quot;002204D5&quot;/&gt;&lt;wsp:rsid wsp:val=&quot;002246B2&quot;/&gt;&lt;wsp:rsid wsp:val=&quot;00232032&quot;/&gt;&lt;wsp:rsid wsp:val=&quot;002330DB&quot;/&gt;&lt;wsp:rsid wsp:val=&quot;00234E92&quot;/&gt;&lt;wsp:rsid wsp:val=&quot;00235577&quot;/&gt;&lt;wsp:rsid wsp:val=&quot;00236E26&quot;/&gt;&lt;wsp:rsid wsp:val=&quot;0025345D&quot;/&gt;&lt;wsp:rsid wsp:val=&quot;00263A9D&quot;/&gt;&lt;wsp:rsid wsp:val=&quot;0027068D&quot;/&gt;&lt;wsp:rsid wsp:val=&quot;00271014&quot;/&gt;&lt;wsp:rsid wsp:val=&quot;00271B5B&quot;/&gt;&lt;wsp:rsid wsp:val=&quot;002966CC&quot;/&gt;&lt;wsp:rsid wsp:val=&quot;002A3A5B&quot;/&gt;&lt;wsp:rsid wsp:val=&quot;002A584B&quot;/&gt;&lt;wsp:rsid wsp:val=&quot;002B3421&quot;/&gt;&lt;wsp:rsid wsp:val=&quot;002B38DD&quot;/&gt;&lt;wsp:rsid wsp:val=&quot;002B3E8A&quot;/&gt;&lt;wsp:rsid wsp:val=&quot;002C039F&quot;/&gt;&lt;wsp:rsid wsp:val=&quot;002C05A4&quot;/&gt;&lt;wsp:rsid wsp:val=&quot;002C3E33&quot;/&gt;&lt;wsp:rsid wsp:val=&quot;002C560A&quot;/&gt;&lt;wsp:rsid wsp:val=&quot;002C5AA3&quot;/&gt;&lt;wsp:rsid wsp:val=&quot;002C70D3&quot;/&gt;&lt;wsp:rsid wsp:val=&quot;002C7D03&quot;/&gt;&lt;wsp:rsid wsp:val=&quot;002D513E&quot;/&gt;&lt;wsp:rsid wsp:val=&quot;002E7865&quot;/&gt;&lt;wsp:rsid wsp:val=&quot;002F0A63&quot;/&gt;&lt;wsp:rsid wsp:val=&quot;002F51C9&quot;/&gt;&lt;wsp:rsid wsp:val=&quot;002F7D62&quot;/&gt;&lt;wsp:rsid wsp:val=&quot;00306EBC&quot;/&gt;&lt;wsp:rsid wsp:val=&quot;00313E00&quot;/&gt;&lt;wsp:rsid wsp:val=&quot;00364407&quot;/&gt;&lt;wsp:rsid wsp:val=&quot;00365B4C&quot;/&gt;&lt;wsp:rsid wsp:val=&quot;00365FDD&quot;/&gt;&lt;wsp:rsid wsp:val=&quot;00366BC0&quot;/&gt;&lt;wsp:rsid wsp:val=&quot;00376851&quot;/&gt;&lt;wsp:rsid wsp:val=&quot;00376FDC&quot;/&gt;&lt;wsp:rsid wsp:val=&quot;00380442&quot;/&gt;&lt;wsp:rsid wsp:val=&quot;00393AE1&quot;/&gt;&lt;wsp:rsid wsp:val=&quot;0039409D&quot;/&gt;&lt;wsp:rsid wsp:val=&quot;003961B1&quot;/&gt;&lt;wsp:rsid wsp:val=&quot;003A19AD&quot;/&gt;&lt;wsp:rsid wsp:val=&quot;003A6ECE&quot;/&gt;&lt;wsp:rsid wsp:val=&quot;003B507E&quot;/&gt;&lt;wsp:rsid wsp:val=&quot;003C0310&quot;/&gt;&lt;wsp:rsid wsp:val=&quot;003D18B1&quot;/&gt;&lt;wsp:rsid wsp:val=&quot;003D4039&quot;/&gt;&lt;wsp:rsid wsp:val=&quot;003D563E&quot;/&gt;&lt;wsp:rsid wsp:val=&quot;003F62D4&quot;/&gt;&lt;wsp:rsid wsp:val=&quot;00407ACE&quot;/&gt;&lt;wsp:rsid wsp:val=&quot;00413BA7&quot;/&gt;&lt;wsp:rsid wsp:val=&quot;004326ED&quot;/&gt;&lt;wsp:rsid wsp:val=&quot;004331BA&quot;/&gt;&lt;wsp:rsid wsp:val=&quot;0043355F&quot;/&gt;&lt;wsp:rsid wsp:val=&quot;00434B3E&quot;/&gt;&lt;wsp:rsid wsp:val=&quot;00446A8E&quot;/&gt;&lt;wsp:rsid wsp:val=&quot;00451CBB&quot;/&gt;&lt;wsp:rsid wsp:val=&quot;0046577B&quot;/&gt;&lt;wsp:rsid wsp:val=&quot;004673E0&quot;/&gt;&lt;wsp:rsid wsp:val=&quot;00467957&quot;/&gt;&lt;wsp:rsid wsp:val=&quot;00467E38&quot;/&gt;&lt;wsp:rsid wsp:val=&quot;00471094&quot;/&gt;&lt;wsp:rsid wsp:val=&quot;0047534B&quot;/&gt;&lt;wsp:rsid wsp:val=&quot;00476DE1&quot;/&gt;&lt;wsp:rsid wsp:val=&quot;004854CE&quot;/&gt;&lt;wsp:rsid wsp:val=&quot;004863F1&quot;/&gt;&lt;wsp:rsid wsp:val=&quot;00496983&quot;/&gt;&lt;wsp:rsid wsp:val=&quot;004A2A2A&quot;/&gt;&lt;wsp:rsid wsp:val=&quot;004B4044&quot;/&gt;&lt;wsp:rsid wsp:val=&quot;004C1962&quot;/&gt;&lt;wsp:rsid wsp:val=&quot;004C4421&quot;/&gt;&lt;wsp:rsid wsp:val=&quot;004C4CD4&quot;/&gt;&lt;wsp:rsid wsp:val=&quot;004C63C6&quot;/&gt;&lt;wsp:rsid wsp:val=&quot;004C66A8&quot;/&gt;&lt;wsp:rsid wsp:val=&quot;004C7755&quot;/&gt;&lt;wsp:rsid wsp:val=&quot;004E66B1&quot;/&gt;&lt;wsp:rsid wsp:val=&quot;004F1820&quot;/&gt;&lt;wsp:rsid wsp:val=&quot;00500003&quot;/&gt;&lt;wsp:rsid wsp:val=&quot;005061B1&quot;/&gt;&lt;wsp:rsid wsp:val=&quot;005112CF&quot;/&gt;&lt;wsp:rsid wsp:val=&quot;005134D2&quot;/&gt;&lt;wsp:rsid wsp:val=&quot;0051365B&quot;/&gt;&lt;wsp:rsid wsp:val=&quot;005140D1&quot;/&gt;&lt;wsp:rsid wsp:val=&quot;00530649&quot;/&gt;&lt;wsp:rsid wsp:val=&quot;005329AA&quot;/&gt;&lt;wsp:rsid wsp:val=&quot;00534BA8&quot;/&gt;&lt;wsp:rsid wsp:val=&quot;005429E1&quot;/&gt;&lt;wsp:rsid wsp:val=&quot;00543DCA&quot;/&gt;&lt;wsp:rsid wsp:val=&quot;00546D24&quot;/&gt;&lt;wsp:rsid wsp:val=&quot;005601E0&quot;/&gt;&lt;wsp:rsid wsp:val=&quot;00575DE6&quot;/&gt;&lt;wsp:rsid wsp:val=&quot;00581679&quot;/&gt;&lt;wsp:rsid wsp:val=&quot;00583DAD&quot;/&gt;&lt;wsp:rsid wsp:val=&quot;00591A6F&quot;/&gt;&lt;wsp:rsid wsp:val=&quot;0059611C&quot;/&gt;&lt;wsp:rsid wsp:val=&quot;00596685&quot;/&gt;&lt;wsp:rsid wsp:val=&quot;005A0653&quot;/&gt;&lt;wsp:rsid wsp:val=&quot;005B7F2C&quot;/&gt;&lt;wsp:rsid wsp:val=&quot;005C0380&quot;/&gt;&lt;wsp:rsid wsp:val=&quot;005C3434&quot;/&gt;&lt;wsp:rsid wsp:val=&quot;005C4622&quot;/&gt;&lt;wsp:rsid wsp:val=&quot;005C5D32&quot;/&gt;&lt;wsp:rsid wsp:val=&quot;005C720D&quot;/&gt;&lt;wsp:rsid wsp:val=&quot;005C733B&quot;/&gt;&lt;wsp:rsid wsp:val=&quot;005D0A34&quot;/&gt;&lt;wsp:rsid wsp:val=&quot;005E170B&quot;/&gt;&lt;wsp:rsid wsp:val=&quot;005E190A&quot;/&gt;&lt;wsp:rsid wsp:val=&quot;005E691D&quot;/&gt;&lt;wsp:rsid wsp:val=&quot;005E78EF&quot;/&gt;&lt;wsp:rsid wsp:val=&quot;005E7CEB&quot;/&gt;&lt;wsp:rsid wsp:val=&quot;005F137E&quot;/&gt;&lt;wsp:rsid wsp:val=&quot;00606C01&quot;/&gt;&lt;wsp:rsid wsp:val=&quot;006177B8&quot;/&gt;&lt;wsp:rsid wsp:val=&quot;00636CA0&quot;/&gt;&lt;wsp:rsid wsp:val=&quot;00646D8A&quot;/&gt;&lt;wsp:rsid wsp:val=&quot;00653D85&quot;/&gt;&lt;wsp:rsid wsp:val=&quot;00654D2E&quot;/&gt;&lt;wsp:rsid wsp:val=&quot;00655E4E&quot;/&gt;&lt;wsp:rsid wsp:val=&quot;00666E9F&quot;/&gt;&lt;wsp:rsid wsp:val=&quot;00667D89&quot;/&gt;&lt;wsp:rsid wsp:val=&quot;00671FAB&quot;/&gt;&lt;wsp:rsid wsp:val=&quot;006768E6&quot;/&gt;&lt;wsp:rsid wsp:val=&quot;00681C15&quot;/&gt;&lt;wsp:rsid wsp:val=&quot;00694049&quot;/&gt;&lt;wsp:rsid wsp:val=&quot;00696225&quot;/&gt;&lt;wsp:rsid wsp:val=&quot;006A45CF&quot;/&gt;&lt;wsp:rsid wsp:val=&quot;006B1C12&quot;/&gt;&lt;wsp:rsid wsp:val=&quot;006B38D4&quot;/&gt;&lt;wsp:rsid wsp:val=&quot;006D1323&quot;/&gt;&lt;wsp:rsid wsp:val=&quot;006E0AE1&quot;/&gt;&lt;wsp:rsid wsp:val=&quot;006E5C84&quot;/&gt;&lt;wsp:rsid wsp:val=&quot;006E6A43&quot;/&gt;&lt;wsp:rsid wsp:val=&quot;006E7DAA&quot;/&gt;&lt;wsp:rsid wsp:val=&quot;006E7EA9&quot;/&gt;&lt;wsp:rsid wsp:val=&quot;006F44FE&quot;/&gt;&lt;wsp:rsid wsp:val=&quot;006F4501&quot;/&gt;&lt;wsp:rsid wsp:val=&quot;00700F52&quot;/&gt;&lt;wsp:rsid wsp:val=&quot;0070687C&quot;/&gt;&lt;wsp:rsid wsp:val=&quot;0071635C&quot;/&gt;&lt;wsp:rsid wsp:val=&quot;00733B57&quot;/&gt;&lt;wsp:rsid wsp:val=&quot;00742A05&quot;/&gt;&lt;wsp:rsid wsp:val=&quot;007604F3&quot;/&gt;&lt;wsp:rsid wsp:val=&quot;007648B0&quot;/&gt;&lt;wsp:rsid wsp:val=&quot;007648C3&quot;/&gt;&lt;wsp:rsid wsp:val=&quot;007779E6&quot;/&gt;&lt;wsp:rsid wsp:val=&quot;00797FA8&quot;/&gt;&lt;wsp:rsid wsp:val=&quot;007A0814&quot;/&gt;&lt;wsp:rsid wsp:val=&quot;007A08E7&quot;/&gt;&lt;wsp:rsid wsp:val=&quot;007A3242&quot;/&gt;&lt;wsp:rsid wsp:val=&quot;007A3ADB&quot;/&gt;&lt;wsp:rsid wsp:val=&quot;007A4745&quot;/&gt;&lt;wsp:rsid wsp:val=&quot;007B35A2&quot;/&gt;&lt;wsp:rsid wsp:val=&quot;007B38F2&quot;/&gt;&lt;wsp:rsid wsp:val=&quot;007B4BCB&quot;/&gt;&lt;wsp:rsid wsp:val=&quot;007B7FFC&quot;/&gt;&lt;wsp:rsid wsp:val=&quot;007C6876&quot;/&gt;&lt;wsp:rsid wsp:val=&quot;007C6FCD&quot;/&gt;&lt;wsp:rsid wsp:val=&quot;007D4164&quot;/&gt;&lt;wsp:rsid wsp:val=&quot;007D4B87&quot;/&gt;&lt;wsp:rsid wsp:val=&quot;007D6AE8&quot;/&gt;&lt;wsp:rsid wsp:val=&quot;007D7859&quot;/&gt;&lt;wsp:rsid wsp:val=&quot;007F7FD4&quot;/&gt;&lt;wsp:rsid wsp:val=&quot;008009D6&quot;/&gt;&lt;wsp:rsid wsp:val=&quot;0080116E&quot;/&gt;&lt;wsp:rsid wsp:val=&quot;00803BAF&quot;/&gt;&lt;wsp:rsid wsp:val=&quot;00804B4B&quot;/&gt;&lt;wsp:rsid wsp:val=&quot;00806436&quot;/&gt;&lt;wsp:rsid wsp:val=&quot;00810303&quot;/&gt;&lt;wsp:rsid wsp:val=&quot;00830439&quot;/&gt;&lt;wsp:rsid wsp:val=&quot;00830D1A&quot;/&gt;&lt;wsp:rsid wsp:val=&quot;00833460&quot;/&gt;&lt;wsp:rsid wsp:val=&quot;00842A1A&quot;/&gt;&lt;wsp:rsid wsp:val=&quot;008430C6&quot;/&gt;&lt;wsp:rsid wsp:val=&quot;00850B8A&quot;/&gt;&lt;wsp:rsid wsp:val=&quot;008522ED&quot;/&gt;&lt;wsp:rsid wsp:val=&quot;008560BC&quot;/&gt;&lt;wsp:rsid wsp:val=&quot;008637E1&quot;/&gt;&lt;wsp:rsid wsp:val=&quot;00863B72&quot;/&gt;&lt;wsp:rsid wsp:val=&quot;00866348&quot;/&gt;&lt;wsp:rsid wsp:val=&quot;008664D6&quot;/&gt;&lt;wsp:rsid wsp:val=&quot;00866DC5&quot;/&gt;&lt;wsp:rsid wsp:val=&quot;00871251&quot;/&gt;&lt;wsp:rsid wsp:val=&quot;0087343F&quot;/&gt;&lt;wsp:rsid wsp:val=&quot;00874884&quot;/&gt;&lt;wsp:rsid wsp:val=&quot;0087722B&quot;/&gt;&lt;wsp:rsid wsp:val=&quot;00886647&quot;/&gt;&lt;wsp:rsid wsp:val=&quot;00886A77&quot;/&gt;&lt;wsp:rsid wsp:val=&quot;00893917&quot;/&gt;&lt;wsp:rsid wsp:val=&quot;008A2E6D&quot;/&gt;&lt;wsp:rsid wsp:val=&quot;008C5881&quot;/&gt;&lt;wsp:rsid wsp:val=&quot;008D7E8D&quot;/&gt;&lt;wsp:rsid wsp:val=&quot;008E0372&quot;/&gt;&lt;wsp:rsid wsp:val=&quot;009046A5&quot;/&gt;&lt;wsp:rsid wsp:val=&quot;00906728&quot;/&gt;&lt;wsp:rsid wsp:val=&quot;009175A6&quot;/&gt;&lt;wsp:rsid wsp:val=&quot;00917BE7&quot;/&gt;&lt;wsp:rsid wsp:val=&quot;00920323&quot;/&gt;&lt;wsp:rsid wsp:val=&quot;00934029&quot;/&gt;&lt;wsp:rsid wsp:val=&quot;00941CC3&quot;/&gt;&lt;wsp:rsid wsp:val=&quot;00942D85&quot;/&gt;&lt;wsp:rsid wsp:val=&quot;00944EEB&quot;/&gt;&lt;wsp:rsid wsp:val=&quot;0095178A&quot;/&gt;&lt;wsp:rsid wsp:val=&quot;0096770A&quot;/&gt;&lt;wsp:rsid wsp:val=&quot;00974630&quot;/&gt;&lt;wsp:rsid wsp:val=&quot;0098161A&quot;/&gt;&lt;wsp:rsid wsp:val=&quot;00982B76&quot;/&gt;&lt;wsp:rsid wsp:val=&quot;0098612D&quot;/&gt;&lt;wsp:rsid wsp:val=&quot;00991D43&quot;/&gt;&lt;wsp:rsid wsp:val=&quot;00996742&quot;/&gt;&lt;wsp:rsid wsp:val=&quot;009A474D&quot;/&gt;&lt;wsp:rsid wsp:val=&quot;009A581E&quot;/&gt;&lt;wsp:rsid wsp:val=&quot;009B3D5B&quot;/&gt;&lt;wsp:rsid wsp:val=&quot;009C203E&quot;/&gt;&lt;wsp:rsid wsp:val=&quot;009C3DFA&quot;/&gt;&lt;wsp:rsid wsp:val=&quot;009C3F73&quot;/&gt;&lt;wsp:rsid wsp:val=&quot;009C4C69&quot;/&gt;&lt;wsp:rsid wsp:val=&quot;009D03E9&quot;/&gt;&lt;wsp:rsid wsp:val=&quot;009E4028&quot;/&gt;&lt;wsp:rsid wsp:val=&quot;009E5BBA&quot;/&gt;&lt;wsp:rsid wsp:val=&quot;009E7083&quot;/&gt;&lt;wsp:rsid wsp:val=&quot;009F6265&quot;/&gt;&lt;wsp:rsid wsp:val=&quot;00A023CD&quot;/&gt;&lt;wsp:rsid wsp:val=&quot;00A10F85&quot;/&gt;&lt;wsp:rsid wsp:val=&quot;00A14728&quot;/&gt;&lt;wsp:rsid wsp:val=&quot;00A15485&quot;/&gt;&lt;wsp:rsid wsp:val=&quot;00A23D2D&quot;/&gt;&lt;wsp:rsid wsp:val=&quot;00A3156D&quot;/&gt;&lt;wsp:rsid wsp:val=&quot;00A32634&quot;/&gt;&lt;wsp:rsid wsp:val=&quot;00A367E8&quot;/&gt;&lt;wsp:rsid wsp:val=&quot;00A45795&quot;/&gt;&lt;wsp:rsid wsp:val=&quot;00A459E5&quot;/&gt;&lt;wsp:rsid wsp:val=&quot;00A5014A&quot;/&gt;&lt;wsp:rsid wsp:val=&quot;00A54000&quot;/&gt;&lt;wsp:rsid wsp:val=&quot;00A6310D&quot;/&gt;&lt;wsp:rsid wsp:val=&quot;00A66822&quot;/&gt;&lt;wsp:rsid wsp:val=&quot;00A70AB4&quot;/&gt;&lt;wsp:rsid wsp:val=&quot;00A71F23&quot;/&gt;&lt;wsp:rsid wsp:val=&quot;00A767FF&quot;/&gt;&lt;wsp:rsid wsp:val=&quot;00A77099&quot;/&gt;&lt;wsp:rsid wsp:val=&quot;00A81346&quot;/&gt;&lt;wsp:rsid wsp:val=&quot;00A8589C&quot;/&gt;&lt;wsp:rsid wsp:val=&quot;00A90A82&quot;/&gt;&lt;wsp:rsid wsp:val=&quot;00A93BCB&quot;/&gt;&lt;wsp:rsid wsp:val=&quot;00AA1447&quot;/&gt;&lt;wsp:rsid wsp:val=&quot;00AA782D&quot;/&gt;&lt;wsp:rsid wsp:val=&quot;00AB357B&quot;/&gt;&lt;wsp:rsid wsp:val=&quot;00AB605A&quot;/&gt;&lt;wsp:rsid wsp:val=&quot;00AC0F1F&quot;/&gt;&lt;wsp:rsid wsp:val=&quot;00AC57B7&quot;/&gt;&lt;wsp:rsid wsp:val=&quot;00AD0F6E&quot;/&gt;&lt;wsp:rsid wsp:val=&quot;00AE1110&quot;/&gt;&lt;wsp:rsid wsp:val=&quot;00AF0BE5&quot;/&gt;&lt;wsp:rsid wsp:val=&quot;00B05ADB&quot;/&gt;&lt;wsp:rsid wsp:val=&quot;00B14D91&quot;/&gt;&lt;wsp:rsid wsp:val=&quot;00B15086&quot;/&gt;&lt;wsp:rsid wsp:val=&quot;00B16EBD&quot;/&gt;&lt;wsp:rsid wsp:val=&quot;00B20AC3&quot;/&gt;&lt;wsp:rsid wsp:val=&quot;00B21893&quot;/&gt;&lt;wsp:rsid wsp:val=&quot;00B25F32&quot;/&gt;&lt;wsp:rsid wsp:val=&quot;00B37B69&quot;/&gt;&lt;wsp:rsid wsp:val=&quot;00B51103&quot;/&gt;&lt;wsp:rsid wsp:val=&quot;00B514AA&quot;/&gt;&lt;wsp:rsid wsp:val=&quot;00B609EB&quot;/&gt;&lt;wsp:rsid wsp:val=&quot;00B62DCB&quot;/&gt;&lt;wsp:rsid wsp:val=&quot;00B64077&quot;/&gt;&lt;wsp:rsid wsp:val=&quot;00B640C1&quot;/&gt;&lt;wsp:rsid wsp:val=&quot;00B70DFA&quot;/&gt;&lt;wsp:rsid wsp:val=&quot;00B76761&quot;/&gt;&lt;wsp:rsid wsp:val=&quot;00B81964&quot;/&gt;&lt;wsp:rsid wsp:val=&quot;00B943F4&quot;/&gt;&lt;wsp:rsid wsp:val=&quot;00BA6FDE&quot;/&gt;&lt;wsp:rsid wsp:val=&quot;00BB18D0&quot;/&gt;&lt;wsp:rsid wsp:val=&quot;00BB5FCB&quot;/&gt;&lt;wsp:rsid wsp:val=&quot;00BD2604&quot;/&gt;&lt;wsp:rsid wsp:val=&quot;00BD69A3&quot;/&gt;&lt;wsp:rsid wsp:val=&quot;00BF7E26&quot;/&gt;&lt;wsp:rsid wsp:val=&quot;00C04437&quot;/&gt;&lt;wsp:rsid wsp:val=&quot;00C06C87&quot;/&gt;&lt;wsp:rsid wsp:val=&quot;00C31F26&quot;/&gt;&lt;wsp:rsid wsp:val=&quot;00C5460E&quot;/&gt;&lt;wsp:rsid wsp:val=&quot;00C56164&quot;/&gt;&lt;wsp:rsid wsp:val=&quot;00C62398&quot;/&gt;&lt;wsp:rsid wsp:val=&quot;00C655F6&quot;/&gt;&lt;wsp:rsid wsp:val=&quot;00C72684&quot;/&gt;&lt;wsp:rsid wsp:val=&quot;00C765C1&quot;/&gt;&lt;wsp:rsid wsp:val=&quot;00C82ABF&quot;/&gt;&lt;wsp:rsid wsp:val=&quot;00C84869&quot;/&gt;&lt;wsp:rsid wsp:val=&quot;00C943A2&quot;/&gt;&lt;wsp:rsid wsp:val=&quot;00CA260C&quot;/&gt;&lt;wsp:rsid wsp:val=&quot;00CA5411&quot;/&gt;&lt;wsp:rsid wsp:val=&quot;00CB3807&quot;/&gt;&lt;wsp:rsid wsp:val=&quot;00CB4018&quot;/&gt;&lt;wsp:rsid wsp:val=&quot;00CB7345&quot;/&gt;&lt;wsp:rsid wsp:val=&quot;00CD3838&quot;/&gt;&lt;wsp:rsid wsp:val=&quot;00CD762D&quot;/&gt;&lt;wsp:rsid wsp:val=&quot;00CF0200&quot;/&gt;&lt;wsp:rsid wsp:val=&quot;00CF11E4&quot;/&gt;&lt;wsp:rsid wsp:val=&quot;00D11DB0&quot;/&gt;&lt;wsp:rsid wsp:val=&quot;00D12479&quot;/&gt;&lt;wsp:rsid wsp:val=&quot;00D175FC&quot;/&gt;&lt;wsp:rsid wsp:val=&quot;00D2084F&quot;/&gt;&lt;wsp:rsid wsp:val=&quot;00D2089A&quot;/&gt;&lt;wsp:rsid wsp:val=&quot;00D21E92&quot;/&gt;&lt;wsp:rsid wsp:val=&quot;00D26F89&quot;/&gt;&lt;wsp:rsid wsp:val=&quot;00D27ACE&quot;/&gt;&lt;wsp:rsid wsp:val=&quot;00D30E8A&quot;/&gt;&lt;wsp:rsid wsp:val=&quot;00D3396E&quot;/&gt;&lt;wsp:rsid wsp:val=&quot;00D33F07&quot;/&gt;&lt;wsp:rsid wsp:val=&quot;00D440F0&quot;/&gt;&lt;wsp:rsid wsp:val=&quot;00D44B17&quot;/&gt;&lt;wsp:rsid wsp:val=&quot;00D46804&quot;/&gt;&lt;wsp:rsid wsp:val=&quot;00D51DC3&quot;/&gt;&lt;wsp:rsid wsp:val=&quot;00D53003&quot;/&gt;&lt;wsp:rsid wsp:val=&quot;00D56292&quot;/&gt;&lt;wsp:rsid wsp:val=&quot;00D70643&quot;/&gt;&lt;wsp:rsid wsp:val=&quot;00D715E5&quot;/&gt;&lt;wsp:rsid wsp:val=&quot;00D725F6&quot;/&gt;&lt;wsp:rsid wsp:val=&quot;00DA3B53&quot;/&gt;&lt;wsp:rsid wsp:val=&quot;00DB5663&quot;/&gt;&lt;wsp:rsid wsp:val=&quot;00DB6C3A&quot;/&gt;&lt;wsp:rsid wsp:val=&quot;00DC184F&quot;/&gt;&lt;wsp:rsid wsp:val=&quot;00DC2A82&quot;/&gt;&lt;wsp:rsid wsp:val=&quot;00DE522B&quot;/&gt;&lt;wsp:rsid wsp:val=&quot;00E01B81&quot;/&gt;&lt;wsp:rsid wsp:val=&quot;00E01BBA&quot;/&gt;&lt;wsp:rsid wsp:val=&quot;00E15112&quot;/&gt;&lt;wsp:rsid wsp:val=&quot;00E165DA&quot;/&gt;&lt;wsp:rsid wsp:val=&quot;00E2240E&quot;/&gt;&lt;wsp:rsid wsp:val=&quot;00E37FE4&quot;/&gt;&lt;wsp:rsid wsp:val=&quot;00E43758&quot;/&gt;&lt;wsp:rsid wsp:val=&quot;00E447AF&quot;/&gt;&lt;wsp:rsid wsp:val=&quot;00E72182&quot;/&gt;&lt;wsp:rsid wsp:val=&quot;00E87782&quot;/&gt;&lt;wsp:rsid wsp:val=&quot;00E90C59&quot;/&gt;&lt;wsp:rsid wsp:val=&quot;00E97391&quot;/&gt;&lt;wsp:rsid wsp:val=&quot;00EA4264&quot;/&gt;&lt;wsp:rsid wsp:val=&quot;00EB1351&quot;/&gt;&lt;wsp:rsid wsp:val=&quot;00EC1974&quot;/&gt;&lt;wsp:rsid wsp:val=&quot;00EC220F&quot;/&gt;&lt;wsp:rsid wsp:val=&quot;00EC4A23&quot;/&gt;&lt;wsp:rsid wsp:val=&quot;00EF4D16&quot;/&gt;&lt;wsp:rsid wsp:val=&quot;00EF5C64&quot;/&gt;&lt;wsp:rsid wsp:val=&quot;00EF7FCB&quot;/&gt;&lt;wsp:rsid wsp:val=&quot;00F04AEC&quot;/&gt;&lt;wsp:rsid wsp:val=&quot;00F103AA&quot;/&gt;&lt;wsp:rsid wsp:val=&quot;00F10453&quot;/&gt;&lt;wsp:rsid wsp:val=&quot;00F17226&quot;/&gt;&lt;wsp:rsid wsp:val=&quot;00F248E0&quot;/&gt;&lt;wsp:rsid wsp:val=&quot;00F2716A&quot;/&gt;&lt;wsp:rsid wsp:val=&quot;00F32C09&quot;/&gt;&lt;wsp:rsid wsp:val=&quot;00F33286&quot;/&gt;&lt;wsp:rsid wsp:val=&quot;00F34A3A&quot;/&gt;&lt;wsp:rsid wsp:val=&quot;00F35DF5&quot;/&gt;&lt;wsp:rsid wsp:val=&quot;00F37811&quot;/&gt;&lt;wsp:rsid wsp:val=&quot;00F43C22&quot;/&gt;&lt;wsp:rsid wsp:val=&quot;00F4426A&quot;/&gt;&lt;wsp:rsid wsp:val=&quot;00F44F25&quot;/&gt;&lt;wsp:rsid wsp:val=&quot;00F541CB&quot;/&gt;&lt;wsp:rsid wsp:val=&quot;00F66EA5&quot;/&gt;&lt;wsp:rsid wsp:val=&quot;00F70AF9&quot;/&gt;&lt;wsp:rsid wsp:val=&quot;00F76562&quot;/&gt;&lt;wsp:rsid wsp:val=&quot;00F854BF&quot;/&gt;&lt;wsp:rsid wsp:val=&quot;00F900E9&quot;/&gt;&lt;wsp:rsid wsp:val=&quot;00F91364&quot;/&gt;&lt;wsp:rsid wsp:val=&quot;00FB0978&quot;/&gt;&lt;wsp:rsid wsp:val=&quot;00FB0ABC&quot;/&gt;&lt;wsp:rsid wsp:val=&quot;00FB39A7&quot;/&gt;&lt;wsp:rsid wsp:val=&quot;00FB6898&quot;/&gt;&lt;wsp:rsid wsp:val=&quot;00FD2AA3&quot;/&gt;&lt;wsp:rsid wsp:val=&quot;00FD664E&quot;/&gt;&lt;wsp:rsid wsp:val=&quot;00FD6D9D&quot;/&gt;&lt;wsp:rsid wsp:val=&quot;00FE03CB&quot;/&gt;&lt;wsp:rsid wsp:val=&quot;00FE1050&quot;/&gt;&lt;wsp:rsid wsp:val=&quot;00FE5E0B&quot;/&gt;&lt;wsp:rsid wsp:val=&quot;00FE6F3C&quot;/&gt;&lt;wsp:rsid wsp:val=&quot;00FF1615&quot;/&gt;&lt;wsp:rsid wsp:val=&quot;00FF28BE&quot;/&gt;&lt;/wsp:rsids&gt;&lt;/w:docPr&gt;&lt;w:body&gt;&lt;w:p wsp:rsidR=&quot;00000000&quot; wsp:rsidRDefault=&quot;004E66B1&quot;&gt;&lt;m:oMathPara&gt;&lt;m:oMath&gt;&lt;m:rad&gt;&lt;m:radPr&gt;&lt;m:degHide m:val=&quot;on&quot;/&gt;&lt;m:ctrlPr&gt;&lt;w:rPr&gt;&lt;w:rFonts w:ascii=&quot;Cambria Math&quot; w:fareast=&quot;Calibri&quot; w:h-ansi=&quot;Cambria Math&quot; w:cs=&quot;Times New Roman&quot;/&gt;&lt;wx:font wx:val=&quot;Cambria Math&quot;/&gt;&lt;w:i/&gt;&lt;w:color w:val=&quot;00B050&quot;/&gt;&lt;/w:rPr&gt;&lt;/m:ctrlPr&gt;&lt;/m:radPr&gt;&lt;m:deg&gt;&lt;m:ctrlPr&gt;&lt;w:rPr&gt;&lt;w:rFonts w:ascii=&quot;Cambria Math&quot; w:h-ansi=&quot;Cambria Math&quot;/&gt;&lt;wx:font wx:val=&quot;Cambria Math&quot;/&gt;&lt;w:i/&gt;&lt;w:color w:val=&quot;00B050&quot;/&gt;&lt;/w:rPr&gt;&lt;/m:ctrlPr&gt;&lt;/m:deg&gt;&lt;m:e&gt;&lt;m:r&gt;&lt;w:rPr&gt;&lt;w:rFonts w:ascii=&quot;Cambria Math&quot; w:h-ansi=&quot;Cambria Math&quot;/&gt;&lt;wx:font wx:val=&quot;Cambria Math&quot;/&gt;&lt;w:i/&gt;&lt;w:color w:val=&quot;00B050&quot;/&gt;&lt;w:lang w:val=&quot;EN-US&quot;/&gt;&lt;/w:rPr&gt;&lt;m:t&gt;n&lt;/m:t&gt;&lt;/m:r&gt;&lt;m:ctrlPr&gt;&lt;w:rPr&gt;&lt;w:rFonts w:ascii=&quot;Cambria Math&quot; w:h-ansi=&quot;Cambria Math&quot;/&gt;&lt;wx:font wx:val=&quot;Cambria Math&quot;/&gt;&lt;w:i/&gt;&lt;w:color w:val=&quot;00B050&quot;/&gt;&lt;/w:rPr&gt;&lt;/m:ctrlP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1" o:title="" chromakey="white"/>
                </v:shape>
              </w:pict>
            </w:r>
            <w:r w:rsidRPr="0070687C">
              <w:rPr>
                <w:rFonts w:ascii="Times New Roman" w:hAnsi="Times New Roman"/>
                <w:color w:val="00B050"/>
              </w:rPr>
              <w:instrText xml:space="preserve"> </w:instrText>
            </w:r>
            <w:r w:rsidRPr="0070687C">
              <w:rPr>
                <w:rFonts w:ascii="Times New Roman" w:hAnsi="Times New Roman"/>
                <w:color w:val="00B050"/>
              </w:rPr>
              <w:fldChar w:fldCharType="separate"/>
            </w:r>
            <w:r w:rsidRPr="0070687C">
              <w:pict>
                <v:shape id="_x0000_i1030" type="#_x0000_t75" style="width:1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9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04AEC&quot;/&gt;&lt;wsp:rsid wsp:val=&quot;0000151B&quot;/&gt;&lt;wsp:rsid wsp:val=&quot;00004CCB&quot;/&gt;&lt;wsp:rsid wsp:val=&quot;000068C6&quot;/&gt;&lt;wsp:rsid wsp:val=&quot;000150B8&quot;/&gt;&lt;wsp:rsid wsp:val=&quot;000367F7&quot;/&gt;&lt;wsp:rsid wsp:val=&quot;00037968&quot;/&gt;&lt;wsp:rsid wsp:val=&quot;0004042B&quot;/&gt;&lt;wsp:rsid wsp:val=&quot;00044224&quot;/&gt;&lt;wsp:rsid wsp:val=&quot;00046071&quot;/&gt;&lt;wsp:rsid wsp:val=&quot;000565F3&quot;/&gt;&lt;wsp:rsid wsp:val=&quot;0006314B&quot;/&gt;&lt;wsp:rsid wsp:val=&quot;00096C03&quot;/&gt;&lt;wsp:rsid wsp:val=&quot;000A3996&quot;/&gt;&lt;wsp:rsid wsp:val=&quot;000A6475&quot;/&gt;&lt;wsp:rsid wsp:val=&quot;000B44AF&quot;/&gt;&lt;wsp:rsid wsp:val=&quot;000B745E&quot;/&gt;&lt;wsp:rsid wsp:val=&quot;000C351A&quot;/&gt;&lt;wsp:rsid wsp:val=&quot;000C5671&quot;/&gt;&lt;wsp:rsid wsp:val=&quot;000C7485&quot;/&gt;&lt;wsp:rsid wsp:val=&quot;000D0E01&quot;/&gt;&lt;wsp:rsid wsp:val=&quot;000D7ACB&quot;/&gt;&lt;wsp:rsid wsp:val=&quot;000E605F&quot;/&gt;&lt;wsp:rsid wsp:val=&quot;000E78D4&quot;/&gt;&lt;wsp:rsid wsp:val=&quot;000F11DA&quot;/&gt;&lt;wsp:rsid wsp:val=&quot;000F559D&quot;/&gt;&lt;wsp:rsid wsp:val=&quot;0011169A&quot;/&gt;&lt;wsp:rsid wsp:val=&quot;00113627&quot;/&gt;&lt;wsp:rsid wsp:val=&quot;00113CCB&quot;/&gt;&lt;wsp:rsid wsp:val=&quot;00116078&quot;/&gt;&lt;wsp:rsid wsp:val=&quot;00141561&quot;/&gt;&lt;wsp:rsid wsp:val=&quot;00142F90&quot;/&gt;&lt;wsp:rsid wsp:val=&quot;001452EE&quot;/&gt;&lt;wsp:rsid wsp:val=&quot;00157D0C&quot;/&gt;&lt;wsp:rsid wsp:val=&quot;00170357&quot;/&gt;&lt;wsp:rsid wsp:val=&quot;001707EA&quot;/&gt;&lt;wsp:rsid wsp:val=&quot;0019747D&quot;/&gt;&lt;wsp:rsid wsp:val=&quot;001A7702&quot;/&gt;&lt;wsp:rsid wsp:val=&quot;001B501E&quot;/&gt;&lt;wsp:rsid wsp:val=&quot;001B6439&quot;/&gt;&lt;wsp:rsid wsp:val=&quot;001D3704&quot;/&gt;&lt;wsp:rsid wsp:val=&quot;001E2F7A&quot;/&gt;&lt;wsp:rsid wsp:val=&quot;001F3773&quot;/&gt;&lt;wsp:rsid wsp:val=&quot;001F5788&quot;/&gt;&lt;wsp:rsid wsp:val=&quot;001F6C56&quot;/&gt;&lt;wsp:rsid wsp:val=&quot;0020018C&quot;/&gt;&lt;wsp:rsid wsp:val=&quot;00206FA5&quot;/&gt;&lt;wsp:rsid wsp:val=&quot;00212050&quot;/&gt;&lt;wsp:rsid wsp:val=&quot;00213F38&quot;/&gt;&lt;wsp:rsid wsp:val=&quot;00217AE8&quot;/&gt;&lt;wsp:rsid wsp:val=&quot;002204D5&quot;/&gt;&lt;wsp:rsid wsp:val=&quot;002246B2&quot;/&gt;&lt;wsp:rsid wsp:val=&quot;00232032&quot;/&gt;&lt;wsp:rsid wsp:val=&quot;002330DB&quot;/&gt;&lt;wsp:rsid wsp:val=&quot;00234E92&quot;/&gt;&lt;wsp:rsid wsp:val=&quot;00235577&quot;/&gt;&lt;wsp:rsid wsp:val=&quot;00236E26&quot;/&gt;&lt;wsp:rsid wsp:val=&quot;0025345D&quot;/&gt;&lt;wsp:rsid wsp:val=&quot;00263A9D&quot;/&gt;&lt;wsp:rsid wsp:val=&quot;0027068D&quot;/&gt;&lt;wsp:rsid wsp:val=&quot;00271014&quot;/&gt;&lt;wsp:rsid wsp:val=&quot;00271B5B&quot;/&gt;&lt;wsp:rsid wsp:val=&quot;002966CC&quot;/&gt;&lt;wsp:rsid wsp:val=&quot;002A3A5B&quot;/&gt;&lt;wsp:rsid wsp:val=&quot;002A584B&quot;/&gt;&lt;wsp:rsid wsp:val=&quot;002B3421&quot;/&gt;&lt;wsp:rsid wsp:val=&quot;002B38DD&quot;/&gt;&lt;wsp:rsid wsp:val=&quot;002B3E8A&quot;/&gt;&lt;wsp:rsid wsp:val=&quot;002C039F&quot;/&gt;&lt;wsp:rsid wsp:val=&quot;002C05A4&quot;/&gt;&lt;wsp:rsid wsp:val=&quot;002C3E33&quot;/&gt;&lt;wsp:rsid wsp:val=&quot;002C560A&quot;/&gt;&lt;wsp:rsid wsp:val=&quot;002C5AA3&quot;/&gt;&lt;wsp:rsid wsp:val=&quot;002C70D3&quot;/&gt;&lt;wsp:rsid wsp:val=&quot;002C7D03&quot;/&gt;&lt;wsp:rsid wsp:val=&quot;002D513E&quot;/&gt;&lt;wsp:rsid wsp:val=&quot;002E7865&quot;/&gt;&lt;wsp:rsid wsp:val=&quot;002F0A63&quot;/&gt;&lt;wsp:rsid wsp:val=&quot;002F51C9&quot;/&gt;&lt;wsp:rsid wsp:val=&quot;002F7D62&quot;/&gt;&lt;wsp:rsid wsp:val=&quot;00306EBC&quot;/&gt;&lt;wsp:rsid wsp:val=&quot;00313E00&quot;/&gt;&lt;wsp:rsid wsp:val=&quot;00364407&quot;/&gt;&lt;wsp:rsid wsp:val=&quot;00365B4C&quot;/&gt;&lt;wsp:rsid wsp:val=&quot;00365FDD&quot;/&gt;&lt;wsp:rsid wsp:val=&quot;00366BC0&quot;/&gt;&lt;wsp:rsid wsp:val=&quot;00376851&quot;/&gt;&lt;wsp:rsid wsp:val=&quot;00376FDC&quot;/&gt;&lt;wsp:rsid wsp:val=&quot;00380442&quot;/&gt;&lt;wsp:rsid wsp:val=&quot;00393AE1&quot;/&gt;&lt;wsp:rsid wsp:val=&quot;0039409D&quot;/&gt;&lt;wsp:rsid wsp:val=&quot;003961B1&quot;/&gt;&lt;wsp:rsid wsp:val=&quot;003A19AD&quot;/&gt;&lt;wsp:rsid wsp:val=&quot;003A6ECE&quot;/&gt;&lt;wsp:rsid wsp:val=&quot;003B507E&quot;/&gt;&lt;wsp:rsid wsp:val=&quot;003C0310&quot;/&gt;&lt;wsp:rsid wsp:val=&quot;003D18B1&quot;/&gt;&lt;wsp:rsid wsp:val=&quot;003D4039&quot;/&gt;&lt;wsp:rsid wsp:val=&quot;003D563E&quot;/&gt;&lt;wsp:rsid wsp:val=&quot;003F62D4&quot;/&gt;&lt;wsp:rsid wsp:val=&quot;00407ACE&quot;/&gt;&lt;wsp:rsid wsp:val=&quot;00413BA7&quot;/&gt;&lt;wsp:rsid wsp:val=&quot;004326ED&quot;/&gt;&lt;wsp:rsid wsp:val=&quot;004331BA&quot;/&gt;&lt;wsp:rsid wsp:val=&quot;0043355F&quot;/&gt;&lt;wsp:rsid wsp:val=&quot;00434B3E&quot;/&gt;&lt;wsp:rsid wsp:val=&quot;00446A8E&quot;/&gt;&lt;wsp:rsid wsp:val=&quot;00451CBB&quot;/&gt;&lt;wsp:rsid wsp:val=&quot;0046577B&quot;/&gt;&lt;wsp:rsid wsp:val=&quot;004673E0&quot;/&gt;&lt;wsp:rsid wsp:val=&quot;00467957&quot;/&gt;&lt;wsp:rsid wsp:val=&quot;00467E38&quot;/&gt;&lt;wsp:rsid wsp:val=&quot;00471094&quot;/&gt;&lt;wsp:rsid wsp:val=&quot;0047534B&quot;/&gt;&lt;wsp:rsid wsp:val=&quot;00476DE1&quot;/&gt;&lt;wsp:rsid wsp:val=&quot;004854CE&quot;/&gt;&lt;wsp:rsid wsp:val=&quot;004863F1&quot;/&gt;&lt;wsp:rsid wsp:val=&quot;00496983&quot;/&gt;&lt;wsp:rsid wsp:val=&quot;004A2A2A&quot;/&gt;&lt;wsp:rsid wsp:val=&quot;004B4044&quot;/&gt;&lt;wsp:rsid wsp:val=&quot;004C1962&quot;/&gt;&lt;wsp:rsid wsp:val=&quot;004C4421&quot;/&gt;&lt;wsp:rsid wsp:val=&quot;004C4CD4&quot;/&gt;&lt;wsp:rsid wsp:val=&quot;004C63C6&quot;/&gt;&lt;wsp:rsid wsp:val=&quot;004C66A8&quot;/&gt;&lt;wsp:rsid wsp:val=&quot;004C7755&quot;/&gt;&lt;wsp:rsid wsp:val=&quot;004E66B1&quot;/&gt;&lt;wsp:rsid wsp:val=&quot;004F1820&quot;/&gt;&lt;wsp:rsid wsp:val=&quot;00500003&quot;/&gt;&lt;wsp:rsid wsp:val=&quot;005061B1&quot;/&gt;&lt;wsp:rsid wsp:val=&quot;005112CF&quot;/&gt;&lt;wsp:rsid wsp:val=&quot;005134D2&quot;/&gt;&lt;wsp:rsid wsp:val=&quot;0051365B&quot;/&gt;&lt;wsp:rsid wsp:val=&quot;005140D1&quot;/&gt;&lt;wsp:rsid wsp:val=&quot;00530649&quot;/&gt;&lt;wsp:rsid wsp:val=&quot;005329AA&quot;/&gt;&lt;wsp:rsid wsp:val=&quot;00534BA8&quot;/&gt;&lt;wsp:rsid wsp:val=&quot;005429E1&quot;/&gt;&lt;wsp:rsid wsp:val=&quot;00543DCA&quot;/&gt;&lt;wsp:rsid wsp:val=&quot;00546D24&quot;/&gt;&lt;wsp:rsid wsp:val=&quot;005601E0&quot;/&gt;&lt;wsp:rsid wsp:val=&quot;00575DE6&quot;/&gt;&lt;wsp:rsid wsp:val=&quot;00581679&quot;/&gt;&lt;wsp:rsid wsp:val=&quot;00583DAD&quot;/&gt;&lt;wsp:rsid wsp:val=&quot;00591A6F&quot;/&gt;&lt;wsp:rsid wsp:val=&quot;0059611C&quot;/&gt;&lt;wsp:rsid wsp:val=&quot;00596685&quot;/&gt;&lt;wsp:rsid wsp:val=&quot;005A0653&quot;/&gt;&lt;wsp:rsid wsp:val=&quot;005B7F2C&quot;/&gt;&lt;wsp:rsid wsp:val=&quot;005C0380&quot;/&gt;&lt;wsp:rsid wsp:val=&quot;005C3434&quot;/&gt;&lt;wsp:rsid wsp:val=&quot;005C4622&quot;/&gt;&lt;wsp:rsid wsp:val=&quot;005C5D32&quot;/&gt;&lt;wsp:rsid wsp:val=&quot;005C720D&quot;/&gt;&lt;wsp:rsid wsp:val=&quot;005C733B&quot;/&gt;&lt;wsp:rsid wsp:val=&quot;005D0A34&quot;/&gt;&lt;wsp:rsid wsp:val=&quot;005E170B&quot;/&gt;&lt;wsp:rsid wsp:val=&quot;005E190A&quot;/&gt;&lt;wsp:rsid wsp:val=&quot;005E691D&quot;/&gt;&lt;wsp:rsid wsp:val=&quot;005E78EF&quot;/&gt;&lt;wsp:rsid wsp:val=&quot;005E7CEB&quot;/&gt;&lt;wsp:rsid wsp:val=&quot;005F137E&quot;/&gt;&lt;wsp:rsid wsp:val=&quot;00606C01&quot;/&gt;&lt;wsp:rsid wsp:val=&quot;006177B8&quot;/&gt;&lt;wsp:rsid wsp:val=&quot;00636CA0&quot;/&gt;&lt;wsp:rsid wsp:val=&quot;00646D8A&quot;/&gt;&lt;wsp:rsid wsp:val=&quot;00653D85&quot;/&gt;&lt;wsp:rsid wsp:val=&quot;00654D2E&quot;/&gt;&lt;wsp:rsid wsp:val=&quot;00655E4E&quot;/&gt;&lt;wsp:rsid wsp:val=&quot;00666E9F&quot;/&gt;&lt;wsp:rsid wsp:val=&quot;00667D89&quot;/&gt;&lt;wsp:rsid wsp:val=&quot;00671FAB&quot;/&gt;&lt;wsp:rsid wsp:val=&quot;006768E6&quot;/&gt;&lt;wsp:rsid wsp:val=&quot;00681C15&quot;/&gt;&lt;wsp:rsid wsp:val=&quot;00694049&quot;/&gt;&lt;wsp:rsid wsp:val=&quot;00696225&quot;/&gt;&lt;wsp:rsid wsp:val=&quot;006A45CF&quot;/&gt;&lt;wsp:rsid wsp:val=&quot;006B1C12&quot;/&gt;&lt;wsp:rsid wsp:val=&quot;006B38D4&quot;/&gt;&lt;wsp:rsid wsp:val=&quot;006D1323&quot;/&gt;&lt;wsp:rsid wsp:val=&quot;006E0AE1&quot;/&gt;&lt;wsp:rsid wsp:val=&quot;006E5C84&quot;/&gt;&lt;wsp:rsid wsp:val=&quot;006E6A43&quot;/&gt;&lt;wsp:rsid wsp:val=&quot;006E7DAA&quot;/&gt;&lt;wsp:rsid wsp:val=&quot;006E7EA9&quot;/&gt;&lt;wsp:rsid wsp:val=&quot;006F44FE&quot;/&gt;&lt;wsp:rsid wsp:val=&quot;006F4501&quot;/&gt;&lt;wsp:rsid wsp:val=&quot;00700F52&quot;/&gt;&lt;wsp:rsid wsp:val=&quot;0070687C&quot;/&gt;&lt;wsp:rsid wsp:val=&quot;0071635C&quot;/&gt;&lt;wsp:rsid wsp:val=&quot;00733B57&quot;/&gt;&lt;wsp:rsid wsp:val=&quot;00742A05&quot;/&gt;&lt;wsp:rsid wsp:val=&quot;007604F3&quot;/&gt;&lt;wsp:rsid wsp:val=&quot;007648B0&quot;/&gt;&lt;wsp:rsid wsp:val=&quot;007648C3&quot;/&gt;&lt;wsp:rsid wsp:val=&quot;007779E6&quot;/&gt;&lt;wsp:rsid wsp:val=&quot;00797FA8&quot;/&gt;&lt;wsp:rsid wsp:val=&quot;007A0814&quot;/&gt;&lt;wsp:rsid wsp:val=&quot;007A08E7&quot;/&gt;&lt;wsp:rsid wsp:val=&quot;007A3242&quot;/&gt;&lt;wsp:rsid wsp:val=&quot;007A3ADB&quot;/&gt;&lt;wsp:rsid wsp:val=&quot;007A4745&quot;/&gt;&lt;wsp:rsid wsp:val=&quot;007B35A2&quot;/&gt;&lt;wsp:rsid wsp:val=&quot;007B38F2&quot;/&gt;&lt;wsp:rsid wsp:val=&quot;007B4BCB&quot;/&gt;&lt;wsp:rsid wsp:val=&quot;007B7FFC&quot;/&gt;&lt;wsp:rsid wsp:val=&quot;007C6876&quot;/&gt;&lt;wsp:rsid wsp:val=&quot;007C6FCD&quot;/&gt;&lt;wsp:rsid wsp:val=&quot;007D4164&quot;/&gt;&lt;wsp:rsid wsp:val=&quot;007D4B87&quot;/&gt;&lt;wsp:rsid wsp:val=&quot;007D6AE8&quot;/&gt;&lt;wsp:rsid wsp:val=&quot;007D7859&quot;/&gt;&lt;wsp:rsid wsp:val=&quot;007F7FD4&quot;/&gt;&lt;wsp:rsid wsp:val=&quot;008009D6&quot;/&gt;&lt;wsp:rsid wsp:val=&quot;0080116E&quot;/&gt;&lt;wsp:rsid wsp:val=&quot;00803BAF&quot;/&gt;&lt;wsp:rsid wsp:val=&quot;00804B4B&quot;/&gt;&lt;wsp:rsid wsp:val=&quot;00806436&quot;/&gt;&lt;wsp:rsid wsp:val=&quot;00810303&quot;/&gt;&lt;wsp:rsid wsp:val=&quot;00830439&quot;/&gt;&lt;wsp:rsid wsp:val=&quot;00830D1A&quot;/&gt;&lt;wsp:rsid wsp:val=&quot;00833460&quot;/&gt;&lt;wsp:rsid wsp:val=&quot;00842A1A&quot;/&gt;&lt;wsp:rsid wsp:val=&quot;008430C6&quot;/&gt;&lt;wsp:rsid wsp:val=&quot;00850B8A&quot;/&gt;&lt;wsp:rsid wsp:val=&quot;008522ED&quot;/&gt;&lt;wsp:rsid wsp:val=&quot;008560BC&quot;/&gt;&lt;wsp:rsid wsp:val=&quot;008637E1&quot;/&gt;&lt;wsp:rsid wsp:val=&quot;00863B72&quot;/&gt;&lt;wsp:rsid wsp:val=&quot;00866348&quot;/&gt;&lt;wsp:rsid wsp:val=&quot;008664D6&quot;/&gt;&lt;wsp:rsid wsp:val=&quot;00866DC5&quot;/&gt;&lt;wsp:rsid wsp:val=&quot;00871251&quot;/&gt;&lt;wsp:rsid wsp:val=&quot;0087343F&quot;/&gt;&lt;wsp:rsid wsp:val=&quot;00874884&quot;/&gt;&lt;wsp:rsid wsp:val=&quot;0087722B&quot;/&gt;&lt;wsp:rsid wsp:val=&quot;00886647&quot;/&gt;&lt;wsp:rsid wsp:val=&quot;00886A77&quot;/&gt;&lt;wsp:rsid wsp:val=&quot;00893917&quot;/&gt;&lt;wsp:rsid wsp:val=&quot;008A2E6D&quot;/&gt;&lt;wsp:rsid wsp:val=&quot;008C5881&quot;/&gt;&lt;wsp:rsid wsp:val=&quot;008D7E8D&quot;/&gt;&lt;wsp:rsid wsp:val=&quot;008E0372&quot;/&gt;&lt;wsp:rsid wsp:val=&quot;009046A5&quot;/&gt;&lt;wsp:rsid wsp:val=&quot;00906728&quot;/&gt;&lt;wsp:rsid wsp:val=&quot;009175A6&quot;/&gt;&lt;wsp:rsid wsp:val=&quot;00917BE7&quot;/&gt;&lt;wsp:rsid wsp:val=&quot;00920323&quot;/&gt;&lt;wsp:rsid wsp:val=&quot;00934029&quot;/&gt;&lt;wsp:rsid wsp:val=&quot;00941CC3&quot;/&gt;&lt;wsp:rsid wsp:val=&quot;00942D85&quot;/&gt;&lt;wsp:rsid wsp:val=&quot;00944EEB&quot;/&gt;&lt;wsp:rsid wsp:val=&quot;0095178A&quot;/&gt;&lt;wsp:rsid wsp:val=&quot;0096770A&quot;/&gt;&lt;wsp:rsid wsp:val=&quot;00974630&quot;/&gt;&lt;wsp:rsid wsp:val=&quot;0098161A&quot;/&gt;&lt;wsp:rsid wsp:val=&quot;00982B76&quot;/&gt;&lt;wsp:rsid wsp:val=&quot;0098612D&quot;/&gt;&lt;wsp:rsid wsp:val=&quot;00991D43&quot;/&gt;&lt;wsp:rsid wsp:val=&quot;00996742&quot;/&gt;&lt;wsp:rsid wsp:val=&quot;009A474D&quot;/&gt;&lt;wsp:rsid wsp:val=&quot;009A581E&quot;/&gt;&lt;wsp:rsid wsp:val=&quot;009B3D5B&quot;/&gt;&lt;wsp:rsid wsp:val=&quot;009C203E&quot;/&gt;&lt;wsp:rsid wsp:val=&quot;009C3DFA&quot;/&gt;&lt;wsp:rsid wsp:val=&quot;009C3F73&quot;/&gt;&lt;wsp:rsid wsp:val=&quot;009C4C69&quot;/&gt;&lt;wsp:rsid wsp:val=&quot;009D03E9&quot;/&gt;&lt;wsp:rsid wsp:val=&quot;009E4028&quot;/&gt;&lt;wsp:rsid wsp:val=&quot;009E5BBA&quot;/&gt;&lt;wsp:rsid wsp:val=&quot;009E7083&quot;/&gt;&lt;wsp:rsid wsp:val=&quot;009F6265&quot;/&gt;&lt;wsp:rsid wsp:val=&quot;00A023CD&quot;/&gt;&lt;wsp:rsid wsp:val=&quot;00A10F85&quot;/&gt;&lt;wsp:rsid wsp:val=&quot;00A14728&quot;/&gt;&lt;wsp:rsid wsp:val=&quot;00A15485&quot;/&gt;&lt;wsp:rsid wsp:val=&quot;00A23D2D&quot;/&gt;&lt;wsp:rsid wsp:val=&quot;00A3156D&quot;/&gt;&lt;wsp:rsid wsp:val=&quot;00A32634&quot;/&gt;&lt;wsp:rsid wsp:val=&quot;00A367E8&quot;/&gt;&lt;wsp:rsid wsp:val=&quot;00A45795&quot;/&gt;&lt;wsp:rsid wsp:val=&quot;00A459E5&quot;/&gt;&lt;wsp:rsid wsp:val=&quot;00A5014A&quot;/&gt;&lt;wsp:rsid wsp:val=&quot;00A54000&quot;/&gt;&lt;wsp:rsid wsp:val=&quot;00A6310D&quot;/&gt;&lt;wsp:rsid wsp:val=&quot;00A66822&quot;/&gt;&lt;wsp:rsid wsp:val=&quot;00A70AB4&quot;/&gt;&lt;wsp:rsid wsp:val=&quot;00A71F23&quot;/&gt;&lt;wsp:rsid wsp:val=&quot;00A767FF&quot;/&gt;&lt;wsp:rsid wsp:val=&quot;00A77099&quot;/&gt;&lt;wsp:rsid wsp:val=&quot;00A81346&quot;/&gt;&lt;wsp:rsid wsp:val=&quot;00A8589C&quot;/&gt;&lt;wsp:rsid wsp:val=&quot;00A90A82&quot;/&gt;&lt;wsp:rsid wsp:val=&quot;00A93BCB&quot;/&gt;&lt;wsp:rsid wsp:val=&quot;00AA1447&quot;/&gt;&lt;wsp:rsid wsp:val=&quot;00AA782D&quot;/&gt;&lt;wsp:rsid wsp:val=&quot;00AB357B&quot;/&gt;&lt;wsp:rsid wsp:val=&quot;00AB605A&quot;/&gt;&lt;wsp:rsid wsp:val=&quot;00AC0F1F&quot;/&gt;&lt;wsp:rsid wsp:val=&quot;00AC57B7&quot;/&gt;&lt;wsp:rsid wsp:val=&quot;00AD0F6E&quot;/&gt;&lt;wsp:rsid wsp:val=&quot;00AE1110&quot;/&gt;&lt;wsp:rsid wsp:val=&quot;00AF0BE5&quot;/&gt;&lt;wsp:rsid wsp:val=&quot;00B05ADB&quot;/&gt;&lt;wsp:rsid wsp:val=&quot;00B14D91&quot;/&gt;&lt;wsp:rsid wsp:val=&quot;00B15086&quot;/&gt;&lt;wsp:rsid wsp:val=&quot;00B16EBD&quot;/&gt;&lt;wsp:rsid wsp:val=&quot;00B20AC3&quot;/&gt;&lt;wsp:rsid wsp:val=&quot;00B21893&quot;/&gt;&lt;wsp:rsid wsp:val=&quot;00B25F32&quot;/&gt;&lt;wsp:rsid wsp:val=&quot;00B37B69&quot;/&gt;&lt;wsp:rsid wsp:val=&quot;00B51103&quot;/&gt;&lt;wsp:rsid wsp:val=&quot;00B514AA&quot;/&gt;&lt;wsp:rsid wsp:val=&quot;00B609EB&quot;/&gt;&lt;wsp:rsid wsp:val=&quot;00B62DCB&quot;/&gt;&lt;wsp:rsid wsp:val=&quot;00B64077&quot;/&gt;&lt;wsp:rsid wsp:val=&quot;00B640C1&quot;/&gt;&lt;wsp:rsid wsp:val=&quot;00B70DFA&quot;/&gt;&lt;wsp:rsid wsp:val=&quot;00B76761&quot;/&gt;&lt;wsp:rsid wsp:val=&quot;00B81964&quot;/&gt;&lt;wsp:rsid wsp:val=&quot;00B943F4&quot;/&gt;&lt;wsp:rsid wsp:val=&quot;00BA6FDE&quot;/&gt;&lt;wsp:rsid wsp:val=&quot;00BB18D0&quot;/&gt;&lt;wsp:rsid wsp:val=&quot;00BB5FCB&quot;/&gt;&lt;wsp:rsid wsp:val=&quot;00BD2604&quot;/&gt;&lt;wsp:rsid wsp:val=&quot;00BD69A3&quot;/&gt;&lt;wsp:rsid wsp:val=&quot;00BF7E26&quot;/&gt;&lt;wsp:rsid wsp:val=&quot;00C04437&quot;/&gt;&lt;wsp:rsid wsp:val=&quot;00C06C87&quot;/&gt;&lt;wsp:rsid wsp:val=&quot;00C31F26&quot;/&gt;&lt;wsp:rsid wsp:val=&quot;00C5460E&quot;/&gt;&lt;wsp:rsid wsp:val=&quot;00C56164&quot;/&gt;&lt;wsp:rsid wsp:val=&quot;00C62398&quot;/&gt;&lt;wsp:rsid wsp:val=&quot;00C655F6&quot;/&gt;&lt;wsp:rsid wsp:val=&quot;00C72684&quot;/&gt;&lt;wsp:rsid wsp:val=&quot;00C765C1&quot;/&gt;&lt;wsp:rsid wsp:val=&quot;00C82ABF&quot;/&gt;&lt;wsp:rsid wsp:val=&quot;00C84869&quot;/&gt;&lt;wsp:rsid wsp:val=&quot;00C943A2&quot;/&gt;&lt;wsp:rsid wsp:val=&quot;00CA260C&quot;/&gt;&lt;wsp:rsid wsp:val=&quot;00CA5411&quot;/&gt;&lt;wsp:rsid wsp:val=&quot;00CB3807&quot;/&gt;&lt;wsp:rsid wsp:val=&quot;00CB4018&quot;/&gt;&lt;wsp:rsid wsp:val=&quot;00CB7345&quot;/&gt;&lt;wsp:rsid wsp:val=&quot;00CD3838&quot;/&gt;&lt;wsp:rsid wsp:val=&quot;00CD762D&quot;/&gt;&lt;wsp:rsid wsp:val=&quot;00CF0200&quot;/&gt;&lt;wsp:rsid wsp:val=&quot;00CF11E4&quot;/&gt;&lt;wsp:rsid wsp:val=&quot;00D11DB0&quot;/&gt;&lt;wsp:rsid wsp:val=&quot;00D12479&quot;/&gt;&lt;wsp:rsid wsp:val=&quot;00D175FC&quot;/&gt;&lt;wsp:rsid wsp:val=&quot;00D2084F&quot;/&gt;&lt;wsp:rsid wsp:val=&quot;00D2089A&quot;/&gt;&lt;wsp:rsid wsp:val=&quot;00D21E92&quot;/&gt;&lt;wsp:rsid wsp:val=&quot;00D26F89&quot;/&gt;&lt;wsp:rsid wsp:val=&quot;00D27ACE&quot;/&gt;&lt;wsp:rsid wsp:val=&quot;00D30E8A&quot;/&gt;&lt;wsp:rsid wsp:val=&quot;00D3396E&quot;/&gt;&lt;wsp:rsid wsp:val=&quot;00D33F07&quot;/&gt;&lt;wsp:rsid wsp:val=&quot;00D440F0&quot;/&gt;&lt;wsp:rsid wsp:val=&quot;00D44B17&quot;/&gt;&lt;wsp:rsid wsp:val=&quot;00D46804&quot;/&gt;&lt;wsp:rsid wsp:val=&quot;00D51DC3&quot;/&gt;&lt;wsp:rsid wsp:val=&quot;00D53003&quot;/&gt;&lt;wsp:rsid wsp:val=&quot;00D56292&quot;/&gt;&lt;wsp:rsid wsp:val=&quot;00D70643&quot;/&gt;&lt;wsp:rsid wsp:val=&quot;00D715E5&quot;/&gt;&lt;wsp:rsid wsp:val=&quot;00D725F6&quot;/&gt;&lt;wsp:rsid wsp:val=&quot;00DA3B53&quot;/&gt;&lt;wsp:rsid wsp:val=&quot;00DB5663&quot;/&gt;&lt;wsp:rsid wsp:val=&quot;00DB6C3A&quot;/&gt;&lt;wsp:rsid wsp:val=&quot;00DC184F&quot;/&gt;&lt;wsp:rsid wsp:val=&quot;00DC2A82&quot;/&gt;&lt;wsp:rsid wsp:val=&quot;00DE522B&quot;/&gt;&lt;wsp:rsid wsp:val=&quot;00E01B81&quot;/&gt;&lt;wsp:rsid wsp:val=&quot;00E01BBA&quot;/&gt;&lt;wsp:rsid wsp:val=&quot;00E15112&quot;/&gt;&lt;wsp:rsid wsp:val=&quot;00E165DA&quot;/&gt;&lt;wsp:rsid wsp:val=&quot;00E2240E&quot;/&gt;&lt;wsp:rsid wsp:val=&quot;00E37FE4&quot;/&gt;&lt;wsp:rsid wsp:val=&quot;00E43758&quot;/&gt;&lt;wsp:rsid wsp:val=&quot;00E447AF&quot;/&gt;&lt;wsp:rsid wsp:val=&quot;00E72182&quot;/&gt;&lt;wsp:rsid wsp:val=&quot;00E87782&quot;/&gt;&lt;wsp:rsid wsp:val=&quot;00E90C59&quot;/&gt;&lt;wsp:rsid wsp:val=&quot;00E97391&quot;/&gt;&lt;wsp:rsid wsp:val=&quot;00EA4264&quot;/&gt;&lt;wsp:rsid wsp:val=&quot;00EB1351&quot;/&gt;&lt;wsp:rsid wsp:val=&quot;00EC1974&quot;/&gt;&lt;wsp:rsid wsp:val=&quot;00EC220F&quot;/&gt;&lt;wsp:rsid wsp:val=&quot;00EC4A23&quot;/&gt;&lt;wsp:rsid wsp:val=&quot;00EF4D16&quot;/&gt;&lt;wsp:rsid wsp:val=&quot;00EF5C64&quot;/&gt;&lt;wsp:rsid wsp:val=&quot;00EF7FCB&quot;/&gt;&lt;wsp:rsid wsp:val=&quot;00F04AEC&quot;/&gt;&lt;wsp:rsid wsp:val=&quot;00F103AA&quot;/&gt;&lt;wsp:rsid wsp:val=&quot;00F10453&quot;/&gt;&lt;wsp:rsid wsp:val=&quot;00F17226&quot;/&gt;&lt;wsp:rsid wsp:val=&quot;00F248E0&quot;/&gt;&lt;wsp:rsid wsp:val=&quot;00F2716A&quot;/&gt;&lt;wsp:rsid wsp:val=&quot;00F32C09&quot;/&gt;&lt;wsp:rsid wsp:val=&quot;00F33286&quot;/&gt;&lt;wsp:rsid wsp:val=&quot;00F34A3A&quot;/&gt;&lt;wsp:rsid wsp:val=&quot;00F35DF5&quot;/&gt;&lt;wsp:rsid wsp:val=&quot;00F37811&quot;/&gt;&lt;wsp:rsid wsp:val=&quot;00F43C22&quot;/&gt;&lt;wsp:rsid wsp:val=&quot;00F4426A&quot;/&gt;&lt;wsp:rsid wsp:val=&quot;00F44F25&quot;/&gt;&lt;wsp:rsid wsp:val=&quot;00F541CB&quot;/&gt;&lt;wsp:rsid wsp:val=&quot;00F66EA5&quot;/&gt;&lt;wsp:rsid wsp:val=&quot;00F70AF9&quot;/&gt;&lt;wsp:rsid wsp:val=&quot;00F76562&quot;/&gt;&lt;wsp:rsid wsp:val=&quot;00F854BF&quot;/&gt;&lt;wsp:rsid wsp:val=&quot;00F900E9&quot;/&gt;&lt;wsp:rsid wsp:val=&quot;00F91364&quot;/&gt;&lt;wsp:rsid wsp:val=&quot;00FB0978&quot;/&gt;&lt;wsp:rsid wsp:val=&quot;00FB0ABC&quot;/&gt;&lt;wsp:rsid wsp:val=&quot;00FB39A7&quot;/&gt;&lt;wsp:rsid wsp:val=&quot;00FB6898&quot;/&gt;&lt;wsp:rsid wsp:val=&quot;00FD2AA3&quot;/&gt;&lt;wsp:rsid wsp:val=&quot;00FD664E&quot;/&gt;&lt;wsp:rsid wsp:val=&quot;00FD6D9D&quot;/&gt;&lt;wsp:rsid wsp:val=&quot;00FE03CB&quot;/&gt;&lt;wsp:rsid wsp:val=&quot;00FE1050&quot;/&gt;&lt;wsp:rsid wsp:val=&quot;00FE5E0B&quot;/&gt;&lt;wsp:rsid wsp:val=&quot;00FE6F3C&quot;/&gt;&lt;wsp:rsid wsp:val=&quot;00FF1615&quot;/&gt;&lt;wsp:rsid wsp:val=&quot;00FF28BE&quot;/&gt;&lt;/wsp:rsids&gt;&lt;/w:docPr&gt;&lt;w:body&gt;&lt;w:p wsp:rsidR=&quot;00000000&quot; wsp:rsidRDefault=&quot;004E66B1&quot;&gt;&lt;m:oMathPara&gt;&lt;m:oMath&gt;&lt;m:rad&gt;&lt;m:radPr&gt;&lt;m:degHide m:val=&quot;on&quot;/&gt;&lt;m:ctrlPr&gt;&lt;w:rPr&gt;&lt;w:rFonts w:ascii=&quot;Cambria Math&quot; w:fareast=&quot;Calibri&quot; w:h-ansi=&quot;Cambria Math&quot; w:cs=&quot;Times New Roman&quot;/&gt;&lt;wx:font wx:val=&quot;Cambria Math&quot;/&gt;&lt;w:i/&gt;&lt;w:color w:val=&quot;00B050&quot;/&gt;&lt;/w:rPr&gt;&lt;/m:ctrlPr&gt;&lt;/m:radPr&gt;&lt;m:deg&gt;&lt;m:ctrlPr&gt;&lt;w:rPr&gt;&lt;w:rFonts w:ascii=&quot;Cambria Math&quot; w:h-ansi=&quot;Cambria Math&quot;/&gt;&lt;wx:font wx:val=&quot;Cambria Math&quot;/&gt;&lt;w:i/&gt;&lt;w:color w:val=&quot;00B050&quot;/&gt;&lt;/w:rPr&gt;&lt;/m:ctrlPr&gt;&lt;/m:deg&gt;&lt;m:e&gt;&lt;m:r&gt;&lt;w:rPr&gt;&lt;w:rFonts w:ascii=&quot;Cambria Math&quot; w:h-ansi=&quot;Cambria Math&quot;/&gt;&lt;wx:font wx:val=&quot;Cambria Math&quot;/&gt;&lt;w:i/&gt;&lt;w:color w:val=&quot;00B050&quot;/&gt;&lt;w:lang w:val=&quot;EN-US&quot;/&gt;&lt;/w:rPr&gt;&lt;m:t&gt;n&lt;/m:t&gt;&lt;/m:r&gt;&lt;m:ctrlPr&gt;&lt;w:rPr&gt;&lt;w:rFonts w:ascii=&quot;Cambria Math&quot; w:h-ansi=&quot;Cambria Math&quot;/&gt;&lt;wx:font wx:val=&quot;Cambria Math&quot;/&gt;&lt;w:i/&gt;&lt;w:color w:val=&quot;00B050&quot;/&gt;&lt;/w:rPr&gt;&lt;/m:ctrlPr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1" o:title="" chromakey="white"/>
                </v:shape>
              </w:pict>
            </w:r>
            <w:r w:rsidRPr="0070687C">
              <w:rPr>
                <w:rFonts w:ascii="Times New Roman" w:hAnsi="Times New Roman"/>
                <w:color w:val="00B050"/>
              </w:rPr>
              <w:fldChar w:fldCharType="end"/>
            </w:r>
            <w:r w:rsidRPr="0070687C">
              <w:rPr>
                <w:rFonts w:ascii="Times New Roman" w:hAnsi="Times New Roman"/>
                <w:color w:val="00B050"/>
              </w:rPr>
              <w:t xml:space="preserve"> и проверяем, является ли данное число делителем. Если да, увеличиваем переменную </w:t>
            </w:r>
            <w:r w:rsidRPr="0070687C">
              <w:rPr>
                <w:i/>
                <w:color w:val="00B050"/>
                <w:lang w:val="de-DE"/>
              </w:rPr>
              <w:t>count</w:t>
            </w:r>
            <w:r w:rsidRPr="0070687C">
              <w:rPr>
                <w:rFonts w:ascii="Times New Roman" w:hAnsi="Times New Roman"/>
                <w:color w:val="00B050"/>
              </w:rPr>
              <w:t>на 2. (Делители считаем сразу парами)</w:t>
            </w: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while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k*k&lt;=n</w:t>
            </w: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do</w:t>
            </w:r>
          </w:p>
        </w:tc>
        <w:tc>
          <w:tcPr>
            <w:tcW w:w="7030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6400"/>
                <w:sz w:val="24"/>
                <w:szCs w:val="24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begin</w:t>
            </w:r>
          </w:p>
        </w:tc>
        <w:tc>
          <w:tcPr>
            <w:tcW w:w="7030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6400"/>
                <w:sz w:val="20"/>
                <w:szCs w:val="20"/>
                <w:lang w:val="en-US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if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n</w:t>
            </w: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mod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k = </w:t>
            </w:r>
            <w:r w:rsidRPr="0070687C">
              <w:rPr>
                <w:rFonts w:ascii="Courier New" w:hAnsi="Courier New" w:cs="Courier New"/>
                <w:color w:val="006400"/>
                <w:sz w:val="20"/>
                <w:szCs w:val="20"/>
                <w:lang w:val="en-US"/>
              </w:rPr>
              <w:t xml:space="preserve">0 </w:t>
            </w:r>
          </w:p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then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count:=count+</w:t>
            </w:r>
            <w:r w:rsidRPr="0070687C">
              <w:rPr>
                <w:rFonts w:ascii="Courier New" w:hAnsi="Courier New" w:cs="Courier New"/>
                <w:color w:val="006400"/>
                <w:sz w:val="20"/>
                <w:szCs w:val="20"/>
                <w:lang w:val="en-US"/>
              </w:rPr>
              <w:t>2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7030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k:=k+</w:t>
            </w:r>
            <w:r w:rsidRPr="0070687C">
              <w:rPr>
                <w:rFonts w:ascii="Courier New" w:hAnsi="Courier New" w:cs="Courier New"/>
                <w:color w:val="006400"/>
                <w:sz w:val="20"/>
                <w:szCs w:val="20"/>
                <w:lang w:val="en-US"/>
              </w:rPr>
              <w:t>1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7030" w:type="dxa"/>
            <w:vMerge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end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7030" w:type="dxa"/>
            <w:vAlign w:val="center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writeln(count);</w:t>
            </w:r>
          </w:p>
        </w:tc>
        <w:tc>
          <w:tcPr>
            <w:tcW w:w="7030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  <w:tr w:rsidR="00132ECD" w:rsidRPr="0070687C" w:rsidTr="0070687C">
        <w:tc>
          <w:tcPr>
            <w:tcW w:w="3652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  <w:r w:rsidRPr="0070687C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end</w:t>
            </w:r>
            <w:r w:rsidRPr="0070687C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7030" w:type="dxa"/>
          </w:tcPr>
          <w:p w:rsidR="00132ECD" w:rsidRPr="0070687C" w:rsidRDefault="00132ECD" w:rsidP="0070687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  <w:lang w:val="en-US" w:eastAsia="ru-RU"/>
              </w:rPr>
            </w:pPr>
          </w:p>
        </w:tc>
      </w:tr>
    </w:tbl>
    <w:p w:rsidR="00132ECD" w:rsidRDefault="00132ECD" w:rsidP="00A10F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p w:rsidR="00132ECD" w:rsidRDefault="00132ECD" w:rsidP="00FB39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Обратим внимание, что, если число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  <w:t>n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является полным квадратом, то например:</w:t>
      </w:r>
    </w:p>
    <w:p w:rsidR="00132ECD" w:rsidRDefault="00132ECD" w:rsidP="00F103A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1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sym w:font="Symbol" w:char="F0D7"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25 = 25</w:t>
      </w:r>
    </w:p>
    <w:p w:rsidR="00132ECD" w:rsidRDefault="00132ECD" w:rsidP="00F103A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5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sym w:font="Symbol" w:char="F0D7"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5 = 25</w:t>
      </w:r>
    </w:p>
    <w:p w:rsidR="00132ECD" w:rsidRDefault="00132ECD" w:rsidP="00F103A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25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sym w:font="Symbol" w:char="F0D7"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1 = 25</w:t>
      </w:r>
    </w:p>
    <w:p w:rsidR="00132ECD" w:rsidRPr="00FB39A7" w:rsidRDefault="00132ECD" w:rsidP="00F103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Приведенная выше программа насчитает у числа 25 четыре делителя (пятерка будет посчитана два раза). Если нам нужно избежать этого, то можно, например, изменить вывод результата:</w:t>
      </w:r>
      <w:r>
        <w:rPr>
          <w:rFonts w:ascii="Courier New" w:hAnsi="Courier New" w:cs="Courier New"/>
          <w:color w:val="000000"/>
          <w:sz w:val="20"/>
          <w:szCs w:val="20"/>
        </w:rPr>
        <w:br/>
      </w:r>
      <w:r w:rsidRPr="009C203E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9C203E">
        <w:rPr>
          <w:rFonts w:ascii="Courier New" w:hAnsi="Courier New" w:cs="Courier New"/>
          <w:color w:val="000000"/>
          <w:sz w:val="20"/>
          <w:szCs w:val="20"/>
          <w:lang w:val="en-US"/>
        </w:rPr>
        <w:t>k</w:t>
      </w:r>
      <w:r w:rsidRPr="00F103AA">
        <w:rPr>
          <w:rFonts w:ascii="Courier New" w:hAnsi="Courier New" w:cs="Courier New"/>
          <w:color w:val="000000"/>
          <w:sz w:val="20"/>
          <w:szCs w:val="20"/>
        </w:rPr>
        <w:t>*</w:t>
      </w:r>
      <w:r w:rsidRPr="009C203E">
        <w:rPr>
          <w:rFonts w:ascii="Courier New" w:hAnsi="Courier New" w:cs="Courier New"/>
          <w:color w:val="000000"/>
          <w:sz w:val="20"/>
          <w:szCs w:val="20"/>
          <w:lang w:val="en-US"/>
        </w:rPr>
        <w:t>k</w:t>
      </w:r>
      <w:r w:rsidRPr="00F103AA">
        <w:rPr>
          <w:rFonts w:ascii="Courier New" w:hAnsi="Courier New" w:cs="Courier New"/>
          <w:color w:val="000000"/>
          <w:sz w:val="20"/>
          <w:szCs w:val="20"/>
        </w:rPr>
        <w:t>=</w:t>
      </w:r>
      <w:r w:rsidRPr="009C203E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r w:rsidRPr="009C203E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  <w:r w:rsidRPr="009C203E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r w:rsidRPr="00F103AA">
        <w:rPr>
          <w:rFonts w:ascii="Courier New" w:hAnsi="Courier New" w:cs="Courier New"/>
          <w:color w:val="000000"/>
          <w:sz w:val="20"/>
          <w:szCs w:val="20"/>
        </w:rPr>
        <w:t>(</w:t>
      </w:r>
      <w:r w:rsidRPr="009C203E">
        <w:rPr>
          <w:rFonts w:ascii="Courier New" w:hAnsi="Courier New" w:cs="Courier New"/>
          <w:color w:val="000000"/>
          <w:sz w:val="20"/>
          <w:szCs w:val="20"/>
          <w:lang w:val="en-US"/>
        </w:rPr>
        <w:t>count</w:t>
      </w:r>
      <w:r w:rsidRPr="00F103AA">
        <w:rPr>
          <w:rFonts w:ascii="Courier New" w:hAnsi="Courier New" w:cs="Courier New"/>
          <w:color w:val="000000"/>
          <w:sz w:val="20"/>
          <w:szCs w:val="20"/>
        </w:rPr>
        <w:t>)</w:t>
      </w:r>
      <w:r w:rsidRPr="00A90A82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else</w:t>
      </w:r>
      <w:r w:rsidRPr="00A90A82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r w:rsidRPr="00FB39A7">
        <w:rPr>
          <w:rFonts w:ascii="Courier New" w:hAnsi="Courier New" w:cs="Courier New"/>
          <w:color w:val="000000"/>
          <w:sz w:val="20"/>
          <w:szCs w:val="20"/>
        </w:rPr>
        <w:t>(</w:t>
      </w:r>
      <w:r w:rsidRPr="00A90A82">
        <w:rPr>
          <w:rFonts w:ascii="Courier New" w:hAnsi="Courier New" w:cs="Courier New"/>
          <w:color w:val="000000"/>
          <w:sz w:val="20"/>
          <w:szCs w:val="20"/>
          <w:lang w:val="en-US"/>
        </w:rPr>
        <w:t>count</w:t>
      </w:r>
      <w:r w:rsidRPr="00FB39A7">
        <w:rPr>
          <w:rFonts w:ascii="Courier New" w:hAnsi="Courier New" w:cs="Courier New"/>
          <w:color w:val="000000"/>
          <w:sz w:val="20"/>
          <w:szCs w:val="20"/>
        </w:rPr>
        <w:t>-</w:t>
      </w:r>
      <w:r w:rsidRPr="00FB39A7">
        <w:rPr>
          <w:rFonts w:ascii="Courier New" w:hAnsi="Courier New" w:cs="Courier New"/>
          <w:color w:val="006400"/>
          <w:sz w:val="20"/>
          <w:szCs w:val="20"/>
        </w:rPr>
        <w:t>1</w:t>
      </w:r>
      <w:r w:rsidRPr="00FB39A7"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132ECD" w:rsidRDefault="00132ECD" w:rsidP="00F103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32ECD" w:rsidRDefault="00132ECD" w:rsidP="004C4421">
      <w:pPr>
        <w:pStyle w:val="Heading2"/>
        <w:jc w:val="both"/>
      </w:pPr>
      <w:bookmarkStart w:id="16" w:name="_Toc80079849"/>
      <w:r w:rsidRPr="004C4421">
        <w:t>№ 4177. (Е. Джобс) Рассматривается множество целых чисел, принадлежащих числовому отрезку [25552; 58885], которые имеют не менее 15 двузначных делителей. Запишите в ответе сначала наибольшее из таких чисел, затем – их количество.</w:t>
      </w:r>
      <w:bookmarkEnd w:id="16"/>
    </w:p>
    <w:p w:rsidR="00132ECD" w:rsidRPr="004C4421" w:rsidRDefault="00132ECD" w:rsidP="004C442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en-US"/>
        </w:rPr>
      </w:pPr>
      <w:r>
        <w:rPr>
          <w:rFonts w:ascii="Times New Roman" w:hAnsi="Times New Roman"/>
          <w:sz w:val="24"/>
          <w:szCs w:val="24"/>
          <w:u w:val="single"/>
        </w:rPr>
        <w:t>Решение</w:t>
      </w:r>
      <w:r w:rsidRPr="004C4421">
        <w:rPr>
          <w:rFonts w:ascii="Times New Roman" w:hAnsi="Times New Roman"/>
          <w:sz w:val="24"/>
          <w:szCs w:val="24"/>
          <w:u w:val="single"/>
          <w:lang w:val="en-US"/>
        </w:rPr>
        <w:t>.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Program 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N_4177;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i,max, k_ch: </w:t>
      </w:r>
      <w:r w:rsidRPr="000F11DA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>
        <w:rPr>
          <w:noProof/>
          <w:lang w:eastAsia="ru-RU"/>
        </w:rPr>
        <w:pict>
          <v:shape id="Выноска 1 3" o:spid="_x0000_s1038" type="#_x0000_t47" style="position:absolute;left:0;text-align:left;margin-left:374.25pt;margin-top:7.2pt;width:162pt;height:83.25pt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" adj="-7047,10048" fillcolor="yellow" strokeweight=".5pt">
            <v:textbox>
              <w:txbxContent>
                <w:p w:rsidR="00132ECD" w:rsidRPr="004C4421" w:rsidRDefault="00132ECD" w:rsidP="004C442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Функция подсчитывает количество двузначных делителей числа. Как видите, алгоритм отличается от приведенного выше.</w:t>
                  </w:r>
                </w:p>
              </w:txbxContent>
            </v:textbox>
            <o:callout v:ext="edit" minusy="t"/>
          </v:shape>
        </w:pic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>
        <w:rPr>
          <w:noProof/>
          <w:lang w:eastAsia="ru-RU"/>
        </w:rPr>
        <w:pict>
          <v:shape id="Поле 2" o:spid="_x0000_s1039" type="#_x0000_t202" style="position:absolute;left:0;text-align:left;margin-left:32.25pt;margin-top:-.35pt;width:320.25pt;height:2in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" filled="f" strokeweight=".5pt">
            <v:textbox style="mso-fit-shape-to-text:t">
              <w:txbxContent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function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N_delit(n: </w:t>
                  </w:r>
                  <w:r w:rsidRPr="000F11DA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integer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): </w:t>
                  </w:r>
                  <w:r w:rsidRPr="000F11DA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integer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var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count, k:</w:t>
                  </w:r>
                  <w:r w:rsidRPr="000F11DA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integer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begin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count:=</w:t>
                  </w:r>
                  <w:r w:rsidRPr="000F11DA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0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k:=</w:t>
                  </w:r>
                  <w:r w:rsidRPr="000F11DA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10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while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(k*k&lt;=n) </w:t>
                  </w: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and 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(k&lt;=</w:t>
                  </w:r>
                  <w:r w:rsidRPr="000F11DA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99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) </w:t>
                  </w: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do 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begin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if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n </w:t>
                  </w: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mod 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k = </w:t>
                  </w:r>
                  <w:r w:rsidRPr="000F11DA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 xml:space="preserve">0 </w:t>
                  </w: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then 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count:=count+</w:t>
                  </w:r>
                  <w:r w:rsidRPr="000F11DA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1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k:=k+</w:t>
                  </w:r>
                  <w:r w:rsidRPr="000F11DA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1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end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0F11DA" w:rsidRDefault="00132ECD" w:rsidP="004C44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N_delit:=count;</w:t>
                  </w:r>
                </w:p>
                <w:p w:rsidR="00132ECD" w:rsidRPr="00F312A6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0F11DA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end</w:t>
                  </w:r>
                  <w:r w:rsidRPr="000F11DA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</w:txbxContent>
            </v:textbox>
            <w10:wrap type="square"/>
          </v:shape>
        </w:pict>
      </w: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4C4421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i:= </w:t>
      </w:r>
      <w:r w:rsidRPr="000F11DA">
        <w:rPr>
          <w:rFonts w:ascii="Courier New" w:hAnsi="Courier New" w:cs="Courier New"/>
          <w:color w:val="006400"/>
          <w:sz w:val="20"/>
          <w:szCs w:val="20"/>
          <w:lang w:val="en-US"/>
        </w:rPr>
        <w:t>58885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while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(N_delit(i)&lt;</w:t>
      </w:r>
      <w:r w:rsidRPr="000F11DA">
        <w:rPr>
          <w:rFonts w:ascii="Courier New" w:hAnsi="Courier New" w:cs="Courier New"/>
          <w:color w:val="006400"/>
          <w:sz w:val="20"/>
          <w:szCs w:val="20"/>
          <w:lang w:val="en-US"/>
        </w:rPr>
        <w:t>15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(i&gt;=</w:t>
      </w:r>
      <w:r w:rsidRPr="000F11DA">
        <w:rPr>
          <w:rFonts w:ascii="Courier New" w:hAnsi="Courier New" w:cs="Courier New"/>
          <w:color w:val="006400"/>
          <w:sz w:val="20"/>
          <w:szCs w:val="20"/>
          <w:lang w:val="en-US"/>
        </w:rPr>
        <w:t>25552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do 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i:= i-</w:t>
      </w:r>
      <w:r w:rsidRPr="000F11DA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max:=i;k_ch:=</w:t>
      </w:r>
      <w:r w:rsidRPr="000F11DA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i:=</w:t>
      </w:r>
      <w:r w:rsidRPr="000F11DA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25552 </w:t>
      </w: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max </w:t>
      </w: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do if 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(N_delit(i)&gt;=</w:t>
      </w:r>
      <w:r w:rsidRPr="000F11DA">
        <w:rPr>
          <w:rFonts w:ascii="Courier New" w:hAnsi="Courier New" w:cs="Courier New"/>
          <w:color w:val="006400"/>
          <w:sz w:val="20"/>
          <w:szCs w:val="20"/>
          <w:lang w:val="en-US"/>
        </w:rPr>
        <w:t>15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k_ch:=k_ch+</w:t>
      </w:r>
      <w:r w:rsidRPr="000F11DA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writeln(max, </w:t>
      </w:r>
      <w:r w:rsidRPr="000F11DA">
        <w:rPr>
          <w:rFonts w:ascii="Courier New" w:hAnsi="Courier New" w:cs="Courier New"/>
          <w:color w:val="0000FF"/>
          <w:sz w:val="20"/>
          <w:szCs w:val="20"/>
          <w:lang w:val="en-US"/>
        </w:rPr>
        <w:t>'  '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, k_ch)</w:t>
      </w: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132ECD" w:rsidRPr="000F11DA" w:rsidRDefault="00132ECD" w:rsidP="004C4421">
      <w:pPr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F11DA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0F11DA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</w:p>
    <w:p w:rsidR="00132ECD" w:rsidRDefault="00132ECD" w:rsidP="008D7E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58800420</w:t>
      </w:r>
    </w:p>
    <w:p w:rsidR="00132ECD" w:rsidRDefault="00132ECD" w:rsidP="008D7E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2C560A">
      <w:pPr>
        <w:pStyle w:val="Heading2"/>
        <w:jc w:val="both"/>
      </w:pPr>
      <w:bookmarkStart w:id="17" w:name="_Toc80079850"/>
      <w:r w:rsidRPr="002C560A">
        <w:t>№ 3850. (П. Волгин) Рассматривается множество целых чисел, принадлежащих числовому отрезку [123; 1151], которые удовлетворяют следующим условиям:</w:t>
      </w:r>
      <w:bookmarkEnd w:id="17"/>
    </w:p>
    <w:p w:rsidR="00132ECD" w:rsidRDefault="00132ECD" w:rsidP="002C560A">
      <w:pPr>
        <w:pStyle w:val="Heading2"/>
        <w:ind w:left="709"/>
        <w:jc w:val="both"/>
      </w:pPr>
      <w:bookmarkStart w:id="18" w:name="_Toc80079851"/>
      <w:r w:rsidRPr="002C560A">
        <w:t>а) Сумма все делителей, не включая единицу и само число, больше 40.</w:t>
      </w:r>
      <w:bookmarkEnd w:id="18"/>
    </w:p>
    <w:p w:rsidR="00132ECD" w:rsidRDefault="00132ECD" w:rsidP="002C560A">
      <w:pPr>
        <w:pStyle w:val="Heading2"/>
        <w:ind w:left="709"/>
        <w:jc w:val="both"/>
      </w:pPr>
      <w:bookmarkStart w:id="19" w:name="_Toc80079852"/>
      <w:r w:rsidRPr="002C560A">
        <w:t>б) Число не делится на 5.</w:t>
      </w:r>
      <w:bookmarkEnd w:id="19"/>
    </w:p>
    <w:p w:rsidR="00132ECD" w:rsidRDefault="00132ECD" w:rsidP="002C560A">
      <w:pPr>
        <w:pStyle w:val="Heading2"/>
        <w:jc w:val="both"/>
      </w:pPr>
      <w:bookmarkStart w:id="20" w:name="_Toc80079853"/>
      <w:r w:rsidRPr="002C560A">
        <w:t>Найдите количество таких чисел и разность между максимальным и минимальным числами. В ответе запишите сначала количество, а затем разность между максимальным и минимальным числами.</w:t>
      </w:r>
      <w:bookmarkEnd w:id="20"/>
    </w:p>
    <w:p w:rsidR="00132ECD" w:rsidRDefault="00132ECD" w:rsidP="002C5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6431026</w:t>
      </w:r>
    </w:p>
    <w:p w:rsidR="00132ECD" w:rsidRDefault="00132ECD" w:rsidP="002C560A">
      <w:pPr>
        <w:pStyle w:val="Heading2"/>
        <w:jc w:val="both"/>
      </w:pPr>
    </w:p>
    <w:p w:rsidR="00132ECD" w:rsidRDefault="00132ECD" w:rsidP="004C4421">
      <w:pPr>
        <w:pStyle w:val="Heading2"/>
        <w:jc w:val="both"/>
      </w:pPr>
      <w:bookmarkStart w:id="21" w:name="_Toc80079854"/>
      <w:r w:rsidRPr="002966CC">
        <w:t>№ 3811. Рассматривается множество целых чисел, принадлежащих ч</w:t>
      </w:r>
      <w:r>
        <w:t xml:space="preserve">исловому отрезку </w:t>
      </w:r>
      <w:r>
        <w:br/>
        <w:t>[56123; 97354]</w:t>
      </w:r>
      <w:r w:rsidRPr="002966CC">
        <w:t>, которые имеют более 35 делителей. Найдите количество таких чисел и их среднее арифметическое. В ответе запишите сначала количество, а потом – целую часть среднего арифметического.</w:t>
      </w:r>
      <w:bookmarkEnd w:id="21"/>
    </w:p>
    <w:p w:rsidR="00132ECD" w:rsidRDefault="00132ECD" w:rsidP="00296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227877072</w:t>
      </w:r>
    </w:p>
    <w:p w:rsidR="00132ECD" w:rsidRDefault="00132ECD" w:rsidP="00296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886A77">
      <w:pPr>
        <w:pStyle w:val="Heading2"/>
        <w:jc w:val="both"/>
      </w:pPr>
      <w:bookmarkStart w:id="22" w:name="_Toc80079855"/>
      <w:r w:rsidRPr="00886A77">
        <w:t>№ 3168. Назовём натуральное число подходящим, если ровно два из его делителей входят в список (7, 13, 17, 19). Найдите все подходящие числа, принадлежащих отрезку [25000; 35000] В ответе запишите два целых числа: сначала количество, затем сумму цифр всех найденных чисел.</w:t>
      </w:r>
      <w:bookmarkEnd w:id="22"/>
    </w:p>
    <w:p w:rsidR="00132ECD" w:rsidRPr="00886A77" w:rsidRDefault="00132ECD" w:rsidP="00886A77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Решение</w:t>
      </w:r>
      <w:r w:rsidRPr="00886A77">
        <w:rPr>
          <w:rFonts w:ascii="Times New Roman" w:hAnsi="Times New Roman"/>
          <w:sz w:val="24"/>
          <w:szCs w:val="24"/>
          <w:u w:val="single"/>
        </w:rPr>
        <w:t>.</w:t>
      </w:r>
    </w:p>
    <w:p w:rsidR="00132ECD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Program</w:t>
      </w:r>
      <w:r>
        <w:rPr>
          <w:rFonts w:ascii="Courier New" w:hAnsi="Courier New" w:cs="Courier New"/>
          <w:color w:val="000000"/>
          <w:sz w:val="20"/>
          <w:szCs w:val="20"/>
        </w:rPr>
        <w:t>N3168;</w:t>
      </w:r>
    </w:p>
    <w:p w:rsidR="00132ECD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var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i, k,count, s_all: </w:t>
      </w:r>
      <w:r>
        <w:rPr>
          <w:rFonts w:ascii="Courier New" w:hAnsi="Courier New" w:cs="Courier New"/>
          <w:color w:val="0000FF"/>
          <w:sz w:val="20"/>
          <w:szCs w:val="20"/>
        </w:rPr>
        <w:t>integer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;   </w:t>
      </w:r>
      <w:r>
        <w:rPr>
          <w:rFonts w:ascii="Courier New" w:hAnsi="Courier New" w:cs="Courier New"/>
          <w:color w:val="008000"/>
          <w:sz w:val="20"/>
          <w:szCs w:val="20"/>
        </w:rPr>
        <w:t>//count - количество подходящих чисел</w:t>
      </w:r>
    </w:p>
    <w:p w:rsidR="00132ECD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8000"/>
          <w:sz w:val="20"/>
          <w:szCs w:val="20"/>
        </w:rPr>
        <w:t xml:space="preserve">                                  //k - число подходящих делителей целого числа</w:t>
      </w:r>
    </w:p>
    <w:p w:rsidR="00132ECD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8000"/>
          <w:sz w:val="20"/>
          <w:szCs w:val="20"/>
        </w:rPr>
      </w:pP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function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S_D(n:</w:t>
      </w:r>
      <w:r w:rsidRPr="00886A77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):</w:t>
      </w:r>
      <w:r w:rsidRPr="00886A77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s:</w:t>
      </w:r>
      <w:r w:rsidRPr="00886A77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s:=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while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n&gt;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0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s:=s+ (n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10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6400"/>
          <w:sz w:val="20"/>
          <w:szCs w:val="20"/>
          <w:lang w:val="en-US"/>
        </w:rPr>
      </w:pP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n:= n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div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10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S_D:=s;  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count:=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 s_all:=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i:=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25000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35000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k:=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7 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0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k:=k+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13 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0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k:=k+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17 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0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k:=k+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i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mod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19 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= 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0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then 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k:=k+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k=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2 </w:t>
      </w: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count:=count+</w:t>
      </w:r>
      <w:r w:rsidRPr="00886A77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s_all:=s_all+S_D(i);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132ECD" w:rsidRPr="00886A77" w:rsidRDefault="00132ECD" w:rsidP="00886A77">
      <w:pPr>
        <w:autoSpaceDE w:val="0"/>
        <w:autoSpaceDN w:val="0"/>
        <w:adjustRightInd w:val="0"/>
        <w:spacing w:after="0" w:line="240" w:lineRule="auto"/>
        <w:ind w:left="709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writeln(count,</w:t>
      </w:r>
      <w:r w:rsidRPr="00886A77">
        <w:rPr>
          <w:rFonts w:ascii="Courier New" w:hAnsi="Courier New" w:cs="Courier New"/>
          <w:color w:val="0000FF"/>
          <w:sz w:val="20"/>
          <w:szCs w:val="20"/>
          <w:lang w:val="en-US"/>
        </w:rPr>
        <w:t>'  '</w:t>
      </w:r>
      <w:r w:rsidRPr="00886A77">
        <w:rPr>
          <w:rFonts w:ascii="Courier New" w:hAnsi="Courier New" w:cs="Courier New"/>
          <w:color w:val="000000"/>
          <w:sz w:val="20"/>
          <w:szCs w:val="20"/>
          <w:lang w:val="en-US"/>
        </w:rPr>
        <w:t>,s_all)</w:t>
      </w:r>
    </w:p>
    <w:p w:rsidR="00132ECD" w:rsidRDefault="00132ECD" w:rsidP="00886A77">
      <w:pPr>
        <w:pStyle w:val="Heading2"/>
        <w:ind w:left="709"/>
        <w:jc w:val="both"/>
      </w:pPr>
      <w:bookmarkStart w:id="23" w:name="_Toc80079856"/>
      <w:r>
        <w:rPr>
          <w:rFonts w:ascii="Courier New" w:hAnsi="Courier New" w:cs="Courier New"/>
          <w:b/>
          <w:bCs/>
          <w:color w:val="000000"/>
          <w:sz w:val="20"/>
          <w:szCs w:val="20"/>
        </w:rPr>
        <w:t>end</w:t>
      </w:r>
      <w:r>
        <w:rPr>
          <w:rFonts w:ascii="Courier New" w:hAnsi="Courier New" w:cs="Courier New"/>
          <w:color w:val="000000"/>
          <w:sz w:val="20"/>
          <w:szCs w:val="20"/>
        </w:rPr>
        <w:t>.</w:t>
      </w:r>
      <w:bookmarkEnd w:id="23"/>
    </w:p>
    <w:p w:rsidR="00132ECD" w:rsidRDefault="00132ECD" w:rsidP="00886A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Ответ:</w:t>
      </w:r>
      <w:r>
        <w:rPr>
          <w:rFonts w:ascii="Times New Roman" w:hAnsi="Times New Roman"/>
          <w:sz w:val="24"/>
          <w:szCs w:val="24"/>
        </w:rPr>
        <w:t>3356904</w:t>
      </w:r>
    </w:p>
    <w:p w:rsidR="00132ECD" w:rsidRDefault="00132ECD" w:rsidP="00886A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ECD" w:rsidRDefault="00132ECD" w:rsidP="0059611C">
      <w:pPr>
        <w:pStyle w:val="Heading1"/>
      </w:pPr>
      <w:bookmarkStart w:id="24" w:name="_Toc80079857"/>
      <w:r>
        <w:t>5. Задачи, в которых исследуются не все числа из заданного промежутка*</w:t>
      </w:r>
      <w:bookmarkEnd w:id="24"/>
    </w:p>
    <w:bookmarkStart w:id="25" w:name="_Toc80079858"/>
    <w:p w:rsidR="00132ECD" w:rsidRDefault="00132ECD" w:rsidP="005B7F2C">
      <w:pPr>
        <w:pStyle w:val="Heading2"/>
        <w:jc w:val="both"/>
      </w:pPr>
      <w:r>
        <w:rPr>
          <w:noProof/>
          <w:lang w:eastAsia="ru-RU"/>
        </w:rPr>
      </w:r>
      <w:r>
        <w:rPr>
          <w:noProof/>
          <w:lang w:eastAsia="ru-RU"/>
        </w:rPr>
        <w:pict>
          <v:shape id="Поле 5" o:spid="_x0000_s1040" type="#_x0000_t202" style="width:523.3pt;height:342.7pt;visibility:visible;mso-wrap-style:non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" filled="f" strokeweight=".5pt">
            <v:textbox style="mso-fit-shape-to-text:t">
              <w:txbxContent>
                <w:p w:rsidR="00132ECD" w:rsidRPr="007D4B87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D4B87">
                    <w:t xml:space="preserve">ОСОБЕННОСТИ ЦИКЛА </w:t>
                  </w:r>
                  <w:r w:rsidRPr="007D4B87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for</w:t>
                  </w:r>
                  <w:r w:rsidRPr="007D4B87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С++ И </w:t>
                  </w:r>
                  <w:r w:rsidRPr="007D4B87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PYHTON</w:t>
                  </w:r>
                </w:p>
                <w:p w:rsidR="00132ECD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667D89">
                    <w:rPr>
                      <w:rFonts w:ascii="Times New Roman" w:hAnsi="Times New Roman"/>
                      <w:sz w:val="24"/>
                      <w:szCs w:val="24"/>
                    </w:rPr>
                    <w:t>++</w:t>
                  </w:r>
                </w:p>
                <w:p w:rsidR="00132ECD" w:rsidRPr="008A2E6D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12" w:history="1">
                    <w:r w:rsidRPr="007D4B87">
                      <w:rPr>
                        <w:rStyle w:val="Hyperlink"/>
                        <w:rFonts w:ascii="Times New Roman" w:hAnsi="Times New Roman"/>
                        <w:sz w:val="24"/>
                        <w:szCs w:val="24"/>
                      </w:rPr>
                      <w:t>https://ci-plus-plus-snachala.ru/?p=127</w:t>
                    </w:r>
                  </w:hyperlink>
                </w:p>
                <w:p w:rsidR="00132ECD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Синтаксис</w:t>
                  </w:r>
                </w:p>
                <w:p w:rsidR="00132ECD" w:rsidRDefault="00132ECD" w:rsidP="002B3E8A">
                  <w:pPr>
                    <w:pStyle w:val="Heading2"/>
                    <w:jc w:val="both"/>
                  </w:pPr>
                  <w:bookmarkStart w:id="26" w:name="_Toc80079862"/>
                  <w:r w:rsidRPr="000C5671">
                    <w:rPr>
                      <w:b/>
                    </w:rPr>
                    <w:t>for</w:t>
                  </w:r>
                  <w:r w:rsidRPr="000C5671">
                    <w:t xml:space="preserve"> (начальное значение счётчика; </w:t>
                  </w:r>
                  <w:r>
                    <w:t>условие продолжения цикла</w:t>
                  </w:r>
                  <w:r w:rsidRPr="000C5671">
                    <w:t xml:space="preserve">; </w:t>
                  </w:r>
                  <w:r>
                    <w:t xml:space="preserve">как </w:t>
                  </w:r>
                  <w:r w:rsidRPr="000C5671">
                    <w:t>изменять счётчик)</w:t>
                  </w:r>
                  <w:bookmarkEnd w:id="26"/>
                </w:p>
                <w:p w:rsidR="00132ECD" w:rsidRPr="000C5671" w:rsidRDefault="00132ECD" w:rsidP="002B3E8A">
                  <w:pPr>
                    <w:pStyle w:val="Heading2"/>
                    <w:jc w:val="both"/>
                  </w:pPr>
                  <w:bookmarkStart w:id="27" w:name="_Toc80079863"/>
                  <w:r w:rsidRPr="000C5671">
                    <w:t xml:space="preserve">{ </w:t>
                  </w:r>
                  <w:r>
                    <w:t>тело цикла</w:t>
                  </w:r>
                  <w:r w:rsidRPr="000C5671">
                    <w:t xml:space="preserve"> }</w:t>
                  </w:r>
                  <w:bookmarkEnd w:id="27"/>
                </w:p>
                <w:p w:rsidR="00132ECD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Пример 1</w:t>
                  </w:r>
                </w:p>
                <w:p w:rsidR="00132ECD" w:rsidRDefault="00132ECD" w:rsidP="002B3E8A">
                  <w:pPr>
                    <w:spacing w:after="0" w:line="240" w:lineRule="auto"/>
                    <w:rPr>
                      <w:rFonts w:ascii="inherit" w:hAnsi="inherit"/>
                      <w:color w:val="000000"/>
                      <w:sz w:val="21"/>
                      <w:szCs w:val="21"/>
                      <w:lang w:eastAsia="ru-RU"/>
                    </w:rPr>
                  </w:pPr>
                  <w:r w:rsidRPr="000C5671">
                    <w:rPr>
                      <w:rFonts w:ascii="inherit" w:hAnsi="inherit"/>
                      <w:color w:val="000000"/>
                      <w:sz w:val="21"/>
                      <w:szCs w:val="21"/>
                      <w:lang w:eastAsia="ru-RU"/>
                    </w:rPr>
                    <w:t>for(int i</w:t>
                  </w:r>
                  <w:r w:rsidRPr="000C5671">
                    <w:rPr>
                      <w:rFonts w:ascii="Verdana" w:hAnsi="Verdana"/>
                      <w:color w:val="000000"/>
                      <w:sz w:val="21"/>
                      <w:szCs w:val="21"/>
                      <w:lang w:eastAsia="ru-RU"/>
                    </w:rPr>
                    <w:t>=</w:t>
                  </w:r>
                  <w:r w:rsidRPr="000C5671">
                    <w:rPr>
                      <w:rFonts w:ascii="inherit" w:hAnsi="inherit"/>
                      <w:color w:val="000000"/>
                      <w:sz w:val="21"/>
                      <w:szCs w:val="21"/>
                      <w:lang w:eastAsia="ru-RU"/>
                    </w:rPr>
                    <w:t>0;i&lt;100;i</w:t>
                  </w:r>
                  <w:r w:rsidRPr="000C5671">
                    <w:rPr>
                      <w:rFonts w:ascii="Verdana" w:hAnsi="Verdana"/>
                      <w:color w:val="000000"/>
                      <w:sz w:val="21"/>
                      <w:szCs w:val="21"/>
                      <w:lang w:eastAsia="ru-RU"/>
                    </w:rPr>
                    <w:t>++</w:t>
                  </w:r>
                  <w:r w:rsidRPr="000C5671">
                    <w:rPr>
                      <w:rFonts w:ascii="inherit" w:hAnsi="inherit"/>
                      <w:color w:val="000000"/>
                      <w:sz w:val="21"/>
                      <w:szCs w:val="21"/>
                      <w:lang w:eastAsia="ru-RU"/>
                    </w:rPr>
                    <w:t>);    //Начало отсчёта с нуля,  повторения будут происходить                           </w:t>
                  </w:r>
                  <w:r>
                    <w:rPr>
                      <w:rFonts w:ascii="inherit" w:hAnsi="inherit"/>
                      <w:color w:val="000000"/>
                      <w:sz w:val="21"/>
                      <w:szCs w:val="21"/>
                      <w:lang w:eastAsia="ru-RU"/>
                    </w:rPr>
                    <w:br/>
                  </w:r>
                  <w:r w:rsidRPr="000C5671">
                    <w:rPr>
                      <w:rFonts w:ascii="inherit" w:hAnsi="inherit"/>
                      <w:color w:val="000000"/>
                      <w:sz w:val="21"/>
                      <w:szCs w:val="21"/>
                      <w:lang w:eastAsia="ru-RU"/>
                    </w:rPr>
                    <w:t> //пока значение счётчика меньше ста</w:t>
                  </w:r>
                </w:p>
                <w:p w:rsidR="00132ECD" w:rsidRDefault="00132ECD" w:rsidP="002B3E8A">
                  <w:pPr>
                    <w:spacing w:after="0" w:line="240" w:lineRule="auto"/>
                    <w:rPr>
                      <w:rFonts w:ascii="inherit" w:hAnsi="inherit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inherit" w:hAnsi="inherit"/>
                      <w:color w:val="000000"/>
                      <w:sz w:val="21"/>
                      <w:szCs w:val="21"/>
                      <w:lang w:eastAsia="ru-RU"/>
                    </w:rPr>
                    <w:t xml:space="preserve">                                                //на каждом шаге счетчик увеличивается на 1.</w:t>
                  </w:r>
                </w:p>
                <w:p w:rsidR="00132ECD" w:rsidRPr="001707EA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 w:rsidRPr="001707EA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Пояснения</w:t>
                  </w:r>
                </w:p>
                <w:p w:rsidR="00132ECD" w:rsidRDefault="00132ECD" w:rsidP="002B3E8A">
                  <w:pPr>
                    <w:spacing w:after="0" w:line="240" w:lineRule="auto"/>
                    <w:ind w:left="3828"/>
                    <w:jc w:val="both"/>
                    <w:rPr>
                      <w:rFonts w:ascii="Georgia" w:hAnsi="Georgia"/>
                      <w:color w:val="000000"/>
                      <w:shd w:val="clear" w:color="auto" w:fill="B2C2D1"/>
                    </w:rPr>
                  </w:pPr>
                  <w:r>
                    <w:rPr>
                      <w:rFonts w:ascii="Georgia" w:hAnsi="Georgia"/>
                      <w:color w:val="000000"/>
                      <w:shd w:val="clear" w:color="auto" w:fill="B2C2D1"/>
                    </w:rPr>
                    <w:t>i++ то же, что i=i+1</w:t>
                  </w:r>
                </w:p>
                <w:p w:rsidR="00132ECD" w:rsidRDefault="00132ECD" w:rsidP="002B3E8A">
                  <w:pPr>
                    <w:spacing w:after="0" w:line="240" w:lineRule="auto"/>
                    <w:ind w:left="3828"/>
                    <w:jc w:val="both"/>
                    <w:rPr>
                      <w:rFonts w:ascii="Georgia" w:hAnsi="Georgia"/>
                      <w:color w:val="000000"/>
                      <w:shd w:val="clear" w:color="auto" w:fill="B2C2D1"/>
                    </w:rPr>
                  </w:pPr>
                  <w:r>
                    <w:rPr>
                      <w:rFonts w:ascii="Georgia" w:hAnsi="Georgia"/>
                      <w:color w:val="000000"/>
                      <w:shd w:val="clear" w:color="auto" w:fill="B2C2D1"/>
                    </w:rPr>
                    <w:t>i+=10 то же, что i=i+10</w:t>
                  </w:r>
                </w:p>
                <w:p w:rsidR="00132ECD" w:rsidRDefault="00132ECD" w:rsidP="002B3E8A">
                  <w:pPr>
                    <w:spacing w:after="0" w:line="240" w:lineRule="auto"/>
                    <w:ind w:left="3828"/>
                    <w:jc w:val="both"/>
                    <w:rPr>
                      <w:rFonts w:ascii="Georgia" w:hAnsi="Georgia"/>
                      <w:color w:val="000000"/>
                      <w:shd w:val="clear" w:color="auto" w:fill="B2C2D1"/>
                    </w:rPr>
                  </w:pPr>
                  <w:r>
                    <w:rPr>
                      <w:rFonts w:ascii="Georgia" w:hAnsi="Georgia"/>
                      <w:color w:val="000000"/>
                      <w:shd w:val="clear" w:color="auto" w:fill="B2C2D1"/>
                    </w:rPr>
                    <w:t>i*=3 то же, что i=i*3</w:t>
                  </w:r>
                </w:p>
                <w:p w:rsidR="00132ECD" w:rsidRPr="000C5671" w:rsidRDefault="00132ECD" w:rsidP="002B3E8A">
                  <w:pPr>
                    <w:spacing w:after="0" w:line="240" w:lineRule="auto"/>
                    <w:ind w:left="382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Georgia" w:hAnsi="Georgia"/>
                      <w:color w:val="000000"/>
                      <w:shd w:val="clear" w:color="auto" w:fill="B2C2D1"/>
                    </w:rPr>
                    <w:t>i/=3 то же, что i=i/3</w:t>
                  </w:r>
                </w:p>
                <w:p w:rsidR="00132ECD" w:rsidRPr="007D4B87" w:rsidRDefault="00132ECD" w:rsidP="002B3E8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32ECD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D4B87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PYHTON</w:t>
                  </w:r>
                </w:p>
                <w:p w:rsidR="00132ECD" w:rsidRPr="008A2E6D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К.Ю. Поляков. Программирование.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Python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>++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Учебное пособие</w:t>
                  </w:r>
                </w:p>
                <w:p w:rsidR="00132ECD" w:rsidRPr="008A2E6D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Синтаксис</w:t>
                  </w:r>
                </w:p>
                <w:p w:rsidR="00132ECD" w:rsidRPr="008A2E6D" w:rsidRDefault="00132ECD" w:rsidP="002B3E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2E6D"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>for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>&lt;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четчикцикла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>&gt;</w:t>
                  </w:r>
                  <w:r w:rsidRPr="008A2E6D"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>in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>range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>([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начальное значение счетчика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>], &lt;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ограничитель, не входящий в последовательность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>&gt;, [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шаг изменения счетчика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>]):&lt;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Тело цикла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>&gt;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</w:rPr>
                    <w:tab/>
                  </w:r>
                </w:p>
                <w:p w:rsidR="00132ECD" w:rsidRPr="00667D89" w:rsidRDefault="00132ECD" w:rsidP="002B3E8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32ECD" w:rsidRPr="003C0310" w:rsidRDefault="00132ECD" w:rsidP="002B3E8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умолчанию,начальное значение счетчика равно 0.</w:t>
                  </w:r>
                </w:p>
                <w:p w:rsidR="00132ECD" w:rsidRDefault="00132ECD" w:rsidP="002B3E8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умолчанию, шаг изменения счетчика равен 1.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Пример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  <w:u w:val="single"/>
                      <w:lang w:val="en-US"/>
                    </w:rPr>
                    <w:t xml:space="preserve"> 2.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for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 in range (1, 1001) : …</w:t>
                  </w:r>
                </w:p>
                <w:p w:rsidR="00132ECD" w:rsidRPr="003C0310" w:rsidRDefault="00132ECD" w:rsidP="002B3E8A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Пример 3.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Шаг изменения счетчика равен 10. </w:t>
                  </w:r>
                  <w:r w:rsidRPr="008A2E6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for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iinrange</w:t>
                  </w:r>
                  <w:r w:rsidRPr="003C0310">
                    <w:rPr>
                      <w:rFonts w:ascii="Times New Roman" w:hAnsi="Times New Roman"/>
                      <w:sz w:val="24"/>
                      <w:szCs w:val="24"/>
                    </w:rPr>
                    <w:t xml:space="preserve"> (1, 1001, 10) : …</w:t>
                  </w:r>
                </w:p>
              </w:txbxContent>
            </v:textbox>
            <w10:anchorlock/>
          </v:shape>
        </w:pict>
      </w:r>
    </w:p>
    <w:p w:rsidR="00132ECD" w:rsidRDefault="00132ECD" w:rsidP="005B7F2C">
      <w:pPr>
        <w:pStyle w:val="Heading2"/>
        <w:jc w:val="both"/>
      </w:pPr>
      <w:r w:rsidRPr="005B7F2C">
        <w:t>№ 3725. (П. Волгин) Рассматривается множество целых чисел, принадлежащих числовому отрезку [5; 10000] с шагом 5, которые удовлетворяют следующим условиям:</w:t>
      </w:r>
      <w:bookmarkEnd w:id="25"/>
    </w:p>
    <w:p w:rsidR="00132ECD" w:rsidRDefault="00132ECD" w:rsidP="005B7F2C">
      <w:pPr>
        <w:pStyle w:val="Heading2"/>
        <w:ind w:left="709"/>
        <w:jc w:val="both"/>
      </w:pPr>
      <w:bookmarkStart w:id="28" w:name="_Toc80079859"/>
      <w:r w:rsidRPr="005B7F2C">
        <w:t>а) Число в шестнадцатеричной записи оканчивается цифрой «A»;</w:t>
      </w:r>
      <w:bookmarkEnd w:id="28"/>
    </w:p>
    <w:p w:rsidR="00132ECD" w:rsidRDefault="00132ECD" w:rsidP="005B7F2C">
      <w:pPr>
        <w:pStyle w:val="Heading2"/>
        <w:ind w:left="709"/>
        <w:jc w:val="both"/>
      </w:pPr>
      <w:bookmarkStart w:id="29" w:name="_Toc80079860"/>
      <w:r w:rsidRPr="005B7F2C">
        <w:t>б) Число не делится на 7, но делится на 5.</w:t>
      </w:r>
      <w:bookmarkEnd w:id="29"/>
    </w:p>
    <w:p w:rsidR="00132ECD" w:rsidRPr="005B7F2C" w:rsidRDefault="00132ECD" w:rsidP="005B7F2C">
      <w:pPr>
        <w:pStyle w:val="Heading2"/>
        <w:jc w:val="both"/>
      </w:pPr>
      <w:bookmarkStart w:id="30" w:name="_Toc80079861"/>
      <w:r w:rsidRPr="005B7F2C">
        <w:t>Найдите сумму таких чисел и их количество. В ответе запишите сначала сумму, а потом количество.</w:t>
      </w:r>
      <w:bookmarkEnd w:id="30"/>
    </w:p>
    <w:p w:rsidR="00132ECD" w:rsidRDefault="00132ECD" w:rsidP="005B7F2C">
      <w:pPr>
        <w:pStyle w:val="Heading2"/>
      </w:pPr>
    </w:p>
    <w:p w:rsidR="00132ECD" w:rsidRDefault="00132ECD" w:rsidP="005B7F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Указание.</w:t>
      </w:r>
      <w:r>
        <w:rPr>
          <w:rFonts w:ascii="Times New Roman" w:hAnsi="Times New Roman"/>
          <w:i/>
          <w:sz w:val="24"/>
          <w:szCs w:val="24"/>
        </w:rPr>
        <w:t xml:space="preserve"> При организации цикла </w:t>
      </w:r>
      <w:r>
        <w:rPr>
          <w:rFonts w:ascii="Times New Roman" w:hAnsi="Times New Roman"/>
          <w:i/>
          <w:sz w:val="24"/>
          <w:szCs w:val="24"/>
          <w:lang w:val="de-DE"/>
        </w:rPr>
        <w:t>f</w:t>
      </w:r>
      <w:r>
        <w:rPr>
          <w:rFonts w:ascii="Times New Roman" w:hAnsi="Times New Roman"/>
          <w:i/>
          <w:sz w:val="24"/>
          <w:szCs w:val="24"/>
          <w:lang w:val="en-US"/>
        </w:rPr>
        <w:t>or</w:t>
      </w:r>
      <w:r w:rsidRPr="005B7F2C">
        <w:rPr>
          <w:rFonts w:ascii="Times New Roman" w:hAnsi="Times New Roman"/>
          <w:i/>
          <w:sz w:val="24"/>
          <w:szCs w:val="24"/>
        </w:rPr>
        <w:t>…</w:t>
      </w:r>
      <w:r>
        <w:rPr>
          <w:rFonts w:ascii="Times New Roman" w:hAnsi="Times New Roman"/>
          <w:i/>
          <w:sz w:val="24"/>
          <w:szCs w:val="24"/>
        </w:rPr>
        <w:t xml:space="preserve"> в языке Паскаль шаг изменения параметра цикла, отличный от 1 или –1, не реализован. Поэтому предлагается использовать следующую конструкцию:</w:t>
      </w:r>
    </w:p>
    <w:p w:rsidR="00132ECD" w:rsidRPr="00667D89" w:rsidRDefault="00132ECD" w:rsidP="00B62DC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667D8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 := 5;</w:t>
      </w:r>
    </w:p>
    <w:p w:rsidR="00132ECD" w:rsidRPr="00667D89" w:rsidRDefault="00132ECD" w:rsidP="00B62DC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667D8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while i &lt;=10000 do</w:t>
      </w:r>
    </w:p>
    <w:p w:rsidR="00132ECD" w:rsidRPr="00667D89" w:rsidRDefault="00132ECD" w:rsidP="00B62DC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667D8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</w:p>
    <w:p w:rsidR="00132ECD" w:rsidRPr="00667D89" w:rsidRDefault="00132ECD" w:rsidP="00B62DC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667D8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&lt;</w:t>
      </w:r>
      <w:r w:rsidRPr="00C04437">
        <w:rPr>
          <w:rFonts w:ascii="Courier New" w:hAnsi="Courier New" w:cs="Courier New"/>
          <w:b/>
          <w:bCs/>
          <w:color w:val="000000"/>
          <w:sz w:val="20"/>
          <w:szCs w:val="20"/>
        </w:rPr>
        <w:t>Обработкатекущего</w:t>
      </w:r>
      <w:r w:rsidRPr="00667D8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i &gt;;</w:t>
      </w:r>
    </w:p>
    <w:p w:rsidR="00132ECD" w:rsidRPr="00667D89" w:rsidRDefault="00132ECD" w:rsidP="00B62DC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667D8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 := i + 5;</w:t>
      </w:r>
    </w:p>
    <w:p w:rsidR="00132ECD" w:rsidRPr="00667D89" w:rsidRDefault="00132ECD" w:rsidP="00B62DC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667D89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end;</w:t>
      </w:r>
    </w:p>
    <w:p w:rsidR="00132ECD" w:rsidRPr="00667D89" w:rsidRDefault="00132ECD" w:rsidP="00C04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</w:t>
      </w:r>
      <w:r w:rsidRPr="00667D89">
        <w:rPr>
          <w:rFonts w:ascii="Times New Roman" w:hAnsi="Times New Roman"/>
          <w:sz w:val="24"/>
          <w:szCs w:val="24"/>
          <w:u w:val="single"/>
          <w:lang w:val="en-US"/>
        </w:rPr>
        <w:t>:</w:t>
      </w:r>
      <w:r w:rsidRPr="00667D89">
        <w:rPr>
          <w:rFonts w:ascii="Times New Roman" w:hAnsi="Times New Roman"/>
          <w:sz w:val="24"/>
          <w:szCs w:val="24"/>
          <w:lang w:val="en-US"/>
        </w:rPr>
        <w:t xml:space="preserve"> 536760  108</w:t>
      </w:r>
    </w:p>
    <w:p w:rsidR="00132ECD" w:rsidRPr="00667D89" w:rsidRDefault="00132ECD" w:rsidP="0059611C">
      <w:pPr>
        <w:rPr>
          <w:lang w:val="en-US"/>
        </w:rPr>
      </w:pPr>
    </w:p>
    <w:p w:rsidR="00132ECD" w:rsidRPr="00A81346" w:rsidRDefault="00132ECD" w:rsidP="00A81346">
      <w:pPr>
        <w:pStyle w:val="Heading2"/>
        <w:jc w:val="both"/>
      </w:pPr>
      <w:bookmarkStart w:id="31" w:name="_Toc80079864"/>
      <w:r w:rsidRPr="00A81346">
        <w:t>№ 2346. (Б.С. Михлин) Рассматривается множество целых чисел на интервале [15, 2 000 000], которые образуют геометрическую прогрессию со знаменателем 2: 15, 30, 60, ... Найдите среди них числа, у которых есть повторяющиеся цифры. В ответе через пробел напишите сперва количество таких чисел, а затем разность максимального и минимального из них.</w:t>
      </w:r>
      <w:bookmarkEnd w:id="31"/>
    </w:p>
    <w:p w:rsidR="00132ECD" w:rsidRDefault="00132ECD" w:rsidP="00A10F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</w:t>
      </w:r>
      <w:r w:rsidRPr="00A81346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>5  1935360</w:t>
      </w:r>
    </w:p>
    <w:p w:rsidR="00132ECD" w:rsidRDefault="00132ECD" w:rsidP="00A10F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Pr="00A81346" w:rsidRDefault="00132ECD" w:rsidP="00A10F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noProof/>
          <w:lang w:eastAsia="ru-RU"/>
        </w:rPr>
        <w:pict>
          <v:shape id="Поле 6" o:spid="_x0000_s1041" type="#_x0000_t202" style="position:absolute;margin-left:0;margin-top:0;width:2in;height:2in;z-index:25166387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" filled="f" strokeweight=".5pt">
            <v:textbox style="mso-fit-shape-to-text:t">
              <w:txbxContent>
                <w:p w:rsidR="00132ECD" w:rsidRDefault="00132ECD" w:rsidP="00A81346">
                  <w:pPr>
                    <w:pStyle w:val="Heading2"/>
                  </w:pPr>
                  <w:bookmarkStart w:id="32" w:name="_Toc80079865"/>
                  <w:r w:rsidRPr="00A81346">
                    <w:t>ПРОГРАММА,</w:t>
                  </w:r>
                  <w:r>
                    <w:t xml:space="preserve"> КОТОРАЯ ПОЗВОЛЯЕТ ОПРЕДЕЛИТЬ, ЕСТЬ ЛИ В ДАННОМ НАТУРАЛЬНОМ ЧИСЛЕ ПОВТОРЯЮЩИЕСЯ ЦИФРЫ</w:t>
                  </w:r>
                  <w:bookmarkEnd w:id="32"/>
                </w:p>
                <w:p w:rsidR="00132ECD" w:rsidRDefault="00132ECD" w:rsidP="00A81346">
                  <w:pPr>
                    <w:pStyle w:val="Heading2"/>
                  </w:pPr>
                  <w:hyperlink r:id="rId13" w:history="1">
                    <w:bookmarkStart w:id="33" w:name="_Toc80079866"/>
                    <w:r w:rsidRPr="00E80926">
                      <w:rPr>
                        <w:rStyle w:val="Hyperlink"/>
                      </w:rPr>
                      <w:t>https://znanija.com/task/28405966</w:t>
                    </w:r>
                    <w:bookmarkEnd w:id="33"/>
                  </w:hyperlink>
                </w:p>
                <w:p w:rsidR="00132ECD" w:rsidRDefault="00132ECD" w:rsidP="00A81346">
                  <w:pPr>
                    <w:pStyle w:val="Heading2"/>
                  </w:pPr>
                </w:p>
                <w:p w:rsidR="00132ECD" w:rsidRPr="002A584B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709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</w:pP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Var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A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,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B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,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,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: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integer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Begin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Write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('Введите целое число: ');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ReadLn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(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A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);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C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:= 0;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While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(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A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&lt;&gt; 0)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and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(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&lt; 1) 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do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Begin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  C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:= 0;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  B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:= 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Amod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10;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  A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:= 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Adiv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10;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  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:= 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A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  whileD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&lt;&gt; 0 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do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  begin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    ifDmod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10 = 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BthenC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:= 1;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    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:= 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Ddiv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10;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  end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End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if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(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 = 1) </w:t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thenWriteLn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('В данном числе есть одинаковые цифры')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 elseWriteLn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('В данном числе нет одинаковых цифр ');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br/>
                  </w:r>
                  <w:r w:rsidRPr="00A81346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End</w:t>
                  </w:r>
                  <w:r w:rsidRPr="002A584B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.</w:t>
                  </w:r>
                </w:p>
              </w:txbxContent>
            </v:textbox>
            <w10:wrap type="square"/>
          </v:shape>
        </w:pict>
      </w:r>
    </w:p>
    <w:p w:rsidR="00132ECD" w:rsidRPr="00A81346" w:rsidRDefault="00132ECD" w:rsidP="00A10F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132ECD" w:rsidRPr="00A81346" w:rsidRDefault="00132ECD" w:rsidP="00A81346">
      <w:pPr>
        <w:pStyle w:val="Heading2"/>
        <w:jc w:val="both"/>
      </w:pPr>
      <w:bookmarkStart w:id="34" w:name="_Toc80079867"/>
      <w:r w:rsidRPr="00A81346">
        <w:t>№ 2345. (Б.С. Михлин) Рассматривается множество целых чисел на интервале [27, 900 000], которые образуют геометрическую прогрессию со знаменателем 2: 27, 54, 108, ... Найдите среди них числа, у которых нет повторяющихся цифр. В ответе через пробел напишите сперва количество таких чисел, а затем максимальное из них.</w:t>
      </w:r>
      <w:bookmarkEnd w:id="34"/>
    </w:p>
    <w:p w:rsidR="00132ECD" w:rsidRPr="00096C03" w:rsidRDefault="00132ECD" w:rsidP="00A8134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EC4A23">
        <w:rPr>
          <w:rFonts w:ascii="Times New Roman" w:hAnsi="Times New Roman"/>
          <w:sz w:val="24"/>
          <w:szCs w:val="24"/>
          <w:u w:val="single"/>
        </w:rPr>
        <w:t>Ответ</w:t>
      </w:r>
      <w:r w:rsidRPr="00096C03">
        <w:rPr>
          <w:rFonts w:ascii="Times New Roman" w:hAnsi="Times New Roman"/>
          <w:sz w:val="24"/>
          <w:szCs w:val="24"/>
          <w:u w:val="single"/>
          <w:lang w:val="en-US"/>
        </w:rPr>
        <w:t>:</w:t>
      </w:r>
      <w:r w:rsidRPr="00096C03">
        <w:rPr>
          <w:rFonts w:ascii="Times New Roman" w:hAnsi="Times New Roman"/>
          <w:sz w:val="24"/>
          <w:szCs w:val="24"/>
          <w:lang w:val="en-US"/>
        </w:rPr>
        <w:t xml:space="preserve"> 11  27648  </w:t>
      </w:r>
    </w:p>
    <w:p w:rsidR="00132ECD" w:rsidRDefault="00132ECD" w:rsidP="00C62398">
      <w:pPr>
        <w:pStyle w:val="Heading1"/>
        <w:rPr>
          <w:rFonts w:ascii="Courier New" w:hAnsi="Courier New" w:cs="Courier New"/>
          <w:color w:val="000000"/>
          <w:sz w:val="20"/>
          <w:szCs w:val="20"/>
          <w:lang w:val="en-US"/>
        </w:rPr>
      </w:pPr>
      <w:bookmarkStart w:id="35" w:name="_Toc80079868"/>
    </w:p>
    <w:p w:rsidR="00132ECD" w:rsidRDefault="00132ECD" w:rsidP="0087722B">
      <w:pPr>
        <w:rPr>
          <w:lang w:val="en-US"/>
        </w:rPr>
      </w:pPr>
      <w:r>
        <w:rPr>
          <w:lang w:val="en-US"/>
        </w:rPr>
        <w:br w:type="page"/>
      </w:r>
    </w:p>
    <w:p w:rsidR="00132ECD" w:rsidRDefault="00132ECD" w:rsidP="00C62398">
      <w:pPr>
        <w:pStyle w:val="Heading1"/>
      </w:pPr>
      <w:r w:rsidRPr="00096C03">
        <w:t xml:space="preserve">6. </w:t>
      </w:r>
      <w:r>
        <w:t>Задачи повышенной сложности**</w:t>
      </w:r>
      <w:bookmarkEnd w:id="35"/>
    </w:p>
    <w:p w:rsidR="00132ECD" w:rsidRDefault="00132ECD" w:rsidP="00096C03">
      <w:pPr>
        <w:pStyle w:val="Heading2"/>
        <w:jc w:val="both"/>
      </w:pPr>
    </w:p>
    <w:p w:rsidR="00132ECD" w:rsidRPr="00096C03" w:rsidRDefault="00132ECD" w:rsidP="00096C03">
      <w:pPr>
        <w:pStyle w:val="Heading2"/>
        <w:jc w:val="both"/>
      </w:pPr>
      <w:bookmarkStart w:id="36" w:name="_Toc80079869"/>
      <w:r w:rsidRPr="00096C03">
        <w:t>№ 2752. (А.Г. Минак) Рассматривается множество целых чисел, принадлежащих числовому отрезку [1082; 129932], в которых цифры записаны в порядке убывания при их прочтении слева направо, и при этом количество делителей каждого из этих чисел кратно трём. Найдите количество таких чисел и наибольшее такое число, начинающееся с цифры 7. В ответе запишите два целых числа: сначала количество, затем наибольшее такое число, начинающееся с цифры 7.</w:t>
      </w:r>
      <w:bookmarkEnd w:id="36"/>
    </w:p>
    <w:p w:rsidR="00132ECD" w:rsidRPr="00096C03" w:rsidRDefault="00132ECD" w:rsidP="00A10F85">
      <w:pPr>
        <w:spacing w:after="0" w:line="240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132ECD" w:rsidRDefault="00132ECD" w:rsidP="009C203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noProof/>
          <w:lang w:eastAsia="ru-RU"/>
        </w:rPr>
        <w:pict>
          <v:shape id="Поле 7" o:spid="_x0000_s1042" type="#_x0000_t202" style="position:absolute;left:0;text-align:left;margin-left:0;margin-top:0;width:2in;height:2in;z-index:25166489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" filled="f" strokeweight=".5pt">
            <v:textbox style="mso-fit-shape-to-text:t">
              <w:txbxContent>
                <w:p w:rsidR="00132ECD" w:rsidRPr="00096C03" w:rsidRDefault="00132ECD" w:rsidP="00096C0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6C03">
                    <w:rPr>
                      <w:rFonts w:ascii="Times New Roman" w:hAnsi="Times New Roman"/>
                      <w:sz w:val="24"/>
                      <w:szCs w:val="24"/>
                    </w:rPr>
                    <w:t xml:space="preserve">ФУНКЦИЯ, КОТОРАЯ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ПРОВЕРЯЕТ, ЧТО ЦИФРЫ В ЧИСЛЕ ЗАПИСАНЫ В ПОРЯДКЕ УБЫВАНИЯ, И ЧИСЛО НАЧИНАЕТСЯ С ЦИФРЫ 7</w:t>
                  </w:r>
                </w:p>
                <w:p w:rsidR="00132ECD" w:rsidRPr="00096C03" w:rsidRDefault="00132ECD" w:rsidP="000F11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</w:pP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function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Mon_Number(n:</w:t>
                  </w:r>
                  <w:r w:rsidRPr="00667D89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integer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):</w:t>
                  </w:r>
                  <w:r w:rsidRPr="00667D89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boolean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;   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var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flag: </w:t>
                  </w:r>
                  <w:r w:rsidRPr="00667D89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boolean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begin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flag:=</w:t>
                  </w:r>
                  <w:r w:rsidRPr="00667D89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false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while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n &gt;</w:t>
                  </w:r>
                  <w:r w:rsidRPr="00667D89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 xml:space="preserve">9 </w:t>
                  </w: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do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begin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if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(n </w:t>
                  </w: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mod </w:t>
                  </w:r>
                  <w:r w:rsidRPr="00667D89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10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)&lt;((n </w:t>
                  </w: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div </w:t>
                  </w:r>
                  <w:r w:rsidRPr="00667D89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10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) </w:t>
                  </w: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mod </w:t>
                  </w:r>
                  <w:r w:rsidRPr="00667D89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10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) </w:t>
                  </w: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then 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flag:=</w:t>
                  </w:r>
                  <w:r w:rsidRPr="00667D89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true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else begin 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flag:=</w:t>
                  </w:r>
                  <w:r w:rsidRPr="00667D89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false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; </w:t>
                  </w:r>
                  <w:r w:rsidRPr="00667D89">
                    <w:rPr>
                      <w:rFonts w:ascii="Courier New" w:hAnsi="Courier New" w:cs="Courier New"/>
                      <w:b/>
                      <w:bCs/>
                      <w:color w:val="8B0000"/>
                      <w:sz w:val="20"/>
                      <w:szCs w:val="20"/>
                      <w:lang w:val="en-US"/>
                    </w:rPr>
                    <w:t xml:space="preserve">break </w:t>
                  </w: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end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n:=n </w:t>
                  </w: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div </w:t>
                  </w:r>
                  <w:r w:rsidRPr="00667D89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>10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end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Pr="00667D89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</w:pP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if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n&lt;&gt;</w:t>
                  </w:r>
                  <w:r w:rsidRPr="00667D89">
                    <w:rPr>
                      <w:rFonts w:ascii="Courier New" w:hAnsi="Courier New" w:cs="Courier New"/>
                      <w:color w:val="006400"/>
                      <w:sz w:val="20"/>
                      <w:szCs w:val="20"/>
                      <w:lang w:val="en-US"/>
                    </w:rPr>
                    <w:t xml:space="preserve">7 </w:t>
                  </w:r>
                  <w:r w:rsidRPr="00667D89"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then 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 xml:space="preserve">flag:= </w:t>
                  </w:r>
                  <w:r w:rsidRPr="00667D89">
                    <w:rPr>
                      <w:rFonts w:ascii="Courier New" w:hAnsi="Courier New" w:cs="Courier New"/>
                      <w:color w:val="0000FF"/>
                      <w:sz w:val="20"/>
                      <w:szCs w:val="20"/>
                      <w:lang w:val="en-US"/>
                    </w:rPr>
                    <w:t>false</w:t>
                  </w:r>
                  <w:r w:rsidRPr="00667D89">
                    <w:rPr>
                      <w:rFonts w:ascii="Courier New" w:hAnsi="Courier New" w:cs="Courier New"/>
                      <w:color w:val="000000"/>
                      <w:sz w:val="20"/>
                      <w:szCs w:val="20"/>
                      <w:lang w:val="en-US"/>
                    </w:rPr>
                    <w:t>;</w:t>
                  </w:r>
                </w:p>
                <w:p w:rsidR="00132ECD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 xml:space="preserve">Mon_Number:=flag;  </w:t>
                  </w:r>
                </w:p>
                <w:p w:rsidR="00132ECD" w:rsidRDefault="00132ECD" w:rsidP="00096C0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426"/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color w:val="000000"/>
                      <w:sz w:val="20"/>
                      <w:szCs w:val="20"/>
                    </w:rPr>
                    <w:t>end</w:t>
                  </w:r>
                  <w:r>
                    <w:rPr>
                      <w:rFonts w:ascii="Courier New" w:hAnsi="Courier New" w:cs="Courier New"/>
                      <w:color w:val="000000"/>
                      <w:sz w:val="20"/>
                      <w:szCs w:val="20"/>
                    </w:rPr>
                    <w:t>;</w:t>
                  </w:r>
                </w:p>
                <w:p w:rsidR="00132ECD" w:rsidRPr="00941C4B" w:rsidRDefault="00132ECD" w:rsidP="00096C03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</w:p>
              </w:txbxContent>
            </v:textbox>
            <w10:wrap type="square"/>
          </v:shape>
        </w:pict>
      </w:r>
      <w:r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Ответ: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121  76540</w:t>
      </w:r>
    </w:p>
    <w:p w:rsidR="00132ECD" w:rsidRDefault="00132ECD" w:rsidP="007A08E7">
      <w:pPr>
        <w:pStyle w:val="Heading2"/>
        <w:jc w:val="both"/>
      </w:pPr>
      <w:bookmarkStart w:id="37" w:name="_Toc80079870"/>
      <w:r w:rsidRPr="007A08E7">
        <w:t>№ 2751. (А.Г. Минак) Рассматривается множество целых чисел, принадлежащих числовому отрезку [2020; 647038], у которых сумма цифр меньше 10, и при этом наименьшая цифра не встречается среди первых трёх цифр. Найдите количество таких чисел и такое число, наиболее близкое к среднему арифметическому значению этих чисел. В ответе запишите два целых числа: сначала количество, затем такое число, наиболее близкое к среднему арифметическому значению этих чисел.</w:t>
      </w:r>
      <w:bookmarkEnd w:id="37"/>
    </w:p>
    <w:p w:rsidR="00132ECD" w:rsidRDefault="00132ECD" w:rsidP="007A08E7">
      <w:pPr>
        <w:pStyle w:val="Heading2"/>
        <w:jc w:val="both"/>
        <w:rPr>
          <w:color w:val="000000"/>
          <w:shd w:val="clear" w:color="auto" w:fill="FFFFFF"/>
          <w:lang w:eastAsia="ru-RU"/>
        </w:rPr>
      </w:pPr>
      <w:bookmarkStart w:id="38" w:name="_Toc80079871"/>
      <w:r>
        <w:rPr>
          <w:color w:val="000000"/>
          <w:u w:val="single"/>
          <w:shd w:val="clear" w:color="auto" w:fill="FFFFFF"/>
          <w:lang w:eastAsia="ru-RU"/>
        </w:rPr>
        <w:t>Ответ:</w:t>
      </w:r>
      <w:r>
        <w:rPr>
          <w:color w:val="000000"/>
          <w:shd w:val="clear" w:color="auto" w:fill="FFFFFF"/>
          <w:lang w:eastAsia="ru-RU"/>
        </w:rPr>
        <w:t xml:space="preserve"> 1248151000</w:t>
      </w:r>
      <w:bookmarkEnd w:id="38"/>
    </w:p>
    <w:p w:rsidR="00132ECD" w:rsidRDefault="00132ECD" w:rsidP="007A08E7">
      <w:pPr>
        <w:pStyle w:val="Heading2"/>
        <w:jc w:val="both"/>
        <w:rPr>
          <w:color w:val="000000"/>
          <w:shd w:val="clear" w:color="auto" w:fill="FFFFFF"/>
          <w:lang w:eastAsia="ru-RU"/>
        </w:rPr>
      </w:pPr>
    </w:p>
    <w:p w:rsidR="00132ECD" w:rsidRDefault="00132ECD" w:rsidP="007A08E7">
      <w:pPr>
        <w:pStyle w:val="Heading2"/>
        <w:jc w:val="both"/>
      </w:pPr>
      <w:bookmarkStart w:id="39" w:name="_Toc80079872"/>
      <w:r w:rsidRPr="007A08E7">
        <w:t>№ 2749. (А.Г. Минак) Рассматривается множество целых чисел, принадлежащих числовому отрезку [138;603884], которые имеют повторяющиеся цифры, и при этом являются степенью числа 3. Найдите количество таких чисел и наименьшее такое число, имеющее наибольшую сумму цифр. В ответе запишите два целых числа: сначала количество, затем наименьшее такое число, имеющее наибольшую сумму цифр.</w:t>
      </w:r>
      <w:bookmarkEnd w:id="39"/>
    </w:p>
    <w:p w:rsidR="00132ECD" w:rsidRDefault="00132ECD" w:rsidP="007A08E7">
      <w:pPr>
        <w:pStyle w:val="Heading2"/>
        <w:jc w:val="both"/>
        <w:rPr>
          <w:color w:val="000000"/>
          <w:shd w:val="clear" w:color="auto" w:fill="FFFFFF"/>
          <w:lang w:eastAsia="ru-RU"/>
        </w:rPr>
      </w:pPr>
      <w:bookmarkStart w:id="40" w:name="_Toc80079873"/>
      <w:r>
        <w:rPr>
          <w:color w:val="000000"/>
          <w:u w:val="single"/>
          <w:shd w:val="clear" w:color="auto" w:fill="FFFFFF"/>
          <w:lang w:eastAsia="ru-RU"/>
        </w:rPr>
        <w:t>Ответ:</w:t>
      </w:r>
      <w:r>
        <w:rPr>
          <w:color w:val="000000"/>
          <w:shd w:val="clear" w:color="auto" w:fill="FFFFFF"/>
          <w:lang w:eastAsia="ru-RU"/>
        </w:rPr>
        <w:t>459049</w:t>
      </w:r>
      <w:bookmarkEnd w:id="40"/>
    </w:p>
    <w:p w:rsidR="00132ECD" w:rsidRDefault="00132ECD" w:rsidP="007A08E7">
      <w:pPr>
        <w:pStyle w:val="Heading2"/>
        <w:jc w:val="both"/>
        <w:rPr>
          <w:color w:val="000000"/>
          <w:shd w:val="clear" w:color="auto" w:fill="FFFFFF"/>
          <w:lang w:eastAsia="ru-RU"/>
        </w:rPr>
      </w:pPr>
    </w:p>
    <w:p w:rsidR="00132ECD" w:rsidRDefault="00132ECD" w:rsidP="007A08E7">
      <w:pPr>
        <w:pStyle w:val="Heading2"/>
        <w:jc w:val="both"/>
      </w:pPr>
      <w:bookmarkStart w:id="41" w:name="_Toc80079874"/>
      <w:r w:rsidRPr="007A08E7">
        <w:t>№ 2746 (А.Г. Минак) Рассматривается множество целых чисел, принадлежащих числовому отрезку [2848; 109499], которые имеют в своей записи цифру 9, и у которых сумма цифр больших 5 – кратна трём. Найдите количество таких чисел и наибольшее такое число, начинающееся на 8. В ответе запишите два целых числа: сначала количество, затем наибольшее такое число, начинающееся на 8.</w:t>
      </w:r>
      <w:bookmarkEnd w:id="41"/>
    </w:p>
    <w:p w:rsidR="00132ECD" w:rsidRDefault="00132ECD" w:rsidP="007A08E7">
      <w:pPr>
        <w:pStyle w:val="Heading2"/>
        <w:jc w:val="both"/>
        <w:rPr>
          <w:color w:val="000000"/>
          <w:shd w:val="clear" w:color="auto" w:fill="FFFFFF"/>
          <w:lang w:eastAsia="ru-RU"/>
        </w:rPr>
      </w:pPr>
      <w:bookmarkStart w:id="42" w:name="_Toc80079875"/>
      <w:r>
        <w:rPr>
          <w:color w:val="000000"/>
          <w:u w:val="single"/>
          <w:shd w:val="clear" w:color="auto" w:fill="FFFFFF"/>
          <w:lang w:eastAsia="ru-RU"/>
        </w:rPr>
        <w:t>Ответ:</w:t>
      </w:r>
      <w:r>
        <w:rPr>
          <w:color w:val="000000"/>
          <w:shd w:val="clear" w:color="auto" w:fill="FFFFFF"/>
          <w:lang w:eastAsia="ru-RU"/>
        </w:rPr>
        <w:t>2086589997</w:t>
      </w:r>
      <w:bookmarkEnd w:id="42"/>
    </w:p>
    <w:p w:rsidR="00132ECD" w:rsidRPr="007A08E7" w:rsidRDefault="00132ECD" w:rsidP="007A08E7">
      <w:pPr>
        <w:pStyle w:val="Heading2"/>
        <w:jc w:val="both"/>
      </w:pPr>
    </w:p>
    <w:p w:rsidR="00132ECD" w:rsidRPr="007A08E7" w:rsidRDefault="00132ECD" w:rsidP="007A08E7">
      <w:pPr>
        <w:pStyle w:val="Heading2"/>
        <w:jc w:val="both"/>
      </w:pPr>
    </w:p>
    <w:sectPr w:rsidR="00132ECD" w:rsidRPr="007A08E7" w:rsidSect="00654D2E">
      <w:footerReference w:type="default" r:id="rId14"/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ECD" w:rsidRDefault="00132ECD" w:rsidP="00D26F89">
      <w:pPr>
        <w:spacing w:after="0" w:line="240" w:lineRule="auto"/>
      </w:pPr>
      <w:r>
        <w:separator/>
      </w:r>
    </w:p>
  </w:endnote>
  <w:endnote w:type="continuationSeparator" w:id="1">
    <w:p w:rsidR="00132ECD" w:rsidRDefault="00132ECD" w:rsidP="00D26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ECD" w:rsidRDefault="00132ECD">
    <w:pPr>
      <w:pStyle w:val="Footer"/>
      <w:jc w:val="center"/>
    </w:pPr>
    <w:fldSimple w:instr="PAGE   \* MERGEFORMAT">
      <w:r>
        <w:rPr>
          <w:noProof/>
        </w:rPr>
        <w:t>15</w:t>
      </w:r>
    </w:fldSimple>
  </w:p>
  <w:p w:rsidR="00132ECD" w:rsidRDefault="00132E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ECD" w:rsidRDefault="00132ECD" w:rsidP="00D26F89">
      <w:pPr>
        <w:spacing w:after="0" w:line="240" w:lineRule="auto"/>
      </w:pPr>
      <w:r>
        <w:separator/>
      </w:r>
    </w:p>
  </w:footnote>
  <w:footnote w:type="continuationSeparator" w:id="1">
    <w:p w:rsidR="00132ECD" w:rsidRDefault="00132ECD" w:rsidP="00D26F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28CF"/>
    <w:multiLevelType w:val="hybridMultilevel"/>
    <w:tmpl w:val="9A2AD3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F14F1E"/>
    <w:multiLevelType w:val="hybridMultilevel"/>
    <w:tmpl w:val="EF6E1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A502F"/>
    <w:multiLevelType w:val="multilevel"/>
    <w:tmpl w:val="1A8818C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cs="Times New Roman" w:hint="default"/>
      </w:rPr>
    </w:lvl>
  </w:abstractNum>
  <w:abstractNum w:abstractNumId="3">
    <w:nsid w:val="1FF52ED7"/>
    <w:multiLevelType w:val="hybridMultilevel"/>
    <w:tmpl w:val="6888C93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26292F95"/>
    <w:multiLevelType w:val="hybridMultilevel"/>
    <w:tmpl w:val="58088BF6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F7F6837"/>
    <w:multiLevelType w:val="hybridMultilevel"/>
    <w:tmpl w:val="B622D08A"/>
    <w:lvl w:ilvl="0" w:tplc="94DC3E7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FE04DE0"/>
    <w:multiLevelType w:val="hybridMultilevel"/>
    <w:tmpl w:val="42202D30"/>
    <w:lvl w:ilvl="0" w:tplc="94DC3E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12B7578"/>
    <w:multiLevelType w:val="hybridMultilevel"/>
    <w:tmpl w:val="942CD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F73693"/>
    <w:multiLevelType w:val="hybridMultilevel"/>
    <w:tmpl w:val="4C5CF3E4"/>
    <w:lvl w:ilvl="0" w:tplc="94DC3E7C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">
    <w:nsid w:val="36D95BD9"/>
    <w:multiLevelType w:val="hybridMultilevel"/>
    <w:tmpl w:val="DA8A5C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733D5F"/>
    <w:multiLevelType w:val="hybridMultilevel"/>
    <w:tmpl w:val="C2FCBE16"/>
    <w:lvl w:ilvl="0" w:tplc="7DFEE95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0250D4F"/>
    <w:multiLevelType w:val="hybridMultilevel"/>
    <w:tmpl w:val="5DE23710"/>
    <w:lvl w:ilvl="0" w:tplc="949239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B03BAE"/>
    <w:multiLevelType w:val="multilevel"/>
    <w:tmpl w:val="5B0A1E6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47EB4C47"/>
    <w:multiLevelType w:val="hybridMultilevel"/>
    <w:tmpl w:val="65B8ABC8"/>
    <w:lvl w:ilvl="0" w:tplc="BD90D146">
      <w:start w:val="1"/>
      <w:numFmt w:val="decimal"/>
      <w:lvlText w:val="%1)"/>
      <w:lvlJc w:val="left"/>
      <w:pPr>
        <w:ind w:left="720" w:hanging="360"/>
      </w:pPr>
      <w:rPr>
        <w:rFonts w:cs="Times New Roman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8416FC8"/>
    <w:multiLevelType w:val="hybridMultilevel"/>
    <w:tmpl w:val="1974F040"/>
    <w:lvl w:ilvl="0" w:tplc="7DFEE95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C660A93"/>
    <w:multiLevelType w:val="multilevel"/>
    <w:tmpl w:val="AC70E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F836823"/>
    <w:multiLevelType w:val="hybridMultilevel"/>
    <w:tmpl w:val="BC964904"/>
    <w:lvl w:ilvl="0" w:tplc="94DC3E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2830520"/>
    <w:multiLevelType w:val="multilevel"/>
    <w:tmpl w:val="8D16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815522"/>
    <w:multiLevelType w:val="hybridMultilevel"/>
    <w:tmpl w:val="67F80AC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A516D1B"/>
    <w:multiLevelType w:val="multilevel"/>
    <w:tmpl w:val="5B0A1E6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>
    <w:nsid w:val="705711B8"/>
    <w:multiLevelType w:val="hybridMultilevel"/>
    <w:tmpl w:val="BE008C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6EB7453"/>
    <w:multiLevelType w:val="hybridMultilevel"/>
    <w:tmpl w:val="A47CA0C0"/>
    <w:lvl w:ilvl="0" w:tplc="7DFEE95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18"/>
  </w:num>
  <w:num w:numId="5">
    <w:abstractNumId w:val="4"/>
  </w:num>
  <w:num w:numId="6">
    <w:abstractNumId w:val="5"/>
  </w:num>
  <w:num w:numId="7">
    <w:abstractNumId w:val="1"/>
  </w:num>
  <w:num w:numId="8">
    <w:abstractNumId w:val="15"/>
  </w:num>
  <w:num w:numId="9">
    <w:abstractNumId w:val="3"/>
  </w:num>
  <w:num w:numId="10">
    <w:abstractNumId w:val="20"/>
  </w:num>
  <w:num w:numId="11">
    <w:abstractNumId w:val="7"/>
  </w:num>
  <w:num w:numId="12">
    <w:abstractNumId w:val="6"/>
  </w:num>
  <w:num w:numId="13">
    <w:abstractNumId w:val="0"/>
  </w:num>
  <w:num w:numId="14">
    <w:abstractNumId w:val="10"/>
  </w:num>
  <w:num w:numId="15">
    <w:abstractNumId w:val="16"/>
  </w:num>
  <w:num w:numId="16">
    <w:abstractNumId w:val="21"/>
  </w:num>
  <w:num w:numId="17">
    <w:abstractNumId w:val="14"/>
  </w:num>
  <w:num w:numId="18">
    <w:abstractNumId w:val="8"/>
  </w:num>
  <w:num w:numId="19">
    <w:abstractNumId w:val="19"/>
  </w:num>
  <w:num w:numId="20">
    <w:abstractNumId w:val="13"/>
  </w:num>
  <w:num w:numId="21">
    <w:abstractNumId w:val="17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AEC"/>
    <w:rsid w:val="0000151B"/>
    <w:rsid w:val="00004CCB"/>
    <w:rsid w:val="000068C6"/>
    <w:rsid w:val="000150B8"/>
    <w:rsid w:val="000367F7"/>
    <w:rsid w:val="000373E8"/>
    <w:rsid w:val="00037968"/>
    <w:rsid w:val="0004042B"/>
    <w:rsid w:val="00044224"/>
    <w:rsid w:val="00046071"/>
    <w:rsid w:val="000565F3"/>
    <w:rsid w:val="00061A2E"/>
    <w:rsid w:val="0006314B"/>
    <w:rsid w:val="00096C03"/>
    <w:rsid w:val="000A0FB5"/>
    <w:rsid w:val="000A3996"/>
    <w:rsid w:val="000A6475"/>
    <w:rsid w:val="000B44AF"/>
    <w:rsid w:val="000B745E"/>
    <w:rsid w:val="000C2724"/>
    <w:rsid w:val="000C351A"/>
    <w:rsid w:val="000C5671"/>
    <w:rsid w:val="000C7485"/>
    <w:rsid w:val="000D0E01"/>
    <w:rsid w:val="000D7ACB"/>
    <w:rsid w:val="000E605F"/>
    <w:rsid w:val="000E78D4"/>
    <w:rsid w:val="000F11DA"/>
    <w:rsid w:val="000F559D"/>
    <w:rsid w:val="0011169A"/>
    <w:rsid w:val="00113627"/>
    <w:rsid w:val="00113CCB"/>
    <w:rsid w:val="00116078"/>
    <w:rsid w:val="00132ECD"/>
    <w:rsid w:val="00141561"/>
    <w:rsid w:val="00142F90"/>
    <w:rsid w:val="001452EE"/>
    <w:rsid w:val="00157D0C"/>
    <w:rsid w:val="00170357"/>
    <w:rsid w:val="001707EA"/>
    <w:rsid w:val="0019747D"/>
    <w:rsid w:val="001A7702"/>
    <w:rsid w:val="001B501E"/>
    <w:rsid w:val="001B6439"/>
    <w:rsid w:val="001D3704"/>
    <w:rsid w:val="001E2F7A"/>
    <w:rsid w:val="001F3773"/>
    <w:rsid w:val="001F5788"/>
    <w:rsid w:val="001F6C56"/>
    <w:rsid w:val="0020018C"/>
    <w:rsid w:val="00206FA5"/>
    <w:rsid w:val="00212050"/>
    <w:rsid w:val="00213F38"/>
    <w:rsid w:val="00217AE8"/>
    <w:rsid w:val="002204D5"/>
    <w:rsid w:val="002246B2"/>
    <w:rsid w:val="00232032"/>
    <w:rsid w:val="002330DB"/>
    <w:rsid w:val="00234E92"/>
    <w:rsid w:val="00235577"/>
    <w:rsid w:val="00236E26"/>
    <w:rsid w:val="0025345D"/>
    <w:rsid w:val="00263A9D"/>
    <w:rsid w:val="0027068D"/>
    <w:rsid w:val="00271014"/>
    <w:rsid w:val="00271B5B"/>
    <w:rsid w:val="002966CC"/>
    <w:rsid w:val="002A3A5B"/>
    <w:rsid w:val="002A584B"/>
    <w:rsid w:val="002B3421"/>
    <w:rsid w:val="002B38DD"/>
    <w:rsid w:val="002B3E8A"/>
    <w:rsid w:val="002C039F"/>
    <w:rsid w:val="002C05A4"/>
    <w:rsid w:val="002C3E33"/>
    <w:rsid w:val="002C560A"/>
    <w:rsid w:val="002C5AA3"/>
    <w:rsid w:val="002C70D3"/>
    <w:rsid w:val="002C7D03"/>
    <w:rsid w:val="002D513E"/>
    <w:rsid w:val="002E7865"/>
    <w:rsid w:val="002F0A63"/>
    <w:rsid w:val="002F51C9"/>
    <w:rsid w:val="002F7D62"/>
    <w:rsid w:val="00306EBC"/>
    <w:rsid w:val="00313E00"/>
    <w:rsid w:val="00364407"/>
    <w:rsid w:val="00365B4C"/>
    <w:rsid w:val="00365FDD"/>
    <w:rsid w:val="00366BC0"/>
    <w:rsid w:val="00376851"/>
    <w:rsid w:val="00376FDC"/>
    <w:rsid w:val="00380442"/>
    <w:rsid w:val="00393AE1"/>
    <w:rsid w:val="0039409D"/>
    <w:rsid w:val="003961B1"/>
    <w:rsid w:val="003A19AD"/>
    <w:rsid w:val="003A6ECE"/>
    <w:rsid w:val="003B507E"/>
    <w:rsid w:val="003C0310"/>
    <w:rsid w:val="003D18B1"/>
    <w:rsid w:val="003D4039"/>
    <w:rsid w:val="003D563E"/>
    <w:rsid w:val="003F62D4"/>
    <w:rsid w:val="00407ACE"/>
    <w:rsid w:val="00413BA7"/>
    <w:rsid w:val="004326ED"/>
    <w:rsid w:val="004331BA"/>
    <w:rsid w:val="0043355F"/>
    <w:rsid w:val="00434B3E"/>
    <w:rsid w:val="00446A8E"/>
    <w:rsid w:val="00451CBB"/>
    <w:rsid w:val="0046577B"/>
    <w:rsid w:val="004673E0"/>
    <w:rsid w:val="00467957"/>
    <w:rsid w:val="00467E38"/>
    <w:rsid w:val="00471094"/>
    <w:rsid w:val="0047534B"/>
    <w:rsid w:val="00476DE1"/>
    <w:rsid w:val="004854CE"/>
    <w:rsid w:val="004863F1"/>
    <w:rsid w:val="00496983"/>
    <w:rsid w:val="004A2A2A"/>
    <w:rsid w:val="004B4044"/>
    <w:rsid w:val="004C1962"/>
    <w:rsid w:val="004C4421"/>
    <w:rsid w:val="004C4CD4"/>
    <w:rsid w:val="004C63C6"/>
    <w:rsid w:val="004C66A8"/>
    <w:rsid w:val="004C7755"/>
    <w:rsid w:val="004F1820"/>
    <w:rsid w:val="00500003"/>
    <w:rsid w:val="005061B1"/>
    <w:rsid w:val="005112CF"/>
    <w:rsid w:val="005134D2"/>
    <w:rsid w:val="0051365B"/>
    <w:rsid w:val="005140D1"/>
    <w:rsid w:val="00530649"/>
    <w:rsid w:val="005329AA"/>
    <w:rsid w:val="00534BA8"/>
    <w:rsid w:val="005429E1"/>
    <w:rsid w:val="00543DCA"/>
    <w:rsid w:val="00546D24"/>
    <w:rsid w:val="005601E0"/>
    <w:rsid w:val="00567D4F"/>
    <w:rsid w:val="00575DE6"/>
    <w:rsid w:val="00581679"/>
    <w:rsid w:val="00583DAD"/>
    <w:rsid w:val="00591A6F"/>
    <w:rsid w:val="0059611C"/>
    <w:rsid w:val="00596685"/>
    <w:rsid w:val="005A0653"/>
    <w:rsid w:val="005B7F2C"/>
    <w:rsid w:val="005C0380"/>
    <w:rsid w:val="005C3434"/>
    <w:rsid w:val="005C4622"/>
    <w:rsid w:val="005C5D32"/>
    <w:rsid w:val="005C720D"/>
    <w:rsid w:val="005C733B"/>
    <w:rsid w:val="005D0A34"/>
    <w:rsid w:val="005E170B"/>
    <w:rsid w:val="005E190A"/>
    <w:rsid w:val="005E691D"/>
    <w:rsid w:val="005E78EF"/>
    <w:rsid w:val="005E7CEB"/>
    <w:rsid w:val="005F137E"/>
    <w:rsid w:val="00606C01"/>
    <w:rsid w:val="006177B8"/>
    <w:rsid w:val="00636CA0"/>
    <w:rsid w:val="00646D8A"/>
    <w:rsid w:val="00653D85"/>
    <w:rsid w:val="00654D2E"/>
    <w:rsid w:val="00655E4E"/>
    <w:rsid w:val="00666E9F"/>
    <w:rsid w:val="00667D89"/>
    <w:rsid w:val="00671FAB"/>
    <w:rsid w:val="006768E6"/>
    <w:rsid w:val="00681C15"/>
    <w:rsid w:val="00694049"/>
    <w:rsid w:val="00696225"/>
    <w:rsid w:val="006A45CF"/>
    <w:rsid w:val="006B1C12"/>
    <w:rsid w:val="006B38D4"/>
    <w:rsid w:val="006D1323"/>
    <w:rsid w:val="006E0AE1"/>
    <w:rsid w:val="006E5C84"/>
    <w:rsid w:val="006E6A43"/>
    <w:rsid w:val="006E7DAA"/>
    <w:rsid w:val="006E7EA9"/>
    <w:rsid w:val="006F44FE"/>
    <w:rsid w:val="006F4501"/>
    <w:rsid w:val="00700F52"/>
    <w:rsid w:val="0070687C"/>
    <w:rsid w:val="00710423"/>
    <w:rsid w:val="0071635C"/>
    <w:rsid w:val="00733B57"/>
    <w:rsid w:val="00742A05"/>
    <w:rsid w:val="007604F3"/>
    <w:rsid w:val="007648B0"/>
    <w:rsid w:val="007648C3"/>
    <w:rsid w:val="007779E6"/>
    <w:rsid w:val="00797FA8"/>
    <w:rsid w:val="007A0814"/>
    <w:rsid w:val="007A08E7"/>
    <w:rsid w:val="007A3242"/>
    <w:rsid w:val="007A3ADB"/>
    <w:rsid w:val="007A4745"/>
    <w:rsid w:val="007B35A2"/>
    <w:rsid w:val="007B38F2"/>
    <w:rsid w:val="007B4BCB"/>
    <w:rsid w:val="007B7FFC"/>
    <w:rsid w:val="007C6876"/>
    <w:rsid w:val="007C6FCD"/>
    <w:rsid w:val="007D4164"/>
    <w:rsid w:val="007D4B87"/>
    <w:rsid w:val="007D6AE8"/>
    <w:rsid w:val="007D7859"/>
    <w:rsid w:val="007F7FD4"/>
    <w:rsid w:val="008009D6"/>
    <w:rsid w:val="0080116E"/>
    <w:rsid w:val="00803BAF"/>
    <w:rsid w:val="00804B4B"/>
    <w:rsid w:val="00806436"/>
    <w:rsid w:val="00810303"/>
    <w:rsid w:val="00830439"/>
    <w:rsid w:val="00830D1A"/>
    <w:rsid w:val="00833460"/>
    <w:rsid w:val="00842A1A"/>
    <w:rsid w:val="008430C6"/>
    <w:rsid w:val="00850B8A"/>
    <w:rsid w:val="008522ED"/>
    <w:rsid w:val="008560BC"/>
    <w:rsid w:val="008637E1"/>
    <w:rsid w:val="00863B72"/>
    <w:rsid w:val="00866348"/>
    <w:rsid w:val="008664D6"/>
    <w:rsid w:val="00866DC5"/>
    <w:rsid w:val="00871251"/>
    <w:rsid w:val="0087343F"/>
    <w:rsid w:val="00874884"/>
    <w:rsid w:val="0087722B"/>
    <w:rsid w:val="00886647"/>
    <w:rsid w:val="00886A77"/>
    <w:rsid w:val="00893917"/>
    <w:rsid w:val="008A2E6D"/>
    <w:rsid w:val="008C5881"/>
    <w:rsid w:val="008D7E8D"/>
    <w:rsid w:val="008E0372"/>
    <w:rsid w:val="009046A5"/>
    <w:rsid w:val="00906728"/>
    <w:rsid w:val="009175A6"/>
    <w:rsid w:val="00917BE7"/>
    <w:rsid w:val="00920323"/>
    <w:rsid w:val="00934029"/>
    <w:rsid w:val="00941C4B"/>
    <w:rsid w:val="00941CC3"/>
    <w:rsid w:val="00942D85"/>
    <w:rsid w:val="00944EEB"/>
    <w:rsid w:val="0095178A"/>
    <w:rsid w:val="0096770A"/>
    <w:rsid w:val="00974630"/>
    <w:rsid w:val="0098161A"/>
    <w:rsid w:val="00982B76"/>
    <w:rsid w:val="0098612D"/>
    <w:rsid w:val="00991D43"/>
    <w:rsid w:val="00996742"/>
    <w:rsid w:val="009A474D"/>
    <w:rsid w:val="009A581E"/>
    <w:rsid w:val="009B3D5B"/>
    <w:rsid w:val="009C203E"/>
    <w:rsid w:val="009C3DFA"/>
    <w:rsid w:val="009C3F73"/>
    <w:rsid w:val="009C4C69"/>
    <w:rsid w:val="009D03E9"/>
    <w:rsid w:val="009E4028"/>
    <w:rsid w:val="009E5BBA"/>
    <w:rsid w:val="009E7083"/>
    <w:rsid w:val="009F6265"/>
    <w:rsid w:val="00A023CD"/>
    <w:rsid w:val="00A10F85"/>
    <w:rsid w:val="00A14728"/>
    <w:rsid w:val="00A15485"/>
    <w:rsid w:val="00A23D2D"/>
    <w:rsid w:val="00A3156D"/>
    <w:rsid w:val="00A32634"/>
    <w:rsid w:val="00A367E8"/>
    <w:rsid w:val="00A45795"/>
    <w:rsid w:val="00A459E5"/>
    <w:rsid w:val="00A5014A"/>
    <w:rsid w:val="00A54000"/>
    <w:rsid w:val="00A6310D"/>
    <w:rsid w:val="00A66822"/>
    <w:rsid w:val="00A70AB4"/>
    <w:rsid w:val="00A71F23"/>
    <w:rsid w:val="00A767FF"/>
    <w:rsid w:val="00A77099"/>
    <w:rsid w:val="00A80C86"/>
    <w:rsid w:val="00A81346"/>
    <w:rsid w:val="00A8589C"/>
    <w:rsid w:val="00A90A82"/>
    <w:rsid w:val="00A93BCB"/>
    <w:rsid w:val="00AA1447"/>
    <w:rsid w:val="00AA782D"/>
    <w:rsid w:val="00AB357B"/>
    <w:rsid w:val="00AB605A"/>
    <w:rsid w:val="00AC0F1F"/>
    <w:rsid w:val="00AC57B7"/>
    <w:rsid w:val="00AD0F6E"/>
    <w:rsid w:val="00AD6A32"/>
    <w:rsid w:val="00AE1110"/>
    <w:rsid w:val="00AF0BE5"/>
    <w:rsid w:val="00B05ADB"/>
    <w:rsid w:val="00B14D91"/>
    <w:rsid w:val="00B15086"/>
    <w:rsid w:val="00B16EBD"/>
    <w:rsid w:val="00B20AC3"/>
    <w:rsid w:val="00B21893"/>
    <w:rsid w:val="00B25F32"/>
    <w:rsid w:val="00B37B69"/>
    <w:rsid w:val="00B51103"/>
    <w:rsid w:val="00B514AA"/>
    <w:rsid w:val="00B609EB"/>
    <w:rsid w:val="00B62DCB"/>
    <w:rsid w:val="00B64077"/>
    <w:rsid w:val="00B640C1"/>
    <w:rsid w:val="00B70DFA"/>
    <w:rsid w:val="00B76761"/>
    <w:rsid w:val="00B81964"/>
    <w:rsid w:val="00B943F4"/>
    <w:rsid w:val="00BA6FDE"/>
    <w:rsid w:val="00BB18D0"/>
    <w:rsid w:val="00BB5FCB"/>
    <w:rsid w:val="00BD2604"/>
    <w:rsid w:val="00BD69A3"/>
    <w:rsid w:val="00BF7E26"/>
    <w:rsid w:val="00C04437"/>
    <w:rsid w:val="00C06C87"/>
    <w:rsid w:val="00C23DDE"/>
    <w:rsid w:val="00C31F26"/>
    <w:rsid w:val="00C5460E"/>
    <w:rsid w:val="00C56164"/>
    <w:rsid w:val="00C62398"/>
    <w:rsid w:val="00C655F6"/>
    <w:rsid w:val="00C72684"/>
    <w:rsid w:val="00C765C1"/>
    <w:rsid w:val="00C82ABF"/>
    <w:rsid w:val="00C84869"/>
    <w:rsid w:val="00C943A2"/>
    <w:rsid w:val="00CA260C"/>
    <w:rsid w:val="00CA5411"/>
    <w:rsid w:val="00CB3807"/>
    <w:rsid w:val="00CB4018"/>
    <w:rsid w:val="00CB7345"/>
    <w:rsid w:val="00CD3838"/>
    <w:rsid w:val="00CD762D"/>
    <w:rsid w:val="00CF0200"/>
    <w:rsid w:val="00CF11E4"/>
    <w:rsid w:val="00D11DB0"/>
    <w:rsid w:val="00D12479"/>
    <w:rsid w:val="00D175FC"/>
    <w:rsid w:val="00D2084F"/>
    <w:rsid w:val="00D2089A"/>
    <w:rsid w:val="00D21E92"/>
    <w:rsid w:val="00D26F89"/>
    <w:rsid w:val="00D27ACE"/>
    <w:rsid w:val="00D30E8A"/>
    <w:rsid w:val="00D3396E"/>
    <w:rsid w:val="00D33F07"/>
    <w:rsid w:val="00D440F0"/>
    <w:rsid w:val="00D44B17"/>
    <w:rsid w:val="00D46804"/>
    <w:rsid w:val="00D51DC3"/>
    <w:rsid w:val="00D53003"/>
    <w:rsid w:val="00D56292"/>
    <w:rsid w:val="00D70643"/>
    <w:rsid w:val="00D715E5"/>
    <w:rsid w:val="00D725F6"/>
    <w:rsid w:val="00DA3B53"/>
    <w:rsid w:val="00DB5663"/>
    <w:rsid w:val="00DB6C3A"/>
    <w:rsid w:val="00DC184F"/>
    <w:rsid w:val="00DC2A82"/>
    <w:rsid w:val="00DE4EAE"/>
    <w:rsid w:val="00DE522B"/>
    <w:rsid w:val="00E01B81"/>
    <w:rsid w:val="00E01BBA"/>
    <w:rsid w:val="00E15112"/>
    <w:rsid w:val="00E165DA"/>
    <w:rsid w:val="00E2240E"/>
    <w:rsid w:val="00E37FE4"/>
    <w:rsid w:val="00E43758"/>
    <w:rsid w:val="00E447AF"/>
    <w:rsid w:val="00E72182"/>
    <w:rsid w:val="00E80926"/>
    <w:rsid w:val="00E87782"/>
    <w:rsid w:val="00E90C59"/>
    <w:rsid w:val="00E97391"/>
    <w:rsid w:val="00EA4264"/>
    <w:rsid w:val="00EB1351"/>
    <w:rsid w:val="00EC1974"/>
    <w:rsid w:val="00EC220F"/>
    <w:rsid w:val="00EC4A23"/>
    <w:rsid w:val="00EF4D16"/>
    <w:rsid w:val="00EF5C64"/>
    <w:rsid w:val="00EF7FCB"/>
    <w:rsid w:val="00F04AEC"/>
    <w:rsid w:val="00F103AA"/>
    <w:rsid w:val="00F10453"/>
    <w:rsid w:val="00F17226"/>
    <w:rsid w:val="00F248E0"/>
    <w:rsid w:val="00F2716A"/>
    <w:rsid w:val="00F312A6"/>
    <w:rsid w:val="00F32C09"/>
    <w:rsid w:val="00F33286"/>
    <w:rsid w:val="00F34A3A"/>
    <w:rsid w:val="00F35DF5"/>
    <w:rsid w:val="00F37811"/>
    <w:rsid w:val="00F43C22"/>
    <w:rsid w:val="00F4426A"/>
    <w:rsid w:val="00F44F25"/>
    <w:rsid w:val="00F541CB"/>
    <w:rsid w:val="00F66EA5"/>
    <w:rsid w:val="00F70AF9"/>
    <w:rsid w:val="00F76562"/>
    <w:rsid w:val="00F854BF"/>
    <w:rsid w:val="00F900E9"/>
    <w:rsid w:val="00F91364"/>
    <w:rsid w:val="00FA79CA"/>
    <w:rsid w:val="00FB0978"/>
    <w:rsid w:val="00FB0ABC"/>
    <w:rsid w:val="00FB39A7"/>
    <w:rsid w:val="00FB6898"/>
    <w:rsid w:val="00FD2AA3"/>
    <w:rsid w:val="00FD664E"/>
    <w:rsid w:val="00FD6D9D"/>
    <w:rsid w:val="00FE03CB"/>
    <w:rsid w:val="00FE1050"/>
    <w:rsid w:val="00FE5E0B"/>
    <w:rsid w:val="00FE6F3C"/>
    <w:rsid w:val="00FF1615"/>
    <w:rsid w:val="00FF2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98161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7D0C"/>
    <w:pPr>
      <w:spacing w:after="0" w:line="240" w:lineRule="auto"/>
      <w:jc w:val="center"/>
      <w:outlineLvl w:val="0"/>
    </w:pPr>
    <w:rPr>
      <w:rFonts w:ascii="Times New Roman" w:hAnsi="Times New Roman"/>
      <w:b/>
      <w:sz w:val="24"/>
      <w:szCs w:val="24"/>
    </w:rPr>
  </w:style>
  <w:style w:type="paragraph" w:styleId="Heading2">
    <w:name w:val="heading 2"/>
    <w:basedOn w:val="ListParagraph"/>
    <w:link w:val="Heading2Char"/>
    <w:uiPriority w:val="99"/>
    <w:qFormat/>
    <w:rsid w:val="00A023CD"/>
    <w:pPr>
      <w:spacing w:after="0" w:line="240" w:lineRule="auto"/>
      <w:ind w:left="0"/>
      <w:jc w:val="center"/>
      <w:outlineLvl w:val="1"/>
    </w:pPr>
    <w:rPr>
      <w:rFonts w:ascii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57D0C"/>
    <w:pPr>
      <w:spacing w:after="0" w:line="240" w:lineRule="auto"/>
      <w:ind w:right="75"/>
      <w:jc w:val="center"/>
      <w:outlineLvl w:val="2"/>
    </w:pPr>
    <w:rPr>
      <w:rFonts w:ascii="Times New Roman" w:eastAsia="Times New Roman" w:hAnsi="Times New Roman"/>
      <w:color w:val="000000"/>
      <w:sz w:val="24"/>
      <w:szCs w:val="24"/>
      <w:shd w:val="clear" w:color="auto" w:fill="FFFFFF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34E92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7D0C"/>
    <w:rPr>
      <w:rFonts w:ascii="Times New Roman" w:hAnsi="Times New Roman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023CD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57D0C"/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34E92"/>
    <w:rPr>
      <w:rFonts w:ascii="Cambria" w:hAnsi="Cambria" w:cs="Times New Roman"/>
      <w:color w:val="243F60"/>
    </w:rPr>
  </w:style>
  <w:style w:type="paragraph" w:styleId="BalloonText">
    <w:name w:val="Balloon Text"/>
    <w:basedOn w:val="Normal"/>
    <w:link w:val="BalloonTextChar"/>
    <w:uiPriority w:val="99"/>
    <w:semiHidden/>
    <w:rsid w:val="00BA6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6FD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D26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26F8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26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26F89"/>
    <w:rPr>
      <w:rFonts w:cs="Times New Roman"/>
    </w:rPr>
  </w:style>
  <w:style w:type="character" w:styleId="Hyperlink">
    <w:name w:val="Hyperlink"/>
    <w:basedOn w:val="DefaultParagraphFont"/>
    <w:uiPriority w:val="99"/>
    <w:rsid w:val="007A3ADB"/>
    <w:rPr>
      <w:rFonts w:cs="Times New Roman"/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CD762D"/>
    <w:rPr>
      <w:rFonts w:cs="Times New Roman"/>
      <w:color w:val="808080"/>
    </w:rPr>
  </w:style>
  <w:style w:type="table" w:styleId="TableGrid">
    <w:name w:val="Table Grid"/>
    <w:basedOn w:val="TableNormal"/>
    <w:uiPriority w:val="99"/>
    <w:rsid w:val="005E69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B605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rsid w:val="00451C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451CBB"/>
    <w:rPr>
      <w:rFonts w:ascii="Courier New" w:hAnsi="Courier New" w:cs="Courier New"/>
      <w:sz w:val="20"/>
      <w:szCs w:val="20"/>
      <w:lang w:eastAsia="ru-RU"/>
    </w:rPr>
  </w:style>
  <w:style w:type="character" w:customStyle="1" w:styleId="shkeyword">
    <w:name w:val="sh_keyword"/>
    <w:basedOn w:val="DefaultParagraphFont"/>
    <w:uiPriority w:val="99"/>
    <w:rsid w:val="00451CBB"/>
    <w:rPr>
      <w:rFonts w:cs="Times New Roman"/>
    </w:rPr>
  </w:style>
  <w:style w:type="character" w:customStyle="1" w:styleId="shsymbol">
    <w:name w:val="sh_symbol"/>
    <w:basedOn w:val="DefaultParagraphFont"/>
    <w:uiPriority w:val="99"/>
    <w:rsid w:val="00451CBB"/>
    <w:rPr>
      <w:rFonts w:cs="Times New Roman"/>
    </w:rPr>
  </w:style>
  <w:style w:type="character" w:customStyle="1" w:styleId="shtype">
    <w:name w:val="sh_type"/>
    <w:basedOn w:val="DefaultParagraphFont"/>
    <w:uiPriority w:val="99"/>
    <w:rsid w:val="00451CBB"/>
    <w:rPr>
      <w:rFonts w:cs="Times New Roman"/>
    </w:rPr>
  </w:style>
  <w:style w:type="character" w:customStyle="1" w:styleId="shnumber">
    <w:name w:val="sh_number"/>
    <w:basedOn w:val="DefaultParagraphFont"/>
    <w:uiPriority w:val="99"/>
    <w:rsid w:val="00451CBB"/>
    <w:rPr>
      <w:rFonts w:cs="Times New Roman"/>
    </w:rPr>
  </w:style>
  <w:style w:type="paragraph" w:styleId="NormalWeb">
    <w:name w:val="Normal (Web)"/>
    <w:basedOn w:val="Normal"/>
    <w:uiPriority w:val="99"/>
    <w:rsid w:val="000068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TMLCode">
    <w:name w:val="HTML Code"/>
    <w:basedOn w:val="DefaultParagraphFont"/>
    <w:uiPriority w:val="99"/>
    <w:semiHidden/>
    <w:rsid w:val="00D725F6"/>
    <w:rPr>
      <w:rFonts w:ascii="Courier New" w:hAnsi="Courier New" w:cs="Courier New"/>
      <w:sz w:val="20"/>
      <w:szCs w:val="20"/>
    </w:rPr>
  </w:style>
  <w:style w:type="character" w:customStyle="1" w:styleId="shpreproc">
    <w:name w:val="sh_preproc"/>
    <w:basedOn w:val="DefaultParagraphFont"/>
    <w:uiPriority w:val="99"/>
    <w:rsid w:val="00942D85"/>
    <w:rPr>
      <w:rFonts w:cs="Times New Roman"/>
    </w:rPr>
  </w:style>
  <w:style w:type="character" w:customStyle="1" w:styleId="shstring">
    <w:name w:val="sh_string"/>
    <w:basedOn w:val="DefaultParagraphFont"/>
    <w:uiPriority w:val="99"/>
    <w:rsid w:val="00942D85"/>
    <w:rPr>
      <w:rFonts w:cs="Times New Roman"/>
    </w:rPr>
  </w:style>
  <w:style w:type="character" w:customStyle="1" w:styleId="shusertype">
    <w:name w:val="sh_usertype"/>
    <w:basedOn w:val="DefaultParagraphFont"/>
    <w:uiPriority w:val="99"/>
    <w:rsid w:val="00942D85"/>
    <w:rPr>
      <w:rFonts w:cs="Times New Roman"/>
    </w:rPr>
  </w:style>
  <w:style w:type="character" w:customStyle="1" w:styleId="shnormal">
    <w:name w:val="sh_normal"/>
    <w:basedOn w:val="DefaultParagraphFont"/>
    <w:uiPriority w:val="99"/>
    <w:rsid w:val="00942D85"/>
    <w:rPr>
      <w:rFonts w:cs="Times New Roman"/>
    </w:rPr>
  </w:style>
  <w:style w:type="character" w:customStyle="1" w:styleId="shfunction">
    <w:name w:val="sh_function"/>
    <w:basedOn w:val="DefaultParagraphFont"/>
    <w:uiPriority w:val="99"/>
    <w:rsid w:val="00942D85"/>
    <w:rPr>
      <w:rFonts w:cs="Times New Roman"/>
    </w:rPr>
  </w:style>
  <w:style w:type="character" w:customStyle="1" w:styleId="shcbracket">
    <w:name w:val="sh_cbracket"/>
    <w:basedOn w:val="DefaultParagraphFont"/>
    <w:uiPriority w:val="99"/>
    <w:rsid w:val="00942D85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rsid w:val="00B64077"/>
    <w:rPr>
      <w:rFonts w:cs="Times New Roman"/>
      <w:color w:val="800080"/>
      <w:u w:val="single"/>
    </w:rPr>
  </w:style>
  <w:style w:type="character" w:styleId="Strong">
    <w:name w:val="Strong"/>
    <w:basedOn w:val="DefaultParagraphFont"/>
    <w:uiPriority w:val="99"/>
    <w:qFormat/>
    <w:rsid w:val="00446A8E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446A8E"/>
    <w:rPr>
      <w:rFonts w:cs="Times New Roman"/>
      <w:i/>
      <w:iCs/>
    </w:rPr>
  </w:style>
  <w:style w:type="character" w:customStyle="1" w:styleId="mi">
    <w:name w:val="mi"/>
    <w:basedOn w:val="DefaultParagraphFont"/>
    <w:uiPriority w:val="99"/>
    <w:rsid w:val="00446A8E"/>
    <w:rPr>
      <w:rFonts w:cs="Times New Roman"/>
    </w:rPr>
  </w:style>
  <w:style w:type="character" w:customStyle="1" w:styleId="mo">
    <w:name w:val="mo"/>
    <w:basedOn w:val="DefaultParagraphFont"/>
    <w:uiPriority w:val="99"/>
    <w:rsid w:val="00446A8E"/>
    <w:rPr>
      <w:rFonts w:cs="Times New Roman"/>
    </w:rPr>
  </w:style>
  <w:style w:type="character" w:customStyle="1" w:styleId="mn">
    <w:name w:val="mn"/>
    <w:basedOn w:val="DefaultParagraphFont"/>
    <w:uiPriority w:val="99"/>
    <w:rsid w:val="00446A8E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7D41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D4164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D4164"/>
    <w:rPr>
      <w:rFonts w:cs="Times New Roman"/>
      <w:vertAlign w:val="superscript"/>
    </w:rPr>
  </w:style>
  <w:style w:type="paragraph" w:styleId="TOCHeading">
    <w:name w:val="TOC Heading"/>
    <w:basedOn w:val="Heading1"/>
    <w:next w:val="Normal"/>
    <w:uiPriority w:val="99"/>
    <w:qFormat/>
    <w:rsid w:val="00F91364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  <w:lang w:eastAsia="ru-RU"/>
    </w:rPr>
  </w:style>
  <w:style w:type="paragraph" w:styleId="TOC1">
    <w:name w:val="toc 1"/>
    <w:basedOn w:val="Normal"/>
    <w:next w:val="Normal"/>
    <w:autoRedefine/>
    <w:uiPriority w:val="99"/>
    <w:rsid w:val="00E15112"/>
    <w:pPr>
      <w:tabs>
        <w:tab w:val="right" w:leader="dot" w:pos="10456"/>
      </w:tabs>
      <w:spacing w:after="100"/>
    </w:pPr>
    <w:rPr>
      <w:rFonts w:ascii="Times New Roman" w:hAnsi="Times New Roman"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99"/>
    <w:rsid w:val="00F9136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99"/>
    <w:rsid w:val="00F91364"/>
    <w:pPr>
      <w:spacing w:after="100"/>
      <w:ind w:left="440"/>
    </w:pPr>
  </w:style>
  <w:style w:type="character" w:customStyle="1" w:styleId="mtext">
    <w:name w:val="mtext"/>
    <w:basedOn w:val="DefaultParagraphFont"/>
    <w:uiPriority w:val="99"/>
    <w:rsid w:val="00234E92"/>
    <w:rPr>
      <w:rFonts w:cs="Times New Roman"/>
    </w:rPr>
  </w:style>
  <w:style w:type="character" w:customStyle="1" w:styleId="mjxassistivemathml">
    <w:name w:val="mjx_assistive_mathml"/>
    <w:basedOn w:val="DefaultParagraphFont"/>
    <w:uiPriority w:val="99"/>
    <w:rsid w:val="00234E92"/>
    <w:rPr>
      <w:rFonts w:cs="Times New Roman"/>
    </w:rPr>
  </w:style>
  <w:style w:type="character" w:customStyle="1" w:styleId="crayon-st">
    <w:name w:val="crayon-st"/>
    <w:basedOn w:val="DefaultParagraphFont"/>
    <w:uiPriority w:val="99"/>
    <w:rsid w:val="000C5671"/>
    <w:rPr>
      <w:rFonts w:cs="Times New Roman"/>
    </w:rPr>
  </w:style>
  <w:style w:type="character" w:customStyle="1" w:styleId="crayon-sy">
    <w:name w:val="crayon-sy"/>
    <w:basedOn w:val="DefaultParagraphFont"/>
    <w:uiPriority w:val="99"/>
    <w:rsid w:val="000C5671"/>
    <w:rPr>
      <w:rFonts w:cs="Times New Roman"/>
    </w:rPr>
  </w:style>
  <w:style w:type="character" w:customStyle="1" w:styleId="crayon-t">
    <w:name w:val="crayon-t"/>
    <w:basedOn w:val="DefaultParagraphFont"/>
    <w:uiPriority w:val="99"/>
    <w:rsid w:val="000C5671"/>
    <w:rPr>
      <w:rFonts w:cs="Times New Roman"/>
    </w:rPr>
  </w:style>
  <w:style w:type="character" w:customStyle="1" w:styleId="crayon-h">
    <w:name w:val="crayon-h"/>
    <w:basedOn w:val="DefaultParagraphFont"/>
    <w:uiPriority w:val="99"/>
    <w:rsid w:val="000C5671"/>
    <w:rPr>
      <w:rFonts w:cs="Times New Roman"/>
    </w:rPr>
  </w:style>
  <w:style w:type="character" w:customStyle="1" w:styleId="crayon-i">
    <w:name w:val="crayon-i"/>
    <w:basedOn w:val="DefaultParagraphFont"/>
    <w:uiPriority w:val="99"/>
    <w:rsid w:val="000C5671"/>
    <w:rPr>
      <w:rFonts w:cs="Times New Roman"/>
    </w:rPr>
  </w:style>
  <w:style w:type="character" w:customStyle="1" w:styleId="crayon-cn">
    <w:name w:val="crayon-cn"/>
    <w:basedOn w:val="DefaultParagraphFont"/>
    <w:uiPriority w:val="99"/>
    <w:rsid w:val="000C5671"/>
    <w:rPr>
      <w:rFonts w:cs="Times New Roman"/>
    </w:rPr>
  </w:style>
  <w:style w:type="character" w:customStyle="1" w:styleId="crayon-c">
    <w:name w:val="crayon-c"/>
    <w:basedOn w:val="DefaultParagraphFont"/>
    <w:uiPriority w:val="99"/>
    <w:rsid w:val="000C567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51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1308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1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5%D0%BB%D0%B5%D0%BD%D0%B8%D0%B5_%D1%81_%D0%BE%D1%81%D1%82%D0%B0%D1%82%D0%BA%D0%BE%D0%BC" TargetMode="External"/><Relationship Id="rId13" Type="http://schemas.openxmlformats.org/officeDocument/2006/relationships/hyperlink" Target="https://znanija.com/task/2840596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polyakov.spb.ru/school/ege.htm" TargetMode="External"/><Relationship Id="rId12" Type="http://schemas.openxmlformats.org/officeDocument/2006/relationships/hyperlink" Target="https://ci-plus-plus-snachala.ru/?p=12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17</Pages>
  <Words>4550</Words>
  <Characters>25941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МЕТОДИЧЕСКАЯ РАЗРАБОТКА</dc:title>
  <dc:subject/>
  <dc:creator>User</dc:creator>
  <cp:keywords/>
  <dc:description/>
  <cp:lastModifiedBy>Учитель</cp:lastModifiedBy>
  <cp:revision>2</cp:revision>
  <dcterms:created xsi:type="dcterms:W3CDTF">2022-01-17T03:59:00Z</dcterms:created>
  <dcterms:modified xsi:type="dcterms:W3CDTF">2022-01-17T03:59:00Z</dcterms:modified>
</cp:coreProperties>
</file>