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2D9" w:rsidRDefault="009942D9" w:rsidP="00A907FC">
      <w:pPr>
        <w:spacing w:after="30" w:line="240" w:lineRule="auto"/>
        <w:jc w:val="center"/>
        <w:textAlignment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907FC">
        <w:rPr>
          <w:rFonts w:ascii="Times New Roman" w:hAnsi="Times New Roman"/>
          <w:b/>
          <w:bCs/>
          <w:sz w:val="24"/>
          <w:szCs w:val="24"/>
          <w:lang w:eastAsia="ru-RU"/>
        </w:rPr>
        <w:t>Каталог задач. Окружность, описанная вокруг треугольника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030"/>
        <w:gridCol w:w="8031"/>
      </w:tblGrid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7" o:spid="_x0000_i1025" type="#_x0000_t75" alt="http://reshuege.ru/screens/27868.png" style="width:331.5pt;height:65.25pt;visibility:visible">
                  <v:imagedata r:id="rId4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28" o:spid="_x0000_i1026" type="#_x0000_t75" alt="http://reshuege.ru/screens/27892.png" style="width:345.75pt;height:79.5pt;visibility:visible">
                  <v:imagedata r:id="rId5" o:title=""/>
                </v:shape>
              </w:pict>
            </w:r>
          </w:p>
        </w:tc>
      </w:tr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29" o:spid="_x0000_i1027" type="#_x0000_t75" alt="http://reshuege.ru/screens/27893.png" style="width:327pt;height:74.25pt;visibility:visible">
                  <v:imagedata r:id="rId6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0" o:spid="_x0000_i1028" type="#_x0000_t75" alt="http://reshuege.ru/screens/27894.png" style="width:350.25pt;height:71.25pt;visibility:visible">
                  <v:imagedata r:id="rId7" o:title=""/>
                </v:shape>
              </w:pict>
            </w:r>
          </w:p>
        </w:tc>
      </w:tr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1" o:spid="_x0000_i1029" type="#_x0000_t75" alt="http://reshuege.ru/screens/27895.png" style="width:322.5pt;height:64.5pt;visibility:visible">
                  <v:imagedata r:id="rId8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2" o:spid="_x0000_i1030" type="#_x0000_t75" alt="http://reshuege.ru/screens/27896.png" style="width:350.25pt;height:68.25pt;visibility:visible">
                  <v:imagedata r:id="rId9" o:title=""/>
                </v:shape>
              </w:pict>
            </w:r>
          </w:p>
        </w:tc>
      </w:tr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3" o:spid="_x0000_i1031" type="#_x0000_t75" alt="http://reshuege.ru/screens/27897.png" style="width:345.75pt;height:67.5pt;visibility:visible">
                  <v:imagedata r:id="rId10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4" o:spid="_x0000_i1032" type="#_x0000_t75" alt="http://reshuege.ru/screens/27898.png" style="width:331.5pt;height:65.25pt;visibility:visible">
                  <v:imagedata r:id="rId11" o:title=""/>
                </v:shape>
              </w:pict>
            </w:r>
          </w:p>
        </w:tc>
      </w:tr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5" o:spid="_x0000_i1033" type="#_x0000_t75" alt="http://reshuege.ru/screens/27899.png" style="width:363.75pt;height:70.5pt;visibility:visible">
                  <v:imagedata r:id="rId12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6" o:spid="_x0000_i1034" type="#_x0000_t75" alt="http://reshuege.ru/screens/27900.png" style="width:304.5pt;height:69.75pt;visibility:visible">
                  <v:imagedata r:id="rId13" o:title=""/>
                </v:shape>
              </w:pict>
            </w:r>
          </w:p>
        </w:tc>
      </w:tr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7" o:spid="_x0000_i1035" type="#_x0000_t75" alt="http://reshuege.ru/screens/27918.png" style="width:291pt;height:1in;visibility:visible">
                  <v:imagedata r:id="rId14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8" o:spid="_x0000_i1036" type="#_x0000_t75" alt="http://reshuege.ru/screens/27919.png" style="width:273pt;height:69.75pt;visibility:visible">
                  <v:imagedata r:id="rId15" o:title=""/>
                </v:shape>
              </w:pict>
            </w:r>
          </w:p>
        </w:tc>
      </w:tr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39" o:spid="_x0000_i1037" type="#_x0000_t75" alt="http://reshuege.ru/screens/27920.png" style="width:318pt;height:82.5pt;visibility:visible">
                  <v:imagedata r:id="rId16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40" o:spid="_x0000_i1038" type="#_x0000_t75" alt="http://reshuege.ru/screens/27921.png" style="width:268.5pt;height:1in;visibility:visible">
                  <v:imagedata r:id="rId17" o:title=""/>
                </v:shape>
              </w:pict>
            </w:r>
          </w:p>
        </w:tc>
      </w:tr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41" o:spid="_x0000_i1039" type="#_x0000_t75" alt="http://reshuege.ru/screens/27922.png" style="width:377.25pt;height:31.5pt;visibility:visible">
                  <v:imagedata r:id="rId18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42" o:spid="_x0000_i1040" type="#_x0000_t75" alt="http://reshuege.ru/screens/27923.png" style="width:300pt;height:71.25pt;visibility:visible">
                  <v:imagedata r:id="rId19" o:title=""/>
                </v:shape>
              </w:pict>
            </w:r>
          </w:p>
        </w:tc>
      </w:tr>
      <w:tr w:rsidR="009942D9" w:rsidRPr="00A8189F" w:rsidTr="00A8189F">
        <w:tc>
          <w:tcPr>
            <w:tcW w:w="8030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43" o:spid="_x0000_i1041" type="#_x0000_t75" alt="http://reshuege.ru/screens/27946.png" style="width:304.5pt;height:69pt;visibility:visible">
                  <v:imagedata r:id="rId20" o:title=""/>
                </v:shape>
              </w:pict>
            </w:r>
          </w:p>
        </w:tc>
        <w:tc>
          <w:tcPr>
            <w:tcW w:w="8031" w:type="dxa"/>
          </w:tcPr>
          <w:p w:rsidR="009942D9" w:rsidRPr="00A8189F" w:rsidRDefault="009942D9" w:rsidP="00A8189F">
            <w:pPr>
              <w:spacing w:after="30" w:line="240" w:lineRule="auto"/>
              <w:jc w:val="center"/>
              <w:textAlignment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612C78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Рисунок 44" o:spid="_x0000_i1042" type="#_x0000_t75" alt="http://reshuege.ru/screens/27950.png" style="width:313.5pt;height:69pt;visibility:visible">
                  <v:imagedata r:id="rId21" o:title=""/>
                </v:shape>
              </w:pict>
            </w:r>
          </w:p>
        </w:tc>
      </w:tr>
    </w:tbl>
    <w:p w:rsidR="009942D9" w:rsidRPr="00A907FC" w:rsidRDefault="009942D9" w:rsidP="00A907FC">
      <w:pPr>
        <w:spacing w:after="30" w:line="240" w:lineRule="auto"/>
        <w:jc w:val="center"/>
        <w:textAlignment w:val="center"/>
        <w:rPr>
          <w:rFonts w:ascii="Times New Roman" w:hAnsi="Times New Roman"/>
          <w:sz w:val="24"/>
          <w:szCs w:val="24"/>
          <w:lang w:eastAsia="ru-RU"/>
        </w:rPr>
      </w:pPr>
    </w:p>
    <w:sectPr w:rsidR="009942D9" w:rsidRPr="00A907FC" w:rsidSect="007A3E04">
      <w:pgSz w:w="16838" w:h="11906" w:orient="landscape"/>
      <w:pgMar w:top="426" w:right="567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7FC"/>
    <w:rsid w:val="00001D32"/>
    <w:rsid w:val="00004815"/>
    <w:rsid w:val="00004C21"/>
    <w:rsid w:val="000056F8"/>
    <w:rsid w:val="00006908"/>
    <w:rsid w:val="00007DBF"/>
    <w:rsid w:val="0001228F"/>
    <w:rsid w:val="00016610"/>
    <w:rsid w:val="00016D13"/>
    <w:rsid w:val="00021D46"/>
    <w:rsid w:val="000235E6"/>
    <w:rsid w:val="0002659B"/>
    <w:rsid w:val="00026F27"/>
    <w:rsid w:val="00031EB8"/>
    <w:rsid w:val="0003387E"/>
    <w:rsid w:val="00033A0E"/>
    <w:rsid w:val="0003431F"/>
    <w:rsid w:val="00034B8E"/>
    <w:rsid w:val="00035321"/>
    <w:rsid w:val="000356FC"/>
    <w:rsid w:val="00035D43"/>
    <w:rsid w:val="00040952"/>
    <w:rsid w:val="00042194"/>
    <w:rsid w:val="00042BFF"/>
    <w:rsid w:val="000468E4"/>
    <w:rsid w:val="00046A5D"/>
    <w:rsid w:val="00047E2A"/>
    <w:rsid w:val="0005071B"/>
    <w:rsid w:val="00052D83"/>
    <w:rsid w:val="00053AFC"/>
    <w:rsid w:val="00053E14"/>
    <w:rsid w:val="000550BE"/>
    <w:rsid w:val="000552BC"/>
    <w:rsid w:val="00055E76"/>
    <w:rsid w:val="000576EB"/>
    <w:rsid w:val="000604CB"/>
    <w:rsid w:val="000613AD"/>
    <w:rsid w:val="00064D95"/>
    <w:rsid w:val="0006556B"/>
    <w:rsid w:val="00066004"/>
    <w:rsid w:val="00067C41"/>
    <w:rsid w:val="0007082C"/>
    <w:rsid w:val="0007154F"/>
    <w:rsid w:val="00071767"/>
    <w:rsid w:val="000731A8"/>
    <w:rsid w:val="00073766"/>
    <w:rsid w:val="00073F6D"/>
    <w:rsid w:val="00077256"/>
    <w:rsid w:val="000834A4"/>
    <w:rsid w:val="0008729E"/>
    <w:rsid w:val="000901CF"/>
    <w:rsid w:val="00091D28"/>
    <w:rsid w:val="00091F8A"/>
    <w:rsid w:val="000921ED"/>
    <w:rsid w:val="000945CF"/>
    <w:rsid w:val="00094BF1"/>
    <w:rsid w:val="000962C3"/>
    <w:rsid w:val="00096724"/>
    <w:rsid w:val="000A1653"/>
    <w:rsid w:val="000A324B"/>
    <w:rsid w:val="000A57A3"/>
    <w:rsid w:val="000A5824"/>
    <w:rsid w:val="000A6657"/>
    <w:rsid w:val="000B0221"/>
    <w:rsid w:val="000B0C54"/>
    <w:rsid w:val="000B0F56"/>
    <w:rsid w:val="000B4977"/>
    <w:rsid w:val="000B4DF4"/>
    <w:rsid w:val="000B781B"/>
    <w:rsid w:val="000C04F0"/>
    <w:rsid w:val="000C0F5D"/>
    <w:rsid w:val="000C2145"/>
    <w:rsid w:val="000C3115"/>
    <w:rsid w:val="000C352C"/>
    <w:rsid w:val="000C3D2D"/>
    <w:rsid w:val="000C4650"/>
    <w:rsid w:val="000C6645"/>
    <w:rsid w:val="000C6D1A"/>
    <w:rsid w:val="000C74A5"/>
    <w:rsid w:val="000C7B1E"/>
    <w:rsid w:val="000D0332"/>
    <w:rsid w:val="000D16D3"/>
    <w:rsid w:val="000D4781"/>
    <w:rsid w:val="000D53EE"/>
    <w:rsid w:val="000D77EE"/>
    <w:rsid w:val="000E1855"/>
    <w:rsid w:val="000E2046"/>
    <w:rsid w:val="000E256A"/>
    <w:rsid w:val="000E470E"/>
    <w:rsid w:val="000F092B"/>
    <w:rsid w:val="000F3452"/>
    <w:rsid w:val="000F4595"/>
    <w:rsid w:val="000F4629"/>
    <w:rsid w:val="000F5180"/>
    <w:rsid w:val="000F59A9"/>
    <w:rsid w:val="000F6F28"/>
    <w:rsid w:val="000F7A8E"/>
    <w:rsid w:val="001003FC"/>
    <w:rsid w:val="00107149"/>
    <w:rsid w:val="00110C74"/>
    <w:rsid w:val="00110E5C"/>
    <w:rsid w:val="0011141E"/>
    <w:rsid w:val="0011460E"/>
    <w:rsid w:val="0011509E"/>
    <w:rsid w:val="0011552C"/>
    <w:rsid w:val="0011761A"/>
    <w:rsid w:val="00120E35"/>
    <w:rsid w:val="00121837"/>
    <w:rsid w:val="00121B45"/>
    <w:rsid w:val="0012203B"/>
    <w:rsid w:val="00122152"/>
    <w:rsid w:val="00122E1E"/>
    <w:rsid w:val="00125195"/>
    <w:rsid w:val="00127186"/>
    <w:rsid w:val="001277E3"/>
    <w:rsid w:val="00130B7F"/>
    <w:rsid w:val="00132320"/>
    <w:rsid w:val="00132E0D"/>
    <w:rsid w:val="00133A33"/>
    <w:rsid w:val="001343C3"/>
    <w:rsid w:val="00135218"/>
    <w:rsid w:val="0013646C"/>
    <w:rsid w:val="001365A1"/>
    <w:rsid w:val="00137965"/>
    <w:rsid w:val="00143BC2"/>
    <w:rsid w:val="00143FE9"/>
    <w:rsid w:val="00145546"/>
    <w:rsid w:val="00145712"/>
    <w:rsid w:val="00145CAD"/>
    <w:rsid w:val="00150607"/>
    <w:rsid w:val="00152C2D"/>
    <w:rsid w:val="00154EB1"/>
    <w:rsid w:val="00155BAA"/>
    <w:rsid w:val="00155ED0"/>
    <w:rsid w:val="00157E6E"/>
    <w:rsid w:val="001676DE"/>
    <w:rsid w:val="00170400"/>
    <w:rsid w:val="001731E8"/>
    <w:rsid w:val="00173727"/>
    <w:rsid w:val="00173FB2"/>
    <w:rsid w:val="00176759"/>
    <w:rsid w:val="001777FC"/>
    <w:rsid w:val="001803E2"/>
    <w:rsid w:val="00181E50"/>
    <w:rsid w:val="00183515"/>
    <w:rsid w:val="00186074"/>
    <w:rsid w:val="001879A3"/>
    <w:rsid w:val="00187F57"/>
    <w:rsid w:val="001909F3"/>
    <w:rsid w:val="00192DB1"/>
    <w:rsid w:val="00194F47"/>
    <w:rsid w:val="00196154"/>
    <w:rsid w:val="001969B5"/>
    <w:rsid w:val="00197538"/>
    <w:rsid w:val="00197AAF"/>
    <w:rsid w:val="00197D81"/>
    <w:rsid w:val="001A0696"/>
    <w:rsid w:val="001A0F42"/>
    <w:rsid w:val="001A1E68"/>
    <w:rsid w:val="001A2EDA"/>
    <w:rsid w:val="001A3778"/>
    <w:rsid w:val="001A37B9"/>
    <w:rsid w:val="001A7546"/>
    <w:rsid w:val="001B00E4"/>
    <w:rsid w:val="001B0320"/>
    <w:rsid w:val="001B35ED"/>
    <w:rsid w:val="001B36A8"/>
    <w:rsid w:val="001B56E7"/>
    <w:rsid w:val="001C1700"/>
    <w:rsid w:val="001C2DFA"/>
    <w:rsid w:val="001C666D"/>
    <w:rsid w:val="001C7B56"/>
    <w:rsid w:val="001D0277"/>
    <w:rsid w:val="001D0368"/>
    <w:rsid w:val="001D0EBA"/>
    <w:rsid w:val="001D2B45"/>
    <w:rsid w:val="001D33AD"/>
    <w:rsid w:val="001D5466"/>
    <w:rsid w:val="001D6605"/>
    <w:rsid w:val="001E01A9"/>
    <w:rsid w:val="001E05B0"/>
    <w:rsid w:val="001E16A7"/>
    <w:rsid w:val="001E41A2"/>
    <w:rsid w:val="001E4BE6"/>
    <w:rsid w:val="001F0F1E"/>
    <w:rsid w:val="001F1624"/>
    <w:rsid w:val="001F1893"/>
    <w:rsid w:val="001F2427"/>
    <w:rsid w:val="001F26B8"/>
    <w:rsid w:val="001F3492"/>
    <w:rsid w:val="001F3A01"/>
    <w:rsid w:val="001F466B"/>
    <w:rsid w:val="001F58E9"/>
    <w:rsid w:val="001F6587"/>
    <w:rsid w:val="001F7D30"/>
    <w:rsid w:val="0020002D"/>
    <w:rsid w:val="00201CB8"/>
    <w:rsid w:val="00203728"/>
    <w:rsid w:val="00204359"/>
    <w:rsid w:val="00204578"/>
    <w:rsid w:val="002045BB"/>
    <w:rsid w:val="00204B3A"/>
    <w:rsid w:val="002062DC"/>
    <w:rsid w:val="00206A40"/>
    <w:rsid w:val="00206BE6"/>
    <w:rsid w:val="00207A2F"/>
    <w:rsid w:val="00210C2A"/>
    <w:rsid w:val="00210F83"/>
    <w:rsid w:val="00211DC7"/>
    <w:rsid w:val="00213F85"/>
    <w:rsid w:val="00214061"/>
    <w:rsid w:val="00217096"/>
    <w:rsid w:val="002172B6"/>
    <w:rsid w:val="00220188"/>
    <w:rsid w:val="00221044"/>
    <w:rsid w:val="00221705"/>
    <w:rsid w:val="0022220C"/>
    <w:rsid w:val="002247F6"/>
    <w:rsid w:val="00224CED"/>
    <w:rsid w:val="00226C66"/>
    <w:rsid w:val="00227C53"/>
    <w:rsid w:val="00233D7C"/>
    <w:rsid w:val="00233DBE"/>
    <w:rsid w:val="0023532F"/>
    <w:rsid w:val="00235B70"/>
    <w:rsid w:val="002369F2"/>
    <w:rsid w:val="00237025"/>
    <w:rsid w:val="00237E95"/>
    <w:rsid w:val="002418BC"/>
    <w:rsid w:val="002424FD"/>
    <w:rsid w:val="0024291A"/>
    <w:rsid w:val="0024584C"/>
    <w:rsid w:val="00251801"/>
    <w:rsid w:val="0025203E"/>
    <w:rsid w:val="0025239F"/>
    <w:rsid w:val="0025275C"/>
    <w:rsid w:val="00252D69"/>
    <w:rsid w:val="0025301E"/>
    <w:rsid w:val="00253537"/>
    <w:rsid w:val="0025354E"/>
    <w:rsid w:val="00253ED9"/>
    <w:rsid w:val="00254021"/>
    <w:rsid w:val="00254404"/>
    <w:rsid w:val="00254542"/>
    <w:rsid w:val="00257051"/>
    <w:rsid w:val="0025728A"/>
    <w:rsid w:val="00257812"/>
    <w:rsid w:val="002610F5"/>
    <w:rsid w:val="00261504"/>
    <w:rsid w:val="0026297A"/>
    <w:rsid w:val="002642D6"/>
    <w:rsid w:val="002657F8"/>
    <w:rsid w:val="00266AA6"/>
    <w:rsid w:val="00270459"/>
    <w:rsid w:val="00270A16"/>
    <w:rsid w:val="00270CD7"/>
    <w:rsid w:val="00273F35"/>
    <w:rsid w:val="002742D6"/>
    <w:rsid w:val="00274D38"/>
    <w:rsid w:val="00275580"/>
    <w:rsid w:val="00275E4A"/>
    <w:rsid w:val="00281610"/>
    <w:rsid w:val="00283198"/>
    <w:rsid w:val="0028343F"/>
    <w:rsid w:val="00286189"/>
    <w:rsid w:val="00286374"/>
    <w:rsid w:val="0028642F"/>
    <w:rsid w:val="00286524"/>
    <w:rsid w:val="00290AC8"/>
    <w:rsid w:val="00291293"/>
    <w:rsid w:val="0029223C"/>
    <w:rsid w:val="002951B9"/>
    <w:rsid w:val="002A2543"/>
    <w:rsid w:val="002A2954"/>
    <w:rsid w:val="002A3968"/>
    <w:rsid w:val="002A6E2C"/>
    <w:rsid w:val="002A7C8E"/>
    <w:rsid w:val="002B23CD"/>
    <w:rsid w:val="002B531F"/>
    <w:rsid w:val="002B7294"/>
    <w:rsid w:val="002C22C7"/>
    <w:rsid w:val="002C2B31"/>
    <w:rsid w:val="002C48F1"/>
    <w:rsid w:val="002C4B2F"/>
    <w:rsid w:val="002C5176"/>
    <w:rsid w:val="002C5397"/>
    <w:rsid w:val="002C594A"/>
    <w:rsid w:val="002C657D"/>
    <w:rsid w:val="002C6796"/>
    <w:rsid w:val="002D3FBB"/>
    <w:rsid w:val="002D5D30"/>
    <w:rsid w:val="002D62ED"/>
    <w:rsid w:val="002D6F84"/>
    <w:rsid w:val="002D77FD"/>
    <w:rsid w:val="002E051A"/>
    <w:rsid w:val="002E195C"/>
    <w:rsid w:val="002E2190"/>
    <w:rsid w:val="002E4A10"/>
    <w:rsid w:val="002E670C"/>
    <w:rsid w:val="002E6CA9"/>
    <w:rsid w:val="002F07EE"/>
    <w:rsid w:val="002F499B"/>
    <w:rsid w:val="002F65A7"/>
    <w:rsid w:val="00300BB7"/>
    <w:rsid w:val="00303AAF"/>
    <w:rsid w:val="00304B0F"/>
    <w:rsid w:val="00304B10"/>
    <w:rsid w:val="00310DD1"/>
    <w:rsid w:val="0031257E"/>
    <w:rsid w:val="003135F7"/>
    <w:rsid w:val="00314601"/>
    <w:rsid w:val="003146F7"/>
    <w:rsid w:val="00315D71"/>
    <w:rsid w:val="00315F97"/>
    <w:rsid w:val="00316046"/>
    <w:rsid w:val="003164FD"/>
    <w:rsid w:val="00321831"/>
    <w:rsid w:val="00323B39"/>
    <w:rsid w:val="003256CC"/>
    <w:rsid w:val="00327C86"/>
    <w:rsid w:val="00327EAD"/>
    <w:rsid w:val="00331909"/>
    <w:rsid w:val="0033215E"/>
    <w:rsid w:val="00333236"/>
    <w:rsid w:val="00334C0A"/>
    <w:rsid w:val="003351EC"/>
    <w:rsid w:val="00335871"/>
    <w:rsid w:val="00336088"/>
    <w:rsid w:val="00337262"/>
    <w:rsid w:val="0034019C"/>
    <w:rsid w:val="0034116C"/>
    <w:rsid w:val="00341895"/>
    <w:rsid w:val="00344514"/>
    <w:rsid w:val="00346C9E"/>
    <w:rsid w:val="00354D07"/>
    <w:rsid w:val="0035625D"/>
    <w:rsid w:val="0035678D"/>
    <w:rsid w:val="003613FF"/>
    <w:rsid w:val="00361F96"/>
    <w:rsid w:val="00362B67"/>
    <w:rsid w:val="003646EF"/>
    <w:rsid w:val="003648C8"/>
    <w:rsid w:val="0036510F"/>
    <w:rsid w:val="00365335"/>
    <w:rsid w:val="00370344"/>
    <w:rsid w:val="003705A2"/>
    <w:rsid w:val="003722FF"/>
    <w:rsid w:val="003725F7"/>
    <w:rsid w:val="00372EC6"/>
    <w:rsid w:val="00373BC2"/>
    <w:rsid w:val="00377DB0"/>
    <w:rsid w:val="00377E06"/>
    <w:rsid w:val="0038281E"/>
    <w:rsid w:val="00382A0A"/>
    <w:rsid w:val="00383BF2"/>
    <w:rsid w:val="0038404D"/>
    <w:rsid w:val="00384222"/>
    <w:rsid w:val="00384A4D"/>
    <w:rsid w:val="00384B3F"/>
    <w:rsid w:val="003861C5"/>
    <w:rsid w:val="00386537"/>
    <w:rsid w:val="00386631"/>
    <w:rsid w:val="00387DFD"/>
    <w:rsid w:val="00387E63"/>
    <w:rsid w:val="0039181C"/>
    <w:rsid w:val="0039191D"/>
    <w:rsid w:val="00395605"/>
    <w:rsid w:val="00396066"/>
    <w:rsid w:val="003976B3"/>
    <w:rsid w:val="003978CE"/>
    <w:rsid w:val="003A0737"/>
    <w:rsid w:val="003A07CA"/>
    <w:rsid w:val="003A250D"/>
    <w:rsid w:val="003A2FC2"/>
    <w:rsid w:val="003A3B71"/>
    <w:rsid w:val="003A4C57"/>
    <w:rsid w:val="003A506D"/>
    <w:rsid w:val="003A51DF"/>
    <w:rsid w:val="003A5EDA"/>
    <w:rsid w:val="003A6C0D"/>
    <w:rsid w:val="003A74AD"/>
    <w:rsid w:val="003A7A66"/>
    <w:rsid w:val="003B3CB8"/>
    <w:rsid w:val="003B4B9E"/>
    <w:rsid w:val="003B5DFD"/>
    <w:rsid w:val="003C377F"/>
    <w:rsid w:val="003C66B7"/>
    <w:rsid w:val="003C6ABB"/>
    <w:rsid w:val="003C7FB4"/>
    <w:rsid w:val="003D1565"/>
    <w:rsid w:val="003D173E"/>
    <w:rsid w:val="003D1A5F"/>
    <w:rsid w:val="003D2009"/>
    <w:rsid w:val="003D2EA8"/>
    <w:rsid w:val="003D4784"/>
    <w:rsid w:val="003D505F"/>
    <w:rsid w:val="003D564E"/>
    <w:rsid w:val="003E0137"/>
    <w:rsid w:val="003E0EA6"/>
    <w:rsid w:val="003E31B7"/>
    <w:rsid w:val="003E57F6"/>
    <w:rsid w:val="003F05C8"/>
    <w:rsid w:val="003F122A"/>
    <w:rsid w:val="003F2976"/>
    <w:rsid w:val="003F2BD6"/>
    <w:rsid w:val="003F2F52"/>
    <w:rsid w:val="003F3DDF"/>
    <w:rsid w:val="003F3E3E"/>
    <w:rsid w:val="003F588C"/>
    <w:rsid w:val="003F5D78"/>
    <w:rsid w:val="003F6628"/>
    <w:rsid w:val="003F694B"/>
    <w:rsid w:val="00400FBC"/>
    <w:rsid w:val="00401E79"/>
    <w:rsid w:val="004024AD"/>
    <w:rsid w:val="00402DE7"/>
    <w:rsid w:val="00402E62"/>
    <w:rsid w:val="00405539"/>
    <w:rsid w:val="00405771"/>
    <w:rsid w:val="00405ED1"/>
    <w:rsid w:val="00406641"/>
    <w:rsid w:val="00406D79"/>
    <w:rsid w:val="0040723E"/>
    <w:rsid w:val="0040770E"/>
    <w:rsid w:val="00407CEB"/>
    <w:rsid w:val="00410CC7"/>
    <w:rsid w:val="004112FE"/>
    <w:rsid w:val="004115E6"/>
    <w:rsid w:val="00413E1C"/>
    <w:rsid w:val="0041653A"/>
    <w:rsid w:val="00417CF8"/>
    <w:rsid w:val="004228B9"/>
    <w:rsid w:val="00422A4D"/>
    <w:rsid w:val="004231C6"/>
    <w:rsid w:val="00425EBD"/>
    <w:rsid w:val="004263E1"/>
    <w:rsid w:val="004307FB"/>
    <w:rsid w:val="004329E7"/>
    <w:rsid w:val="00432A54"/>
    <w:rsid w:val="00432CB8"/>
    <w:rsid w:val="00432D37"/>
    <w:rsid w:val="00435C62"/>
    <w:rsid w:val="00443C5A"/>
    <w:rsid w:val="00445A5C"/>
    <w:rsid w:val="00446336"/>
    <w:rsid w:val="004467A9"/>
    <w:rsid w:val="00447887"/>
    <w:rsid w:val="00447D6D"/>
    <w:rsid w:val="00447D7B"/>
    <w:rsid w:val="00451C64"/>
    <w:rsid w:val="00453168"/>
    <w:rsid w:val="00453D11"/>
    <w:rsid w:val="004543F1"/>
    <w:rsid w:val="004548E1"/>
    <w:rsid w:val="00456288"/>
    <w:rsid w:val="004603F1"/>
    <w:rsid w:val="00460E3F"/>
    <w:rsid w:val="00460ED4"/>
    <w:rsid w:val="0046232E"/>
    <w:rsid w:val="00463764"/>
    <w:rsid w:val="004657BB"/>
    <w:rsid w:val="0046631F"/>
    <w:rsid w:val="0046722E"/>
    <w:rsid w:val="00470612"/>
    <w:rsid w:val="00471600"/>
    <w:rsid w:val="004723DD"/>
    <w:rsid w:val="004725F4"/>
    <w:rsid w:val="00474948"/>
    <w:rsid w:val="00475239"/>
    <w:rsid w:val="00476C3B"/>
    <w:rsid w:val="0047792E"/>
    <w:rsid w:val="00477B09"/>
    <w:rsid w:val="00483191"/>
    <w:rsid w:val="00483D85"/>
    <w:rsid w:val="00484802"/>
    <w:rsid w:val="00485595"/>
    <w:rsid w:val="00490072"/>
    <w:rsid w:val="00490ACE"/>
    <w:rsid w:val="00490EE7"/>
    <w:rsid w:val="00492B92"/>
    <w:rsid w:val="00492F06"/>
    <w:rsid w:val="00493C91"/>
    <w:rsid w:val="0049514E"/>
    <w:rsid w:val="004A0596"/>
    <w:rsid w:val="004A0D49"/>
    <w:rsid w:val="004A10E7"/>
    <w:rsid w:val="004A139C"/>
    <w:rsid w:val="004A2904"/>
    <w:rsid w:val="004A2E8D"/>
    <w:rsid w:val="004A3B65"/>
    <w:rsid w:val="004A3E8C"/>
    <w:rsid w:val="004A486D"/>
    <w:rsid w:val="004A5357"/>
    <w:rsid w:val="004A56DB"/>
    <w:rsid w:val="004A634A"/>
    <w:rsid w:val="004A7B81"/>
    <w:rsid w:val="004B032B"/>
    <w:rsid w:val="004B1FEB"/>
    <w:rsid w:val="004B3440"/>
    <w:rsid w:val="004B403B"/>
    <w:rsid w:val="004B7002"/>
    <w:rsid w:val="004B7D21"/>
    <w:rsid w:val="004B7E45"/>
    <w:rsid w:val="004C3303"/>
    <w:rsid w:val="004C47FF"/>
    <w:rsid w:val="004C4A2F"/>
    <w:rsid w:val="004C4E19"/>
    <w:rsid w:val="004C5DE7"/>
    <w:rsid w:val="004C7198"/>
    <w:rsid w:val="004C71FC"/>
    <w:rsid w:val="004C7B2D"/>
    <w:rsid w:val="004D0057"/>
    <w:rsid w:val="004D1254"/>
    <w:rsid w:val="004D13C9"/>
    <w:rsid w:val="004D4165"/>
    <w:rsid w:val="004D4220"/>
    <w:rsid w:val="004D5A33"/>
    <w:rsid w:val="004D6CCA"/>
    <w:rsid w:val="004E0E7F"/>
    <w:rsid w:val="004E0E9D"/>
    <w:rsid w:val="004E3329"/>
    <w:rsid w:val="004E33E5"/>
    <w:rsid w:val="004E3594"/>
    <w:rsid w:val="004E360D"/>
    <w:rsid w:val="004E3F8B"/>
    <w:rsid w:val="004E658A"/>
    <w:rsid w:val="004E6740"/>
    <w:rsid w:val="004E6941"/>
    <w:rsid w:val="004E711D"/>
    <w:rsid w:val="004E7770"/>
    <w:rsid w:val="004E7FC2"/>
    <w:rsid w:val="004F224F"/>
    <w:rsid w:val="004F2743"/>
    <w:rsid w:val="004F5ECF"/>
    <w:rsid w:val="004F7DDD"/>
    <w:rsid w:val="005011E7"/>
    <w:rsid w:val="00501CE0"/>
    <w:rsid w:val="005024CA"/>
    <w:rsid w:val="00503B19"/>
    <w:rsid w:val="00504143"/>
    <w:rsid w:val="0050526D"/>
    <w:rsid w:val="0050627B"/>
    <w:rsid w:val="00507E79"/>
    <w:rsid w:val="00510A50"/>
    <w:rsid w:val="00511FFA"/>
    <w:rsid w:val="00512851"/>
    <w:rsid w:val="00512C4B"/>
    <w:rsid w:val="00512D6E"/>
    <w:rsid w:val="00514837"/>
    <w:rsid w:val="00515022"/>
    <w:rsid w:val="0051578B"/>
    <w:rsid w:val="005161C5"/>
    <w:rsid w:val="0051623F"/>
    <w:rsid w:val="00516DD8"/>
    <w:rsid w:val="005174F0"/>
    <w:rsid w:val="00520290"/>
    <w:rsid w:val="005206E3"/>
    <w:rsid w:val="00521810"/>
    <w:rsid w:val="00521CE5"/>
    <w:rsid w:val="005225DA"/>
    <w:rsid w:val="00524553"/>
    <w:rsid w:val="00525399"/>
    <w:rsid w:val="0052659D"/>
    <w:rsid w:val="00526EF5"/>
    <w:rsid w:val="00527D22"/>
    <w:rsid w:val="005309BD"/>
    <w:rsid w:val="00533784"/>
    <w:rsid w:val="00534205"/>
    <w:rsid w:val="00534B39"/>
    <w:rsid w:val="00534CBB"/>
    <w:rsid w:val="00534DAE"/>
    <w:rsid w:val="00535921"/>
    <w:rsid w:val="00535AF4"/>
    <w:rsid w:val="00540ED0"/>
    <w:rsid w:val="005410FC"/>
    <w:rsid w:val="005435FB"/>
    <w:rsid w:val="00544DBA"/>
    <w:rsid w:val="005453CA"/>
    <w:rsid w:val="00546446"/>
    <w:rsid w:val="00547070"/>
    <w:rsid w:val="005474A1"/>
    <w:rsid w:val="005474A8"/>
    <w:rsid w:val="005474D8"/>
    <w:rsid w:val="00551D8D"/>
    <w:rsid w:val="00553E60"/>
    <w:rsid w:val="00554273"/>
    <w:rsid w:val="005545F3"/>
    <w:rsid w:val="00555094"/>
    <w:rsid w:val="00555E05"/>
    <w:rsid w:val="005577C7"/>
    <w:rsid w:val="00557D22"/>
    <w:rsid w:val="005606C9"/>
    <w:rsid w:val="00560FB8"/>
    <w:rsid w:val="00561887"/>
    <w:rsid w:val="00561B5D"/>
    <w:rsid w:val="00563615"/>
    <w:rsid w:val="00563C87"/>
    <w:rsid w:val="00563E44"/>
    <w:rsid w:val="005645A8"/>
    <w:rsid w:val="00566D26"/>
    <w:rsid w:val="005674BD"/>
    <w:rsid w:val="00567664"/>
    <w:rsid w:val="00567DD9"/>
    <w:rsid w:val="005704F3"/>
    <w:rsid w:val="005758F1"/>
    <w:rsid w:val="005769B8"/>
    <w:rsid w:val="005769D8"/>
    <w:rsid w:val="00577707"/>
    <w:rsid w:val="00577A80"/>
    <w:rsid w:val="0058028F"/>
    <w:rsid w:val="00581B34"/>
    <w:rsid w:val="00582A9C"/>
    <w:rsid w:val="00583F8E"/>
    <w:rsid w:val="00593C16"/>
    <w:rsid w:val="00596BDE"/>
    <w:rsid w:val="0059735C"/>
    <w:rsid w:val="00597800"/>
    <w:rsid w:val="005A01C7"/>
    <w:rsid w:val="005A0A70"/>
    <w:rsid w:val="005A199B"/>
    <w:rsid w:val="005A1B99"/>
    <w:rsid w:val="005A25E1"/>
    <w:rsid w:val="005A41B2"/>
    <w:rsid w:val="005A466A"/>
    <w:rsid w:val="005A4D81"/>
    <w:rsid w:val="005A6E81"/>
    <w:rsid w:val="005B212C"/>
    <w:rsid w:val="005B27A0"/>
    <w:rsid w:val="005B3991"/>
    <w:rsid w:val="005B3EF1"/>
    <w:rsid w:val="005B51E8"/>
    <w:rsid w:val="005B5A21"/>
    <w:rsid w:val="005B633F"/>
    <w:rsid w:val="005C0B68"/>
    <w:rsid w:val="005C1D86"/>
    <w:rsid w:val="005C2967"/>
    <w:rsid w:val="005C3DA4"/>
    <w:rsid w:val="005C4A32"/>
    <w:rsid w:val="005C4E9D"/>
    <w:rsid w:val="005C718B"/>
    <w:rsid w:val="005C73EB"/>
    <w:rsid w:val="005D09E2"/>
    <w:rsid w:val="005D1320"/>
    <w:rsid w:val="005D1324"/>
    <w:rsid w:val="005D1343"/>
    <w:rsid w:val="005D1585"/>
    <w:rsid w:val="005D1663"/>
    <w:rsid w:val="005D256A"/>
    <w:rsid w:val="005D4709"/>
    <w:rsid w:val="005E2CA1"/>
    <w:rsid w:val="005E3555"/>
    <w:rsid w:val="005E3CC8"/>
    <w:rsid w:val="005E7076"/>
    <w:rsid w:val="005F293C"/>
    <w:rsid w:val="005F3B88"/>
    <w:rsid w:val="005F3D0D"/>
    <w:rsid w:val="005F5239"/>
    <w:rsid w:val="005F5CE7"/>
    <w:rsid w:val="00605905"/>
    <w:rsid w:val="006065B2"/>
    <w:rsid w:val="00607151"/>
    <w:rsid w:val="0061100B"/>
    <w:rsid w:val="006113DF"/>
    <w:rsid w:val="00611D78"/>
    <w:rsid w:val="00611E8D"/>
    <w:rsid w:val="00612C78"/>
    <w:rsid w:val="006160D8"/>
    <w:rsid w:val="00616246"/>
    <w:rsid w:val="006179D1"/>
    <w:rsid w:val="006218B3"/>
    <w:rsid w:val="00624115"/>
    <w:rsid w:val="00624C05"/>
    <w:rsid w:val="00625857"/>
    <w:rsid w:val="006267E5"/>
    <w:rsid w:val="00631407"/>
    <w:rsid w:val="0063294B"/>
    <w:rsid w:val="00632A45"/>
    <w:rsid w:val="006345B6"/>
    <w:rsid w:val="00634A7C"/>
    <w:rsid w:val="00637B8A"/>
    <w:rsid w:val="00641947"/>
    <w:rsid w:val="00641A99"/>
    <w:rsid w:val="00641E7A"/>
    <w:rsid w:val="00642213"/>
    <w:rsid w:val="00645245"/>
    <w:rsid w:val="00647BE2"/>
    <w:rsid w:val="00647CDA"/>
    <w:rsid w:val="00650915"/>
    <w:rsid w:val="006510F5"/>
    <w:rsid w:val="00653911"/>
    <w:rsid w:val="00654118"/>
    <w:rsid w:val="0065544E"/>
    <w:rsid w:val="00657F1B"/>
    <w:rsid w:val="00662099"/>
    <w:rsid w:val="00662990"/>
    <w:rsid w:val="00663F92"/>
    <w:rsid w:val="00663FE6"/>
    <w:rsid w:val="0066455D"/>
    <w:rsid w:val="00667EF7"/>
    <w:rsid w:val="006703DE"/>
    <w:rsid w:val="00670822"/>
    <w:rsid w:val="00672FD4"/>
    <w:rsid w:val="00674816"/>
    <w:rsid w:val="00674EFC"/>
    <w:rsid w:val="00675B85"/>
    <w:rsid w:val="00680483"/>
    <w:rsid w:val="00684487"/>
    <w:rsid w:val="00684DAE"/>
    <w:rsid w:val="00686C9B"/>
    <w:rsid w:val="00690BF8"/>
    <w:rsid w:val="00691032"/>
    <w:rsid w:val="0069142F"/>
    <w:rsid w:val="0069232A"/>
    <w:rsid w:val="00692C0E"/>
    <w:rsid w:val="006A14A8"/>
    <w:rsid w:val="006A2665"/>
    <w:rsid w:val="006A3470"/>
    <w:rsid w:val="006A4B54"/>
    <w:rsid w:val="006A7A70"/>
    <w:rsid w:val="006B0ACA"/>
    <w:rsid w:val="006B1028"/>
    <w:rsid w:val="006B204D"/>
    <w:rsid w:val="006B22CF"/>
    <w:rsid w:val="006B34BE"/>
    <w:rsid w:val="006B39BD"/>
    <w:rsid w:val="006B3DE1"/>
    <w:rsid w:val="006C16E8"/>
    <w:rsid w:val="006C2261"/>
    <w:rsid w:val="006C229F"/>
    <w:rsid w:val="006C2ACB"/>
    <w:rsid w:val="006C44A0"/>
    <w:rsid w:val="006C4F6B"/>
    <w:rsid w:val="006C5216"/>
    <w:rsid w:val="006C6C99"/>
    <w:rsid w:val="006D0DBB"/>
    <w:rsid w:val="006D16F5"/>
    <w:rsid w:val="006D1E89"/>
    <w:rsid w:val="006D2E33"/>
    <w:rsid w:val="006E444A"/>
    <w:rsid w:val="006E4830"/>
    <w:rsid w:val="006E4897"/>
    <w:rsid w:val="006E4EEB"/>
    <w:rsid w:val="006E51A5"/>
    <w:rsid w:val="006E60FF"/>
    <w:rsid w:val="006F0063"/>
    <w:rsid w:val="006F035D"/>
    <w:rsid w:val="006F0CA6"/>
    <w:rsid w:val="006F10E6"/>
    <w:rsid w:val="006F3377"/>
    <w:rsid w:val="006F3C8D"/>
    <w:rsid w:val="006F57EC"/>
    <w:rsid w:val="006F6E66"/>
    <w:rsid w:val="006F752B"/>
    <w:rsid w:val="00700A84"/>
    <w:rsid w:val="00700CC0"/>
    <w:rsid w:val="00700E11"/>
    <w:rsid w:val="00705BC8"/>
    <w:rsid w:val="00711CD2"/>
    <w:rsid w:val="00712B77"/>
    <w:rsid w:val="00713C93"/>
    <w:rsid w:val="00713D2F"/>
    <w:rsid w:val="00713E7C"/>
    <w:rsid w:val="00714327"/>
    <w:rsid w:val="00714ABB"/>
    <w:rsid w:val="00715599"/>
    <w:rsid w:val="00715881"/>
    <w:rsid w:val="00717911"/>
    <w:rsid w:val="007239A9"/>
    <w:rsid w:val="00723EF0"/>
    <w:rsid w:val="00725CD4"/>
    <w:rsid w:val="00726A4B"/>
    <w:rsid w:val="00727EBA"/>
    <w:rsid w:val="00730193"/>
    <w:rsid w:val="00730E93"/>
    <w:rsid w:val="00731232"/>
    <w:rsid w:val="00732499"/>
    <w:rsid w:val="00732E92"/>
    <w:rsid w:val="0073499B"/>
    <w:rsid w:val="00735406"/>
    <w:rsid w:val="00735C99"/>
    <w:rsid w:val="00737FFD"/>
    <w:rsid w:val="00741A47"/>
    <w:rsid w:val="00746ECE"/>
    <w:rsid w:val="0075044D"/>
    <w:rsid w:val="007519EF"/>
    <w:rsid w:val="00751EC8"/>
    <w:rsid w:val="00753CAF"/>
    <w:rsid w:val="00755500"/>
    <w:rsid w:val="007603DB"/>
    <w:rsid w:val="00761E92"/>
    <w:rsid w:val="007664D1"/>
    <w:rsid w:val="0076743C"/>
    <w:rsid w:val="00773BA2"/>
    <w:rsid w:val="00775340"/>
    <w:rsid w:val="00775964"/>
    <w:rsid w:val="00776491"/>
    <w:rsid w:val="0077746C"/>
    <w:rsid w:val="0078447F"/>
    <w:rsid w:val="00784FFC"/>
    <w:rsid w:val="00786945"/>
    <w:rsid w:val="0078711E"/>
    <w:rsid w:val="00791DD4"/>
    <w:rsid w:val="007926E8"/>
    <w:rsid w:val="007927E2"/>
    <w:rsid w:val="0079290B"/>
    <w:rsid w:val="00792B2D"/>
    <w:rsid w:val="00792C71"/>
    <w:rsid w:val="00792CE2"/>
    <w:rsid w:val="007960A4"/>
    <w:rsid w:val="00796E75"/>
    <w:rsid w:val="00796EFE"/>
    <w:rsid w:val="007A1FC4"/>
    <w:rsid w:val="007A3BEB"/>
    <w:rsid w:val="007A3E04"/>
    <w:rsid w:val="007A51A0"/>
    <w:rsid w:val="007A56BE"/>
    <w:rsid w:val="007A6FE2"/>
    <w:rsid w:val="007A7C69"/>
    <w:rsid w:val="007B01C3"/>
    <w:rsid w:val="007B4B71"/>
    <w:rsid w:val="007B4F9B"/>
    <w:rsid w:val="007C044D"/>
    <w:rsid w:val="007C164F"/>
    <w:rsid w:val="007C262B"/>
    <w:rsid w:val="007C2CF8"/>
    <w:rsid w:val="007C2D9A"/>
    <w:rsid w:val="007C2FCC"/>
    <w:rsid w:val="007C39F5"/>
    <w:rsid w:val="007C42BE"/>
    <w:rsid w:val="007C6473"/>
    <w:rsid w:val="007C65A5"/>
    <w:rsid w:val="007D3003"/>
    <w:rsid w:val="007D3F82"/>
    <w:rsid w:val="007D55BF"/>
    <w:rsid w:val="007D5740"/>
    <w:rsid w:val="007D608C"/>
    <w:rsid w:val="007E0E84"/>
    <w:rsid w:val="007E3E6C"/>
    <w:rsid w:val="007E4F4F"/>
    <w:rsid w:val="007E5EDC"/>
    <w:rsid w:val="007E6A55"/>
    <w:rsid w:val="007E7AD2"/>
    <w:rsid w:val="007F2837"/>
    <w:rsid w:val="007F2A8A"/>
    <w:rsid w:val="007F3231"/>
    <w:rsid w:val="007F478C"/>
    <w:rsid w:val="008026F2"/>
    <w:rsid w:val="00803A34"/>
    <w:rsid w:val="00803C22"/>
    <w:rsid w:val="00804006"/>
    <w:rsid w:val="008046D7"/>
    <w:rsid w:val="00804898"/>
    <w:rsid w:val="00807915"/>
    <w:rsid w:val="00811D92"/>
    <w:rsid w:val="00815475"/>
    <w:rsid w:val="008179FD"/>
    <w:rsid w:val="00822884"/>
    <w:rsid w:val="00822EB9"/>
    <w:rsid w:val="00823263"/>
    <w:rsid w:val="00823693"/>
    <w:rsid w:val="0082425B"/>
    <w:rsid w:val="00824EED"/>
    <w:rsid w:val="00824FEB"/>
    <w:rsid w:val="00825263"/>
    <w:rsid w:val="008309C5"/>
    <w:rsid w:val="00830DE2"/>
    <w:rsid w:val="00831D5F"/>
    <w:rsid w:val="008328CC"/>
    <w:rsid w:val="00834ED5"/>
    <w:rsid w:val="00835C2B"/>
    <w:rsid w:val="0083619C"/>
    <w:rsid w:val="00836C51"/>
    <w:rsid w:val="00840F35"/>
    <w:rsid w:val="00845B11"/>
    <w:rsid w:val="00850AB0"/>
    <w:rsid w:val="00852543"/>
    <w:rsid w:val="00855022"/>
    <w:rsid w:val="0085574E"/>
    <w:rsid w:val="00855B8E"/>
    <w:rsid w:val="00856A66"/>
    <w:rsid w:val="0085773C"/>
    <w:rsid w:val="00857894"/>
    <w:rsid w:val="00860338"/>
    <w:rsid w:val="008605EF"/>
    <w:rsid w:val="00860801"/>
    <w:rsid w:val="00862B53"/>
    <w:rsid w:val="00863A4C"/>
    <w:rsid w:val="00863E9C"/>
    <w:rsid w:val="00864689"/>
    <w:rsid w:val="008667D1"/>
    <w:rsid w:val="00870335"/>
    <w:rsid w:val="00870724"/>
    <w:rsid w:val="00871280"/>
    <w:rsid w:val="00871A5D"/>
    <w:rsid w:val="008756B4"/>
    <w:rsid w:val="008759F7"/>
    <w:rsid w:val="008816E3"/>
    <w:rsid w:val="00882D92"/>
    <w:rsid w:val="00882EF4"/>
    <w:rsid w:val="00884922"/>
    <w:rsid w:val="0088730B"/>
    <w:rsid w:val="00893710"/>
    <w:rsid w:val="00896A9F"/>
    <w:rsid w:val="008973C3"/>
    <w:rsid w:val="008A0738"/>
    <w:rsid w:val="008A2E20"/>
    <w:rsid w:val="008A2E59"/>
    <w:rsid w:val="008A42E2"/>
    <w:rsid w:val="008A4448"/>
    <w:rsid w:val="008A483E"/>
    <w:rsid w:val="008A61DC"/>
    <w:rsid w:val="008B1957"/>
    <w:rsid w:val="008B230A"/>
    <w:rsid w:val="008B2D74"/>
    <w:rsid w:val="008B3C52"/>
    <w:rsid w:val="008B3DBB"/>
    <w:rsid w:val="008B4372"/>
    <w:rsid w:val="008B4C06"/>
    <w:rsid w:val="008B583F"/>
    <w:rsid w:val="008B7246"/>
    <w:rsid w:val="008C1995"/>
    <w:rsid w:val="008C1EC3"/>
    <w:rsid w:val="008C204A"/>
    <w:rsid w:val="008C2883"/>
    <w:rsid w:val="008C2A08"/>
    <w:rsid w:val="008C444D"/>
    <w:rsid w:val="008C4522"/>
    <w:rsid w:val="008C495C"/>
    <w:rsid w:val="008D12CA"/>
    <w:rsid w:val="008D2F9E"/>
    <w:rsid w:val="008D2FAB"/>
    <w:rsid w:val="008D585F"/>
    <w:rsid w:val="008D666B"/>
    <w:rsid w:val="008E070A"/>
    <w:rsid w:val="008E3ED6"/>
    <w:rsid w:val="008E5654"/>
    <w:rsid w:val="008E57E7"/>
    <w:rsid w:val="008E72C2"/>
    <w:rsid w:val="008E786B"/>
    <w:rsid w:val="008F5185"/>
    <w:rsid w:val="008F6D7B"/>
    <w:rsid w:val="008F761B"/>
    <w:rsid w:val="008F7820"/>
    <w:rsid w:val="009016E5"/>
    <w:rsid w:val="00901C6C"/>
    <w:rsid w:val="0090351F"/>
    <w:rsid w:val="00904B3D"/>
    <w:rsid w:val="00905014"/>
    <w:rsid w:val="00906FBF"/>
    <w:rsid w:val="00907FB1"/>
    <w:rsid w:val="00911840"/>
    <w:rsid w:val="0091239B"/>
    <w:rsid w:val="00912607"/>
    <w:rsid w:val="00912884"/>
    <w:rsid w:val="0091405D"/>
    <w:rsid w:val="00914428"/>
    <w:rsid w:val="00915551"/>
    <w:rsid w:val="00915B61"/>
    <w:rsid w:val="0091609A"/>
    <w:rsid w:val="00916FCA"/>
    <w:rsid w:val="00917D56"/>
    <w:rsid w:val="00920479"/>
    <w:rsid w:val="00923719"/>
    <w:rsid w:val="009266D7"/>
    <w:rsid w:val="0093016E"/>
    <w:rsid w:val="009302E6"/>
    <w:rsid w:val="00930DFB"/>
    <w:rsid w:val="00933984"/>
    <w:rsid w:val="009345C1"/>
    <w:rsid w:val="00937CB0"/>
    <w:rsid w:val="009403F2"/>
    <w:rsid w:val="00942BD2"/>
    <w:rsid w:val="0094388C"/>
    <w:rsid w:val="00943946"/>
    <w:rsid w:val="00944862"/>
    <w:rsid w:val="00952BC0"/>
    <w:rsid w:val="00953D22"/>
    <w:rsid w:val="00954D45"/>
    <w:rsid w:val="00954E00"/>
    <w:rsid w:val="00956A1E"/>
    <w:rsid w:val="009572D0"/>
    <w:rsid w:val="00961854"/>
    <w:rsid w:val="00961D8E"/>
    <w:rsid w:val="00962A16"/>
    <w:rsid w:val="00962AE5"/>
    <w:rsid w:val="00963CFA"/>
    <w:rsid w:val="00970009"/>
    <w:rsid w:val="00970229"/>
    <w:rsid w:val="009714E5"/>
    <w:rsid w:val="00971B8E"/>
    <w:rsid w:val="00971C76"/>
    <w:rsid w:val="00971CF0"/>
    <w:rsid w:val="00974E68"/>
    <w:rsid w:val="00974E70"/>
    <w:rsid w:val="009762C6"/>
    <w:rsid w:val="00976657"/>
    <w:rsid w:val="0097668D"/>
    <w:rsid w:val="009769CE"/>
    <w:rsid w:val="00980AB5"/>
    <w:rsid w:val="00981BD5"/>
    <w:rsid w:val="009821B1"/>
    <w:rsid w:val="0098325C"/>
    <w:rsid w:val="00986ED4"/>
    <w:rsid w:val="00990052"/>
    <w:rsid w:val="00992108"/>
    <w:rsid w:val="009928B3"/>
    <w:rsid w:val="009930BC"/>
    <w:rsid w:val="009942D9"/>
    <w:rsid w:val="00994831"/>
    <w:rsid w:val="00997CE1"/>
    <w:rsid w:val="009A1568"/>
    <w:rsid w:val="009A1DEA"/>
    <w:rsid w:val="009A271A"/>
    <w:rsid w:val="009A398C"/>
    <w:rsid w:val="009A47AA"/>
    <w:rsid w:val="009A5238"/>
    <w:rsid w:val="009A7288"/>
    <w:rsid w:val="009A7A30"/>
    <w:rsid w:val="009B2F19"/>
    <w:rsid w:val="009B3197"/>
    <w:rsid w:val="009B33CA"/>
    <w:rsid w:val="009B408F"/>
    <w:rsid w:val="009B4FFD"/>
    <w:rsid w:val="009B5796"/>
    <w:rsid w:val="009B5B49"/>
    <w:rsid w:val="009B69D8"/>
    <w:rsid w:val="009B7D62"/>
    <w:rsid w:val="009C08AF"/>
    <w:rsid w:val="009C24BF"/>
    <w:rsid w:val="009C6E88"/>
    <w:rsid w:val="009D1601"/>
    <w:rsid w:val="009D218B"/>
    <w:rsid w:val="009D3318"/>
    <w:rsid w:val="009D62F5"/>
    <w:rsid w:val="009D66E0"/>
    <w:rsid w:val="009E06BD"/>
    <w:rsid w:val="009E1CA5"/>
    <w:rsid w:val="009E23E2"/>
    <w:rsid w:val="009E3DAE"/>
    <w:rsid w:val="009E7DD7"/>
    <w:rsid w:val="009F0685"/>
    <w:rsid w:val="009F189D"/>
    <w:rsid w:val="009F1BB8"/>
    <w:rsid w:val="009F3EEC"/>
    <w:rsid w:val="009F5F46"/>
    <w:rsid w:val="009F62C2"/>
    <w:rsid w:val="009F7D22"/>
    <w:rsid w:val="009F7F7E"/>
    <w:rsid w:val="00A0107B"/>
    <w:rsid w:val="00A02450"/>
    <w:rsid w:val="00A03DE1"/>
    <w:rsid w:val="00A04C3C"/>
    <w:rsid w:val="00A06CAC"/>
    <w:rsid w:val="00A06E95"/>
    <w:rsid w:val="00A07C23"/>
    <w:rsid w:val="00A101E0"/>
    <w:rsid w:val="00A123C2"/>
    <w:rsid w:val="00A14722"/>
    <w:rsid w:val="00A175B4"/>
    <w:rsid w:val="00A2317A"/>
    <w:rsid w:val="00A238DF"/>
    <w:rsid w:val="00A249BC"/>
    <w:rsid w:val="00A25050"/>
    <w:rsid w:val="00A264A2"/>
    <w:rsid w:val="00A26BCD"/>
    <w:rsid w:val="00A2785E"/>
    <w:rsid w:val="00A308EE"/>
    <w:rsid w:val="00A32AE7"/>
    <w:rsid w:val="00A33BCA"/>
    <w:rsid w:val="00A345A6"/>
    <w:rsid w:val="00A34A76"/>
    <w:rsid w:val="00A3510B"/>
    <w:rsid w:val="00A35254"/>
    <w:rsid w:val="00A352F3"/>
    <w:rsid w:val="00A40108"/>
    <w:rsid w:val="00A42958"/>
    <w:rsid w:val="00A44309"/>
    <w:rsid w:val="00A44DB7"/>
    <w:rsid w:val="00A44FCE"/>
    <w:rsid w:val="00A45410"/>
    <w:rsid w:val="00A50302"/>
    <w:rsid w:val="00A50F5E"/>
    <w:rsid w:val="00A51C45"/>
    <w:rsid w:val="00A5585A"/>
    <w:rsid w:val="00A56F8F"/>
    <w:rsid w:val="00A572F3"/>
    <w:rsid w:val="00A57A57"/>
    <w:rsid w:val="00A6276A"/>
    <w:rsid w:val="00A642E6"/>
    <w:rsid w:val="00A649EE"/>
    <w:rsid w:val="00A652DB"/>
    <w:rsid w:val="00A6534C"/>
    <w:rsid w:val="00A65561"/>
    <w:rsid w:val="00A65E80"/>
    <w:rsid w:val="00A66394"/>
    <w:rsid w:val="00A713E7"/>
    <w:rsid w:val="00A71CA6"/>
    <w:rsid w:val="00A71F76"/>
    <w:rsid w:val="00A7547F"/>
    <w:rsid w:val="00A7589B"/>
    <w:rsid w:val="00A75C10"/>
    <w:rsid w:val="00A75D5C"/>
    <w:rsid w:val="00A77350"/>
    <w:rsid w:val="00A8189F"/>
    <w:rsid w:val="00A823BD"/>
    <w:rsid w:val="00A8272B"/>
    <w:rsid w:val="00A83ED7"/>
    <w:rsid w:val="00A84FE1"/>
    <w:rsid w:val="00A8671D"/>
    <w:rsid w:val="00A907FC"/>
    <w:rsid w:val="00A932F6"/>
    <w:rsid w:val="00A9474B"/>
    <w:rsid w:val="00A94D80"/>
    <w:rsid w:val="00A96CF2"/>
    <w:rsid w:val="00A97BE9"/>
    <w:rsid w:val="00AA2089"/>
    <w:rsid w:val="00AA64F4"/>
    <w:rsid w:val="00AA76E1"/>
    <w:rsid w:val="00AB159E"/>
    <w:rsid w:val="00AB19E1"/>
    <w:rsid w:val="00AB1D0A"/>
    <w:rsid w:val="00AB2849"/>
    <w:rsid w:val="00AB382B"/>
    <w:rsid w:val="00AB3975"/>
    <w:rsid w:val="00AB3C79"/>
    <w:rsid w:val="00AB68E5"/>
    <w:rsid w:val="00AB6C75"/>
    <w:rsid w:val="00AB6CB9"/>
    <w:rsid w:val="00AB709A"/>
    <w:rsid w:val="00AB757C"/>
    <w:rsid w:val="00AC0114"/>
    <w:rsid w:val="00AC22E6"/>
    <w:rsid w:val="00AD2B91"/>
    <w:rsid w:val="00AD326C"/>
    <w:rsid w:val="00AD4107"/>
    <w:rsid w:val="00AE2554"/>
    <w:rsid w:val="00AE2DF2"/>
    <w:rsid w:val="00AE41E2"/>
    <w:rsid w:val="00AE6099"/>
    <w:rsid w:val="00AF01D9"/>
    <w:rsid w:val="00AF0B96"/>
    <w:rsid w:val="00AF19F3"/>
    <w:rsid w:val="00AF1ED4"/>
    <w:rsid w:val="00AF5EF7"/>
    <w:rsid w:val="00AF79E6"/>
    <w:rsid w:val="00B0309D"/>
    <w:rsid w:val="00B05465"/>
    <w:rsid w:val="00B07A5C"/>
    <w:rsid w:val="00B07AEE"/>
    <w:rsid w:val="00B1004C"/>
    <w:rsid w:val="00B11F83"/>
    <w:rsid w:val="00B1242C"/>
    <w:rsid w:val="00B164B8"/>
    <w:rsid w:val="00B16563"/>
    <w:rsid w:val="00B211C3"/>
    <w:rsid w:val="00B21C27"/>
    <w:rsid w:val="00B2302D"/>
    <w:rsid w:val="00B244DB"/>
    <w:rsid w:val="00B24961"/>
    <w:rsid w:val="00B267E2"/>
    <w:rsid w:val="00B269C0"/>
    <w:rsid w:val="00B27402"/>
    <w:rsid w:val="00B27861"/>
    <w:rsid w:val="00B27A3B"/>
    <w:rsid w:val="00B30222"/>
    <w:rsid w:val="00B31B87"/>
    <w:rsid w:val="00B343A8"/>
    <w:rsid w:val="00B40611"/>
    <w:rsid w:val="00B410DE"/>
    <w:rsid w:val="00B41E8B"/>
    <w:rsid w:val="00B43153"/>
    <w:rsid w:val="00B43740"/>
    <w:rsid w:val="00B442E8"/>
    <w:rsid w:val="00B46BC7"/>
    <w:rsid w:val="00B52F07"/>
    <w:rsid w:val="00B535DC"/>
    <w:rsid w:val="00B54537"/>
    <w:rsid w:val="00B5587C"/>
    <w:rsid w:val="00B558DF"/>
    <w:rsid w:val="00B60551"/>
    <w:rsid w:val="00B60C2A"/>
    <w:rsid w:val="00B60E20"/>
    <w:rsid w:val="00B638A2"/>
    <w:rsid w:val="00B67DAA"/>
    <w:rsid w:val="00B70139"/>
    <w:rsid w:val="00B70BE0"/>
    <w:rsid w:val="00B71427"/>
    <w:rsid w:val="00B726E0"/>
    <w:rsid w:val="00B735E1"/>
    <w:rsid w:val="00B7595B"/>
    <w:rsid w:val="00B767ED"/>
    <w:rsid w:val="00B775D7"/>
    <w:rsid w:val="00B83978"/>
    <w:rsid w:val="00B85773"/>
    <w:rsid w:val="00B86263"/>
    <w:rsid w:val="00B86DA9"/>
    <w:rsid w:val="00B86E9F"/>
    <w:rsid w:val="00B874E5"/>
    <w:rsid w:val="00B9008D"/>
    <w:rsid w:val="00B903D7"/>
    <w:rsid w:val="00B906C6"/>
    <w:rsid w:val="00B90F96"/>
    <w:rsid w:val="00B912BC"/>
    <w:rsid w:val="00B95FFA"/>
    <w:rsid w:val="00B960CE"/>
    <w:rsid w:val="00B9695F"/>
    <w:rsid w:val="00B97205"/>
    <w:rsid w:val="00B97CED"/>
    <w:rsid w:val="00BA0D52"/>
    <w:rsid w:val="00BA2758"/>
    <w:rsid w:val="00BA3EE2"/>
    <w:rsid w:val="00BA7290"/>
    <w:rsid w:val="00BB0D05"/>
    <w:rsid w:val="00BB0FC6"/>
    <w:rsid w:val="00BB1BBD"/>
    <w:rsid w:val="00BB1E65"/>
    <w:rsid w:val="00BB2858"/>
    <w:rsid w:val="00BB2D44"/>
    <w:rsid w:val="00BB31EA"/>
    <w:rsid w:val="00BB3D84"/>
    <w:rsid w:val="00BB4658"/>
    <w:rsid w:val="00BB48B9"/>
    <w:rsid w:val="00BB6645"/>
    <w:rsid w:val="00BB794E"/>
    <w:rsid w:val="00BB7EDE"/>
    <w:rsid w:val="00BC020C"/>
    <w:rsid w:val="00BC0570"/>
    <w:rsid w:val="00BC176B"/>
    <w:rsid w:val="00BC1BD4"/>
    <w:rsid w:val="00BC4896"/>
    <w:rsid w:val="00BC5F0D"/>
    <w:rsid w:val="00BC6357"/>
    <w:rsid w:val="00BC69DB"/>
    <w:rsid w:val="00BC7837"/>
    <w:rsid w:val="00BC7F1F"/>
    <w:rsid w:val="00BD1770"/>
    <w:rsid w:val="00BD1A9B"/>
    <w:rsid w:val="00BD3454"/>
    <w:rsid w:val="00BD3C23"/>
    <w:rsid w:val="00BD3D16"/>
    <w:rsid w:val="00BD4021"/>
    <w:rsid w:val="00BD45E3"/>
    <w:rsid w:val="00BD7654"/>
    <w:rsid w:val="00BE308F"/>
    <w:rsid w:val="00BE4A36"/>
    <w:rsid w:val="00BE4CD1"/>
    <w:rsid w:val="00BE5C66"/>
    <w:rsid w:val="00BE76CB"/>
    <w:rsid w:val="00BF00F6"/>
    <w:rsid w:val="00BF173D"/>
    <w:rsid w:val="00BF2F90"/>
    <w:rsid w:val="00BF4910"/>
    <w:rsid w:val="00BF7F0D"/>
    <w:rsid w:val="00C017BC"/>
    <w:rsid w:val="00C043E3"/>
    <w:rsid w:val="00C05453"/>
    <w:rsid w:val="00C10E9E"/>
    <w:rsid w:val="00C11A64"/>
    <w:rsid w:val="00C1371F"/>
    <w:rsid w:val="00C15DB4"/>
    <w:rsid w:val="00C1604A"/>
    <w:rsid w:val="00C16FE5"/>
    <w:rsid w:val="00C17638"/>
    <w:rsid w:val="00C1774D"/>
    <w:rsid w:val="00C17E0E"/>
    <w:rsid w:val="00C17EA6"/>
    <w:rsid w:val="00C242EA"/>
    <w:rsid w:val="00C25BD3"/>
    <w:rsid w:val="00C33CDE"/>
    <w:rsid w:val="00C360AC"/>
    <w:rsid w:val="00C36345"/>
    <w:rsid w:val="00C42B95"/>
    <w:rsid w:val="00C42F19"/>
    <w:rsid w:val="00C43D26"/>
    <w:rsid w:val="00C45261"/>
    <w:rsid w:val="00C453A6"/>
    <w:rsid w:val="00C45803"/>
    <w:rsid w:val="00C46839"/>
    <w:rsid w:val="00C478D1"/>
    <w:rsid w:val="00C51B17"/>
    <w:rsid w:val="00C52665"/>
    <w:rsid w:val="00C54940"/>
    <w:rsid w:val="00C551E4"/>
    <w:rsid w:val="00C55650"/>
    <w:rsid w:val="00C5619D"/>
    <w:rsid w:val="00C5633A"/>
    <w:rsid w:val="00C604BB"/>
    <w:rsid w:val="00C62C62"/>
    <w:rsid w:val="00C6670C"/>
    <w:rsid w:val="00C707E9"/>
    <w:rsid w:val="00C71008"/>
    <w:rsid w:val="00C72999"/>
    <w:rsid w:val="00C734F0"/>
    <w:rsid w:val="00C766B4"/>
    <w:rsid w:val="00C80304"/>
    <w:rsid w:val="00C8160F"/>
    <w:rsid w:val="00C816E2"/>
    <w:rsid w:val="00C81976"/>
    <w:rsid w:val="00C826FA"/>
    <w:rsid w:val="00C87B22"/>
    <w:rsid w:val="00C912B3"/>
    <w:rsid w:val="00C913B3"/>
    <w:rsid w:val="00C94026"/>
    <w:rsid w:val="00C9430E"/>
    <w:rsid w:val="00C977CF"/>
    <w:rsid w:val="00C97B74"/>
    <w:rsid w:val="00C97C8F"/>
    <w:rsid w:val="00CA09FA"/>
    <w:rsid w:val="00CA1C3C"/>
    <w:rsid w:val="00CA1ECA"/>
    <w:rsid w:val="00CA3C24"/>
    <w:rsid w:val="00CA3F73"/>
    <w:rsid w:val="00CB0342"/>
    <w:rsid w:val="00CB13B2"/>
    <w:rsid w:val="00CB1AE4"/>
    <w:rsid w:val="00CB50F6"/>
    <w:rsid w:val="00CB5617"/>
    <w:rsid w:val="00CB6000"/>
    <w:rsid w:val="00CB6A80"/>
    <w:rsid w:val="00CC273E"/>
    <w:rsid w:val="00CC2BDD"/>
    <w:rsid w:val="00CC53D5"/>
    <w:rsid w:val="00CD1302"/>
    <w:rsid w:val="00CD1B05"/>
    <w:rsid w:val="00CD1B5E"/>
    <w:rsid w:val="00CD4CE7"/>
    <w:rsid w:val="00CD4D7E"/>
    <w:rsid w:val="00CD71B1"/>
    <w:rsid w:val="00CE1701"/>
    <w:rsid w:val="00CE1CFB"/>
    <w:rsid w:val="00CE1DC5"/>
    <w:rsid w:val="00CE252D"/>
    <w:rsid w:val="00CE2E40"/>
    <w:rsid w:val="00CE3E2B"/>
    <w:rsid w:val="00CE5117"/>
    <w:rsid w:val="00CE6B04"/>
    <w:rsid w:val="00CE762D"/>
    <w:rsid w:val="00CF0D78"/>
    <w:rsid w:val="00CF0E03"/>
    <w:rsid w:val="00CF17EE"/>
    <w:rsid w:val="00CF18C5"/>
    <w:rsid w:val="00CF2AC3"/>
    <w:rsid w:val="00CF3819"/>
    <w:rsid w:val="00CF477E"/>
    <w:rsid w:val="00D0113C"/>
    <w:rsid w:val="00D01AC3"/>
    <w:rsid w:val="00D02FFB"/>
    <w:rsid w:val="00D04339"/>
    <w:rsid w:val="00D04508"/>
    <w:rsid w:val="00D0468E"/>
    <w:rsid w:val="00D04E31"/>
    <w:rsid w:val="00D06A3A"/>
    <w:rsid w:val="00D07F5F"/>
    <w:rsid w:val="00D12655"/>
    <w:rsid w:val="00D13562"/>
    <w:rsid w:val="00D145C8"/>
    <w:rsid w:val="00D1608D"/>
    <w:rsid w:val="00D17B5E"/>
    <w:rsid w:val="00D215A0"/>
    <w:rsid w:val="00D2377D"/>
    <w:rsid w:val="00D23E71"/>
    <w:rsid w:val="00D23F83"/>
    <w:rsid w:val="00D24DDD"/>
    <w:rsid w:val="00D2578E"/>
    <w:rsid w:val="00D25893"/>
    <w:rsid w:val="00D25E5C"/>
    <w:rsid w:val="00D31B38"/>
    <w:rsid w:val="00D31C1E"/>
    <w:rsid w:val="00D32C97"/>
    <w:rsid w:val="00D33353"/>
    <w:rsid w:val="00D35760"/>
    <w:rsid w:val="00D35A2F"/>
    <w:rsid w:val="00D364AA"/>
    <w:rsid w:val="00D377A0"/>
    <w:rsid w:val="00D37F1C"/>
    <w:rsid w:val="00D4027E"/>
    <w:rsid w:val="00D42492"/>
    <w:rsid w:val="00D4363E"/>
    <w:rsid w:val="00D44229"/>
    <w:rsid w:val="00D4669E"/>
    <w:rsid w:val="00D46B6E"/>
    <w:rsid w:val="00D51657"/>
    <w:rsid w:val="00D54F60"/>
    <w:rsid w:val="00D5648C"/>
    <w:rsid w:val="00D5648F"/>
    <w:rsid w:val="00D570AE"/>
    <w:rsid w:val="00D57C1C"/>
    <w:rsid w:val="00D640C4"/>
    <w:rsid w:val="00D6560A"/>
    <w:rsid w:val="00D65F9A"/>
    <w:rsid w:val="00D66800"/>
    <w:rsid w:val="00D6732C"/>
    <w:rsid w:val="00D676B1"/>
    <w:rsid w:val="00D712C5"/>
    <w:rsid w:val="00D73B31"/>
    <w:rsid w:val="00D756CA"/>
    <w:rsid w:val="00D76A29"/>
    <w:rsid w:val="00D77CE8"/>
    <w:rsid w:val="00D80C9F"/>
    <w:rsid w:val="00D8253C"/>
    <w:rsid w:val="00D82D3B"/>
    <w:rsid w:val="00D8746A"/>
    <w:rsid w:val="00D874EF"/>
    <w:rsid w:val="00D878A2"/>
    <w:rsid w:val="00D87D80"/>
    <w:rsid w:val="00D912E8"/>
    <w:rsid w:val="00D913CD"/>
    <w:rsid w:val="00D91CC6"/>
    <w:rsid w:val="00D92348"/>
    <w:rsid w:val="00D92A42"/>
    <w:rsid w:val="00D92BB9"/>
    <w:rsid w:val="00D938A5"/>
    <w:rsid w:val="00D9697A"/>
    <w:rsid w:val="00D9749D"/>
    <w:rsid w:val="00DA014A"/>
    <w:rsid w:val="00DA1785"/>
    <w:rsid w:val="00DA240D"/>
    <w:rsid w:val="00DA2F9C"/>
    <w:rsid w:val="00DA3C79"/>
    <w:rsid w:val="00DA60C0"/>
    <w:rsid w:val="00DA64F3"/>
    <w:rsid w:val="00DB238A"/>
    <w:rsid w:val="00DB303B"/>
    <w:rsid w:val="00DB3116"/>
    <w:rsid w:val="00DB4E94"/>
    <w:rsid w:val="00DB5396"/>
    <w:rsid w:val="00DB6AC9"/>
    <w:rsid w:val="00DC012F"/>
    <w:rsid w:val="00DC053A"/>
    <w:rsid w:val="00DC0D08"/>
    <w:rsid w:val="00DC1D8C"/>
    <w:rsid w:val="00DC245C"/>
    <w:rsid w:val="00DC3066"/>
    <w:rsid w:val="00DC493F"/>
    <w:rsid w:val="00DC6481"/>
    <w:rsid w:val="00DC68BE"/>
    <w:rsid w:val="00DC7180"/>
    <w:rsid w:val="00DC756E"/>
    <w:rsid w:val="00DD005C"/>
    <w:rsid w:val="00DD1991"/>
    <w:rsid w:val="00DD2348"/>
    <w:rsid w:val="00DD4261"/>
    <w:rsid w:val="00DD49B0"/>
    <w:rsid w:val="00DD554F"/>
    <w:rsid w:val="00DD58D5"/>
    <w:rsid w:val="00DE0DE7"/>
    <w:rsid w:val="00DE1E33"/>
    <w:rsid w:val="00DE3453"/>
    <w:rsid w:val="00DE529A"/>
    <w:rsid w:val="00DE64EE"/>
    <w:rsid w:val="00DE78F5"/>
    <w:rsid w:val="00DF0BBA"/>
    <w:rsid w:val="00DF2CAE"/>
    <w:rsid w:val="00DF33F5"/>
    <w:rsid w:val="00DF63B5"/>
    <w:rsid w:val="00DF72F1"/>
    <w:rsid w:val="00E01F93"/>
    <w:rsid w:val="00E02288"/>
    <w:rsid w:val="00E0253C"/>
    <w:rsid w:val="00E039A2"/>
    <w:rsid w:val="00E03A2E"/>
    <w:rsid w:val="00E04219"/>
    <w:rsid w:val="00E111D1"/>
    <w:rsid w:val="00E1501C"/>
    <w:rsid w:val="00E23665"/>
    <w:rsid w:val="00E23BE6"/>
    <w:rsid w:val="00E25CB8"/>
    <w:rsid w:val="00E2637B"/>
    <w:rsid w:val="00E265E4"/>
    <w:rsid w:val="00E2793A"/>
    <w:rsid w:val="00E376DE"/>
    <w:rsid w:val="00E403BC"/>
    <w:rsid w:val="00E40910"/>
    <w:rsid w:val="00E42241"/>
    <w:rsid w:val="00E4479C"/>
    <w:rsid w:val="00E4485C"/>
    <w:rsid w:val="00E45975"/>
    <w:rsid w:val="00E46D9E"/>
    <w:rsid w:val="00E47BDE"/>
    <w:rsid w:val="00E50C2F"/>
    <w:rsid w:val="00E52038"/>
    <w:rsid w:val="00E5230B"/>
    <w:rsid w:val="00E5355F"/>
    <w:rsid w:val="00E53752"/>
    <w:rsid w:val="00E54626"/>
    <w:rsid w:val="00E54D7E"/>
    <w:rsid w:val="00E553F8"/>
    <w:rsid w:val="00E5564C"/>
    <w:rsid w:val="00E5568D"/>
    <w:rsid w:val="00E61215"/>
    <w:rsid w:val="00E620D4"/>
    <w:rsid w:val="00E63B72"/>
    <w:rsid w:val="00E63EDA"/>
    <w:rsid w:val="00E6457A"/>
    <w:rsid w:val="00E657D8"/>
    <w:rsid w:val="00E65877"/>
    <w:rsid w:val="00E66DE8"/>
    <w:rsid w:val="00E67965"/>
    <w:rsid w:val="00E710C0"/>
    <w:rsid w:val="00E71AA1"/>
    <w:rsid w:val="00E71E3D"/>
    <w:rsid w:val="00E7292F"/>
    <w:rsid w:val="00E72BEC"/>
    <w:rsid w:val="00E73097"/>
    <w:rsid w:val="00E75252"/>
    <w:rsid w:val="00E754D2"/>
    <w:rsid w:val="00E771EE"/>
    <w:rsid w:val="00E84FC3"/>
    <w:rsid w:val="00E85D3F"/>
    <w:rsid w:val="00E8778F"/>
    <w:rsid w:val="00E87F15"/>
    <w:rsid w:val="00E87F16"/>
    <w:rsid w:val="00E9126E"/>
    <w:rsid w:val="00E91F95"/>
    <w:rsid w:val="00E944D3"/>
    <w:rsid w:val="00E9550A"/>
    <w:rsid w:val="00EA1117"/>
    <w:rsid w:val="00EA347B"/>
    <w:rsid w:val="00EA3B5F"/>
    <w:rsid w:val="00EA64D8"/>
    <w:rsid w:val="00EA731F"/>
    <w:rsid w:val="00EA781A"/>
    <w:rsid w:val="00EA7EA1"/>
    <w:rsid w:val="00EA7FE2"/>
    <w:rsid w:val="00EB0013"/>
    <w:rsid w:val="00EB284E"/>
    <w:rsid w:val="00EB3888"/>
    <w:rsid w:val="00EB4013"/>
    <w:rsid w:val="00EB5965"/>
    <w:rsid w:val="00EB6A74"/>
    <w:rsid w:val="00EB7E25"/>
    <w:rsid w:val="00EC0F07"/>
    <w:rsid w:val="00EC197F"/>
    <w:rsid w:val="00EC2D09"/>
    <w:rsid w:val="00EC3FB5"/>
    <w:rsid w:val="00EC571A"/>
    <w:rsid w:val="00EC58E3"/>
    <w:rsid w:val="00EC7825"/>
    <w:rsid w:val="00ED1A2F"/>
    <w:rsid w:val="00ED3AD1"/>
    <w:rsid w:val="00ED3F3A"/>
    <w:rsid w:val="00ED4AF5"/>
    <w:rsid w:val="00ED57DF"/>
    <w:rsid w:val="00ED600C"/>
    <w:rsid w:val="00ED67E7"/>
    <w:rsid w:val="00EE1C98"/>
    <w:rsid w:val="00EE246F"/>
    <w:rsid w:val="00EE420A"/>
    <w:rsid w:val="00EE6046"/>
    <w:rsid w:val="00EE6B0C"/>
    <w:rsid w:val="00EE72FE"/>
    <w:rsid w:val="00EE7612"/>
    <w:rsid w:val="00EF0967"/>
    <w:rsid w:val="00EF0B91"/>
    <w:rsid w:val="00EF1AEB"/>
    <w:rsid w:val="00EF1D63"/>
    <w:rsid w:val="00EF309B"/>
    <w:rsid w:val="00EF5678"/>
    <w:rsid w:val="00EF56DA"/>
    <w:rsid w:val="00EF7433"/>
    <w:rsid w:val="00F01A0B"/>
    <w:rsid w:val="00F01B6B"/>
    <w:rsid w:val="00F04691"/>
    <w:rsid w:val="00F04C70"/>
    <w:rsid w:val="00F10E79"/>
    <w:rsid w:val="00F12680"/>
    <w:rsid w:val="00F12E46"/>
    <w:rsid w:val="00F137F5"/>
    <w:rsid w:val="00F13D7B"/>
    <w:rsid w:val="00F14368"/>
    <w:rsid w:val="00F15784"/>
    <w:rsid w:val="00F15908"/>
    <w:rsid w:val="00F17309"/>
    <w:rsid w:val="00F2092F"/>
    <w:rsid w:val="00F25A04"/>
    <w:rsid w:val="00F26BF4"/>
    <w:rsid w:val="00F27B14"/>
    <w:rsid w:val="00F27E19"/>
    <w:rsid w:val="00F306F0"/>
    <w:rsid w:val="00F30876"/>
    <w:rsid w:val="00F3257A"/>
    <w:rsid w:val="00F32848"/>
    <w:rsid w:val="00F33F69"/>
    <w:rsid w:val="00F41D10"/>
    <w:rsid w:val="00F44AFF"/>
    <w:rsid w:val="00F44C75"/>
    <w:rsid w:val="00F4630B"/>
    <w:rsid w:val="00F464DE"/>
    <w:rsid w:val="00F469F3"/>
    <w:rsid w:val="00F46A92"/>
    <w:rsid w:val="00F472D0"/>
    <w:rsid w:val="00F5122F"/>
    <w:rsid w:val="00F51B04"/>
    <w:rsid w:val="00F52828"/>
    <w:rsid w:val="00F52849"/>
    <w:rsid w:val="00F53D2C"/>
    <w:rsid w:val="00F54A8C"/>
    <w:rsid w:val="00F54BE1"/>
    <w:rsid w:val="00F54BF3"/>
    <w:rsid w:val="00F5500E"/>
    <w:rsid w:val="00F55A69"/>
    <w:rsid w:val="00F5730B"/>
    <w:rsid w:val="00F57627"/>
    <w:rsid w:val="00F60181"/>
    <w:rsid w:val="00F605C2"/>
    <w:rsid w:val="00F61E31"/>
    <w:rsid w:val="00F6293A"/>
    <w:rsid w:val="00F62E2D"/>
    <w:rsid w:val="00F62F92"/>
    <w:rsid w:val="00F6435E"/>
    <w:rsid w:val="00F6583D"/>
    <w:rsid w:val="00F66FDB"/>
    <w:rsid w:val="00F670CB"/>
    <w:rsid w:val="00F67DDD"/>
    <w:rsid w:val="00F71823"/>
    <w:rsid w:val="00F72306"/>
    <w:rsid w:val="00F7234A"/>
    <w:rsid w:val="00F729CF"/>
    <w:rsid w:val="00F742B8"/>
    <w:rsid w:val="00F7443E"/>
    <w:rsid w:val="00F74888"/>
    <w:rsid w:val="00F80710"/>
    <w:rsid w:val="00F81A7E"/>
    <w:rsid w:val="00F849D2"/>
    <w:rsid w:val="00F855A9"/>
    <w:rsid w:val="00F85E19"/>
    <w:rsid w:val="00F86E7D"/>
    <w:rsid w:val="00F92280"/>
    <w:rsid w:val="00F92C4F"/>
    <w:rsid w:val="00F934DC"/>
    <w:rsid w:val="00F94B6A"/>
    <w:rsid w:val="00F94F84"/>
    <w:rsid w:val="00F95C15"/>
    <w:rsid w:val="00F9676C"/>
    <w:rsid w:val="00FA0E1A"/>
    <w:rsid w:val="00FA25DA"/>
    <w:rsid w:val="00FA2661"/>
    <w:rsid w:val="00FA2BC0"/>
    <w:rsid w:val="00FA328F"/>
    <w:rsid w:val="00FA393C"/>
    <w:rsid w:val="00FA4141"/>
    <w:rsid w:val="00FA42E6"/>
    <w:rsid w:val="00FA6E31"/>
    <w:rsid w:val="00FA7383"/>
    <w:rsid w:val="00FA7CEE"/>
    <w:rsid w:val="00FB113D"/>
    <w:rsid w:val="00FB2389"/>
    <w:rsid w:val="00FB26AA"/>
    <w:rsid w:val="00FB74C0"/>
    <w:rsid w:val="00FB7752"/>
    <w:rsid w:val="00FC0D72"/>
    <w:rsid w:val="00FC1335"/>
    <w:rsid w:val="00FC14F0"/>
    <w:rsid w:val="00FC35C8"/>
    <w:rsid w:val="00FC36B4"/>
    <w:rsid w:val="00FC4714"/>
    <w:rsid w:val="00FC4F05"/>
    <w:rsid w:val="00FC5F62"/>
    <w:rsid w:val="00FC7DA0"/>
    <w:rsid w:val="00FD3E16"/>
    <w:rsid w:val="00FD4FDA"/>
    <w:rsid w:val="00FD6098"/>
    <w:rsid w:val="00FE34CB"/>
    <w:rsid w:val="00FE4245"/>
    <w:rsid w:val="00FE54FF"/>
    <w:rsid w:val="00FE7BF5"/>
    <w:rsid w:val="00FE7ED7"/>
    <w:rsid w:val="00FF06BB"/>
    <w:rsid w:val="00FF0AC6"/>
    <w:rsid w:val="00FF1492"/>
    <w:rsid w:val="00FF318A"/>
    <w:rsid w:val="00FF4141"/>
    <w:rsid w:val="00FF49C4"/>
    <w:rsid w:val="00FF55D7"/>
    <w:rsid w:val="00FF5906"/>
    <w:rsid w:val="00FF5969"/>
    <w:rsid w:val="00FF6588"/>
    <w:rsid w:val="00FF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2D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90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07F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A907F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5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111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75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1121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75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112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75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111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75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111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75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1120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2</Pages>
  <Words>15</Words>
  <Characters>88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</cp:lastModifiedBy>
  <cp:revision>4</cp:revision>
  <dcterms:created xsi:type="dcterms:W3CDTF">2012-02-21T12:18:00Z</dcterms:created>
  <dcterms:modified xsi:type="dcterms:W3CDTF">2018-02-17T06:18:00Z</dcterms:modified>
</cp:coreProperties>
</file>