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971" w:rsidRPr="00A97AAD" w:rsidRDefault="00965971">
      <w:pPr>
        <w:rPr>
          <w:lang w:val="en-US"/>
        </w:rPr>
      </w:pPr>
    </w:p>
    <w:p w:rsidR="00965971" w:rsidRDefault="00965971"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4" o:spid="_x0000_i1025" type="#_x0000_t75" style="width:455.25pt;height:388.5pt;visibility:visible">
            <v:imagedata r:id="rId4" o:title=""/>
          </v:shape>
        </w:pict>
      </w:r>
    </w:p>
    <w:p w:rsidR="00965971" w:rsidRDefault="00965971">
      <w:r>
        <w:rPr>
          <w:noProof/>
          <w:lang w:eastAsia="ru-RU"/>
        </w:rPr>
        <w:pict>
          <v:shape id="Рисунок 15" o:spid="_x0000_i1026" type="#_x0000_t75" style="width:438.75pt;height:312.75pt;visibility:visible">
            <v:imagedata r:id="rId5" o:title=""/>
          </v:shape>
        </w:pict>
      </w:r>
    </w:p>
    <w:p w:rsidR="00965971" w:rsidRDefault="00965971">
      <w:r>
        <w:rPr>
          <w:noProof/>
          <w:lang w:eastAsia="ru-RU"/>
        </w:rPr>
        <w:pict>
          <v:shape id="Рисунок 16" o:spid="_x0000_i1027" type="#_x0000_t75" style="width:464.25pt;height:699pt;visibility:visible">
            <v:imagedata r:id="rId6" o:title=""/>
          </v:shape>
        </w:pict>
      </w:r>
    </w:p>
    <w:p w:rsidR="00965971" w:rsidRDefault="00965971"/>
    <w:p w:rsidR="00965971" w:rsidRDefault="00965971">
      <w:r>
        <w:rPr>
          <w:noProof/>
          <w:lang w:eastAsia="ru-RU"/>
        </w:rPr>
        <w:pict>
          <v:shape id="Рисунок 18" o:spid="_x0000_i1028" type="#_x0000_t75" style="width:467.25pt;height:708pt;visibility:visible">
            <v:imagedata r:id="rId7" o:title=""/>
          </v:shape>
        </w:pict>
      </w:r>
    </w:p>
    <w:p w:rsidR="00965971" w:rsidRDefault="00965971">
      <w:r>
        <w:rPr>
          <w:noProof/>
          <w:lang w:eastAsia="ru-RU"/>
        </w:rPr>
        <w:pict>
          <v:shape id="Рисунок 19" o:spid="_x0000_i1029" type="#_x0000_t75" style="width:462.75pt;height:705pt;visibility:visible">
            <v:imagedata r:id="rId8" o:title=""/>
          </v:shape>
        </w:pict>
      </w:r>
    </w:p>
    <w:p w:rsidR="00965971" w:rsidRPr="00A97AAD" w:rsidRDefault="00965971">
      <w:pPr>
        <w:rPr>
          <w:lang w:val="en-US"/>
        </w:rPr>
      </w:pPr>
    </w:p>
    <w:p w:rsidR="00965971" w:rsidRDefault="00965971"/>
    <w:sectPr w:rsidR="00965971" w:rsidSect="00CE5D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22D9"/>
    <w:rsid w:val="000B3A44"/>
    <w:rsid w:val="002F7601"/>
    <w:rsid w:val="00347684"/>
    <w:rsid w:val="005522D9"/>
    <w:rsid w:val="0078270F"/>
    <w:rsid w:val="00836A9A"/>
    <w:rsid w:val="00965971"/>
    <w:rsid w:val="009B3B93"/>
    <w:rsid w:val="00A97AAD"/>
    <w:rsid w:val="00CE5D3E"/>
    <w:rsid w:val="00D1698D"/>
    <w:rsid w:val="00D3719A"/>
    <w:rsid w:val="00DB33B6"/>
    <w:rsid w:val="00DB6E23"/>
    <w:rsid w:val="00F57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68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52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22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4</Pages>
  <Words>2</Words>
  <Characters>12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4</cp:revision>
  <dcterms:created xsi:type="dcterms:W3CDTF">2011-12-16T16:26:00Z</dcterms:created>
  <dcterms:modified xsi:type="dcterms:W3CDTF">2017-01-20T17:42:00Z</dcterms:modified>
</cp:coreProperties>
</file>