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4B72" w:rsidRPr="007B3424" w:rsidRDefault="00164B72" w:rsidP="007B3424">
      <w:pPr>
        <w:spacing w:after="75" w:line="240" w:lineRule="auto"/>
        <w:jc w:val="both"/>
        <w:rPr>
          <w:rFonts w:ascii="Verdana" w:hAnsi="Verdana"/>
          <w:b/>
          <w:bCs/>
          <w:color w:val="000000"/>
          <w:sz w:val="18"/>
          <w:szCs w:val="18"/>
          <w:lang w:eastAsia="ru-RU"/>
        </w:rPr>
      </w:pPr>
      <w:r>
        <w:rPr>
          <w:noProof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207pt;margin-top:0;width:189pt;height:126pt;z-index:251658240">
            <v:textbox>
              <w:txbxContent>
                <w:p w:rsidR="00164B72" w:rsidRPr="007B3424" w:rsidRDefault="00164B72" w:rsidP="00015CCE">
                  <w:pPr>
                    <w:spacing w:after="75" w:line="240" w:lineRule="auto"/>
                    <w:jc w:val="both"/>
                    <w:rPr>
                      <w:rFonts w:ascii="Verdana" w:hAnsi="Verdana"/>
                      <w:b/>
                      <w:bCs/>
                      <w:color w:val="000000"/>
                      <w:sz w:val="18"/>
                      <w:szCs w:val="18"/>
                      <w:lang w:eastAsia="ru-RU"/>
                    </w:rPr>
                  </w:pPr>
                  <w:r w:rsidRPr="007B3424">
                    <w:rPr>
                      <w:rFonts w:ascii="Verdana" w:hAnsi="Verdana"/>
                      <w:b/>
                      <w:bCs/>
                      <w:color w:val="000000"/>
                      <w:sz w:val="18"/>
                      <w:lang w:eastAsia="ru-RU"/>
                    </w:rPr>
                    <w:t>2.</w:t>
                  </w:r>
                </w:p>
                <w:p w:rsidR="00164B72" w:rsidRDefault="00164B72" w:rsidP="00015CCE">
                  <w:r>
                    <w:rPr>
                      <w:rFonts w:ascii="Times New Roman" w:hAnsi="Times New Roman"/>
                      <w:noProof/>
                      <w:color w:val="000000"/>
                      <w:lang w:eastAsia="ru-RU"/>
                    </w:rPr>
                    <w:t xml:space="preserve"> </w:t>
                  </w:r>
                  <w:r w:rsidRPr="001F6BDB">
                    <w:rPr>
                      <w:rFonts w:ascii="Times New Roman" w:hAnsi="Times New Roman"/>
                      <w:noProof/>
                      <w:color w:val="000000"/>
                      <w:lang w:eastAsia="ru-RU"/>
                    </w:rP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Рисунок 2" o:spid="_x0000_i1026" type="#_x0000_t75" alt="https://oge.sdamgia.ru/get_file?id=5805" style="width:141pt;height:84.75pt;visibility:visible">
                        <v:imagedata r:id="rId4" o:title=""/>
                      </v:shape>
                    </w:pict>
                  </w:r>
                  <w:r>
                    <w:rPr>
                      <w:rFonts w:ascii="Times New Roman" w:hAnsi="Times New Roman"/>
                      <w:noProof/>
                      <w:color w:val="000000"/>
                      <w:lang w:eastAsia="ru-RU"/>
                    </w:rPr>
                    <w:t xml:space="preserve">    </w:t>
                  </w:r>
                  <w:r w:rsidRPr="007B3424">
                    <w:rPr>
                      <w:rFonts w:ascii="Times New Roman" w:hAnsi="Times New Roman"/>
                      <w:color w:val="000000"/>
                      <w:lang w:eastAsia="ru-RU"/>
                    </w:rPr>
                    <w:t>Най</w:t>
                  </w:r>
                  <w:r w:rsidRPr="007B3424">
                    <w:rPr>
                      <w:rFonts w:ascii="Times New Roman" w:hAnsi="Times New Roman"/>
                      <w:color w:val="000000"/>
                      <w:lang w:eastAsia="ru-RU"/>
                    </w:rPr>
                    <w:softHyphen/>
                    <w:t>ди</w:t>
                  </w:r>
                  <w:r w:rsidRPr="007B3424">
                    <w:rPr>
                      <w:rFonts w:ascii="Times New Roman" w:hAnsi="Times New Roman"/>
                      <w:color w:val="000000"/>
                      <w:lang w:eastAsia="ru-RU"/>
                    </w:rPr>
                    <w:softHyphen/>
                    <w:t xml:space="preserve">те </w:t>
                  </w:r>
                  <w:r>
                    <w:rPr>
                      <w:rFonts w:ascii="Times New Roman" w:hAnsi="Times New Roman"/>
                      <w:color w:val="000000"/>
                      <w:lang w:eastAsia="ru-RU"/>
                    </w:rPr>
                    <w:t>ко</w:t>
                  </w:r>
                  <w:r w:rsidRPr="007B3424">
                    <w:rPr>
                      <w:rFonts w:ascii="Times New Roman" w:hAnsi="Times New Roman"/>
                      <w:color w:val="000000"/>
                      <w:lang w:eastAsia="ru-RU"/>
                    </w:rPr>
                    <w:t>тангенс угла </w:t>
                  </w:r>
                  <w:r w:rsidRPr="007B3424">
                    <w:rPr>
                      <w:rFonts w:ascii="Times New Roman" w:hAnsi="Times New Roman"/>
                      <w:i/>
                      <w:iCs/>
                      <w:color w:val="000000"/>
                      <w:lang w:eastAsia="ru-RU"/>
                    </w:rPr>
                    <w:t>А</w:t>
                  </w:r>
                  <w:r w:rsidRPr="007B3424">
                    <w:rPr>
                      <w:rFonts w:ascii="Times New Roman" w:hAnsi="Times New Roman"/>
                      <w:color w:val="000000"/>
                      <w:lang w:eastAsia="ru-RU"/>
                    </w:rPr>
                    <w:t> </w:t>
                  </w:r>
                </w:p>
              </w:txbxContent>
            </v:textbox>
          </v:shape>
        </w:pict>
      </w:r>
      <w:r w:rsidRPr="007B3424">
        <w:rPr>
          <w:rFonts w:ascii="Verdana" w:hAnsi="Verdana"/>
          <w:b/>
          <w:bCs/>
          <w:color w:val="000000"/>
          <w:sz w:val="18"/>
          <w:lang w:eastAsia="ru-RU"/>
        </w:rPr>
        <w:t>1.</w:t>
      </w:r>
    </w:p>
    <w:p w:rsidR="00164B72" w:rsidRPr="007B3424" w:rsidRDefault="00164B72" w:rsidP="007B3424">
      <w:pPr>
        <w:spacing w:after="0" w:line="240" w:lineRule="auto"/>
        <w:ind w:firstLine="375"/>
        <w:jc w:val="both"/>
        <w:rPr>
          <w:rFonts w:ascii="Times New Roman" w:hAnsi="Times New Roman"/>
          <w:color w:val="000000"/>
          <w:lang w:eastAsia="ru-RU"/>
        </w:rPr>
      </w:pPr>
      <w:r w:rsidRPr="001F6BDB">
        <w:rPr>
          <w:rFonts w:ascii="Times New Roman" w:hAnsi="Times New Roman"/>
          <w:noProof/>
          <w:color w:val="000000"/>
          <w:lang w:eastAsia="ru-RU"/>
        </w:rPr>
        <w:pict>
          <v:shape id="Рисунок 1" o:spid="_x0000_i1027" type="#_x0000_t75" alt="https://oge.sdamgia.ru/get_file?id=12263" style="width:80.25pt;height:79.5pt;visibility:visible">
            <v:imagedata r:id="rId5" o:title=""/>
          </v:shape>
        </w:pict>
      </w:r>
    </w:p>
    <w:p w:rsidR="00164B72" w:rsidRPr="007B3424" w:rsidRDefault="00164B72" w:rsidP="007B3424">
      <w:pPr>
        <w:spacing w:after="0" w:line="240" w:lineRule="auto"/>
        <w:ind w:firstLine="375"/>
        <w:jc w:val="both"/>
        <w:rPr>
          <w:rFonts w:ascii="Times New Roman" w:hAnsi="Times New Roman"/>
          <w:color w:val="000000"/>
          <w:lang w:eastAsia="ru-RU"/>
        </w:rPr>
      </w:pPr>
      <w:r w:rsidRPr="007B3424">
        <w:rPr>
          <w:rFonts w:ascii="Times New Roman" w:hAnsi="Times New Roman"/>
          <w:color w:val="000000"/>
          <w:lang w:eastAsia="ru-RU"/>
        </w:rPr>
        <w:t>Найдите тангенс угла </w:t>
      </w:r>
      <w:r w:rsidRPr="007B3424">
        <w:rPr>
          <w:rFonts w:ascii="Times New Roman" w:hAnsi="Times New Roman"/>
          <w:i/>
          <w:iCs/>
          <w:color w:val="000000"/>
          <w:lang w:eastAsia="ru-RU"/>
        </w:rPr>
        <w:t>AOB</w:t>
      </w:r>
      <w:r w:rsidRPr="007B3424">
        <w:rPr>
          <w:rFonts w:ascii="Times New Roman" w:hAnsi="Times New Roman"/>
          <w:color w:val="000000"/>
          <w:lang w:eastAsia="ru-RU"/>
        </w:rPr>
        <w:t>.</w:t>
      </w:r>
    </w:p>
    <w:p w:rsidR="00164B72" w:rsidRPr="007B3424" w:rsidRDefault="00164B72" w:rsidP="007B3424">
      <w:pPr>
        <w:spacing w:after="75" w:line="240" w:lineRule="auto"/>
        <w:jc w:val="both"/>
        <w:rPr>
          <w:rFonts w:ascii="Verdana" w:hAnsi="Verdana"/>
          <w:b/>
          <w:bCs/>
          <w:color w:val="000000"/>
          <w:sz w:val="18"/>
          <w:szCs w:val="18"/>
          <w:lang w:eastAsia="ru-RU"/>
        </w:rPr>
      </w:pPr>
      <w:r w:rsidRPr="007B3424">
        <w:rPr>
          <w:rFonts w:ascii="Verdana" w:hAnsi="Verdana"/>
          <w:b/>
          <w:bCs/>
          <w:color w:val="000000"/>
          <w:sz w:val="18"/>
          <w:lang w:eastAsia="ru-RU"/>
        </w:rPr>
        <w:t>3.</w:t>
      </w:r>
    </w:p>
    <w:p w:rsidR="00164B72" w:rsidRPr="007B3424" w:rsidRDefault="00164B72" w:rsidP="007B3424">
      <w:pPr>
        <w:spacing w:after="0" w:line="240" w:lineRule="auto"/>
        <w:ind w:firstLine="375"/>
        <w:jc w:val="both"/>
        <w:rPr>
          <w:rFonts w:ascii="Times New Roman" w:hAnsi="Times New Roman"/>
          <w:color w:val="000000"/>
          <w:lang w:eastAsia="ru-RU"/>
        </w:rPr>
      </w:pPr>
      <w:r>
        <w:rPr>
          <w:noProof/>
          <w:lang w:eastAsia="ru-RU"/>
        </w:rPr>
        <w:pict>
          <v:shape id="_x0000_s1027" type="#_x0000_t202" style="position:absolute;left:0;text-align:left;margin-left:198pt;margin-top:22.5pt;width:162pt;height:126pt;z-index:251659264">
            <v:textbox>
              <w:txbxContent>
                <w:p w:rsidR="00164B72" w:rsidRPr="007B3424" w:rsidRDefault="00164B72" w:rsidP="00015CCE">
                  <w:pPr>
                    <w:spacing w:after="75" w:line="240" w:lineRule="auto"/>
                    <w:jc w:val="both"/>
                    <w:rPr>
                      <w:rFonts w:ascii="Verdana" w:hAnsi="Verdana"/>
                      <w:b/>
                      <w:bCs/>
                      <w:color w:val="000000"/>
                      <w:sz w:val="18"/>
                      <w:szCs w:val="18"/>
                      <w:lang w:eastAsia="ru-RU"/>
                    </w:rPr>
                  </w:pPr>
                  <w:r>
                    <w:rPr>
                      <w:rFonts w:ascii="Verdana" w:hAnsi="Verdana"/>
                      <w:b/>
                      <w:bCs/>
                      <w:color w:val="000000"/>
                      <w:sz w:val="18"/>
                      <w:lang w:eastAsia="ru-RU"/>
                    </w:rPr>
                    <w:t>5</w:t>
                  </w:r>
                  <w:r w:rsidRPr="007B3424">
                    <w:rPr>
                      <w:rFonts w:ascii="Verdana" w:hAnsi="Verdana"/>
                      <w:b/>
                      <w:bCs/>
                      <w:color w:val="000000"/>
                      <w:sz w:val="18"/>
                      <w:lang w:eastAsia="ru-RU"/>
                    </w:rPr>
                    <w:t>.</w:t>
                  </w:r>
                </w:p>
                <w:p w:rsidR="00164B72" w:rsidRPr="007B3424" w:rsidRDefault="00164B72" w:rsidP="00015CCE">
                  <w:pPr>
                    <w:spacing w:after="0" w:line="240" w:lineRule="auto"/>
                    <w:ind w:firstLine="375"/>
                    <w:jc w:val="both"/>
                    <w:rPr>
                      <w:rFonts w:ascii="Times New Roman" w:hAnsi="Times New Roman"/>
                      <w:color w:val="000000"/>
                      <w:lang w:eastAsia="ru-RU"/>
                    </w:rPr>
                  </w:pPr>
                  <w:r w:rsidRPr="001F6BDB">
                    <w:rPr>
                      <w:rFonts w:ascii="Times New Roman" w:hAnsi="Times New Roman"/>
                      <w:noProof/>
                      <w:color w:val="000000"/>
                      <w:lang w:eastAsia="ru-RU"/>
                    </w:rPr>
                    <w:pict>
                      <v:shape id="Рисунок 11" o:spid="_x0000_i1029" type="#_x0000_t75" alt="https://oge.sdamgia.ru/get_file?id=12272" style="width:125.25pt;height:99.75pt;visibility:visible">
                        <v:imagedata r:id="rId6" o:title=""/>
                      </v:shape>
                    </w:pict>
                  </w:r>
                </w:p>
                <w:p w:rsidR="00164B72" w:rsidRDefault="00164B72"/>
              </w:txbxContent>
            </v:textbox>
          </v:shape>
        </w:pict>
      </w:r>
      <w:r w:rsidRPr="001F6BDB">
        <w:rPr>
          <w:rFonts w:ascii="Times New Roman" w:hAnsi="Times New Roman"/>
          <w:noProof/>
          <w:color w:val="000000"/>
          <w:lang w:eastAsia="ru-RU"/>
        </w:rPr>
        <w:pict>
          <v:shape id="Рисунок 5" o:spid="_x0000_i1030" type="#_x0000_t75" alt="https://oge.sdamgia.ru/get_file?id=12270" style="width:111pt;height:78pt;visibility:visible">
            <v:imagedata r:id="rId7" o:title=""/>
          </v:shape>
        </w:pict>
      </w:r>
    </w:p>
    <w:p w:rsidR="00164B72" w:rsidRPr="007B3424" w:rsidRDefault="00164B72" w:rsidP="007B3424">
      <w:pPr>
        <w:spacing w:after="75" w:line="240" w:lineRule="auto"/>
        <w:jc w:val="both"/>
        <w:rPr>
          <w:rFonts w:ascii="Verdana" w:hAnsi="Verdana"/>
          <w:b/>
          <w:bCs/>
          <w:color w:val="000000"/>
          <w:sz w:val="18"/>
          <w:szCs w:val="18"/>
          <w:lang w:eastAsia="ru-RU"/>
        </w:rPr>
      </w:pPr>
      <w:r>
        <w:rPr>
          <w:rFonts w:ascii="Verdana" w:hAnsi="Verdana"/>
          <w:b/>
          <w:bCs/>
          <w:color w:val="000000"/>
          <w:sz w:val="18"/>
          <w:lang w:eastAsia="ru-RU"/>
        </w:rPr>
        <w:t>4</w:t>
      </w:r>
      <w:r w:rsidRPr="007B3424">
        <w:rPr>
          <w:rFonts w:ascii="Verdana" w:hAnsi="Verdana"/>
          <w:b/>
          <w:bCs/>
          <w:color w:val="000000"/>
          <w:sz w:val="18"/>
          <w:lang w:eastAsia="ru-RU"/>
        </w:rPr>
        <w:t>.</w:t>
      </w:r>
    </w:p>
    <w:p w:rsidR="00164B72" w:rsidRPr="007B3424" w:rsidRDefault="00164B72" w:rsidP="007B3424">
      <w:pPr>
        <w:spacing w:after="0" w:line="240" w:lineRule="auto"/>
        <w:ind w:firstLine="375"/>
        <w:jc w:val="both"/>
        <w:rPr>
          <w:rFonts w:ascii="Times New Roman" w:hAnsi="Times New Roman"/>
          <w:color w:val="000000"/>
          <w:lang w:eastAsia="ru-RU"/>
        </w:rPr>
      </w:pPr>
      <w:r>
        <w:rPr>
          <w:noProof/>
          <w:lang w:eastAsia="ru-RU"/>
        </w:rPr>
        <w:pict>
          <v:shape id="_x0000_s1028" type="#_x0000_t202" style="position:absolute;left:0;text-align:left;margin-left:189pt;margin-top:64.8pt;width:180pt;height:108pt;z-index:251660288">
            <v:textbox>
              <w:txbxContent>
                <w:p w:rsidR="00164B72" w:rsidRPr="007B3424" w:rsidRDefault="00164B72" w:rsidP="00015CCE">
                  <w:pPr>
                    <w:spacing w:after="75" w:line="240" w:lineRule="auto"/>
                    <w:jc w:val="both"/>
                    <w:rPr>
                      <w:rFonts w:ascii="Verdana" w:hAnsi="Verdana"/>
                      <w:b/>
                      <w:bCs/>
                      <w:color w:val="000000"/>
                      <w:sz w:val="18"/>
                      <w:szCs w:val="18"/>
                      <w:lang w:eastAsia="ru-RU"/>
                    </w:rPr>
                  </w:pPr>
                  <w:r>
                    <w:rPr>
                      <w:rFonts w:ascii="Verdana" w:hAnsi="Verdana"/>
                      <w:b/>
                      <w:bCs/>
                      <w:color w:val="000000"/>
                      <w:sz w:val="18"/>
                      <w:lang w:eastAsia="ru-RU"/>
                    </w:rPr>
                    <w:t>7</w:t>
                  </w:r>
                  <w:r w:rsidRPr="007B3424">
                    <w:rPr>
                      <w:rFonts w:ascii="Verdana" w:hAnsi="Verdana"/>
                      <w:b/>
                      <w:bCs/>
                      <w:color w:val="000000"/>
                      <w:sz w:val="18"/>
                      <w:lang w:eastAsia="ru-RU"/>
                    </w:rPr>
                    <w:t>.</w:t>
                  </w:r>
                </w:p>
                <w:p w:rsidR="00164B72" w:rsidRPr="007B3424" w:rsidRDefault="00164B72" w:rsidP="00015CCE">
                  <w:pPr>
                    <w:spacing w:after="0" w:line="240" w:lineRule="auto"/>
                    <w:ind w:firstLine="375"/>
                    <w:jc w:val="both"/>
                    <w:rPr>
                      <w:rFonts w:ascii="Times New Roman" w:hAnsi="Times New Roman"/>
                      <w:color w:val="000000"/>
                      <w:lang w:eastAsia="ru-RU"/>
                    </w:rPr>
                  </w:pPr>
                  <w:r w:rsidRPr="001F6BDB">
                    <w:rPr>
                      <w:rFonts w:ascii="Times New Roman" w:hAnsi="Times New Roman"/>
                      <w:noProof/>
                      <w:color w:val="000000"/>
                      <w:lang w:eastAsia="ru-RU"/>
                    </w:rPr>
                    <w:pict>
                      <v:shape id="Рисунок 23" o:spid="_x0000_i1032" type="#_x0000_t75" alt="https://oge.sdamgia.ru/get_file?id=12273" style="width:84pt;height:81.75pt;visibility:visible">
                        <v:imagedata r:id="rId8" o:title=""/>
                      </v:shape>
                    </w:pict>
                  </w:r>
                </w:p>
                <w:p w:rsidR="00164B72" w:rsidRDefault="00164B72"/>
              </w:txbxContent>
            </v:textbox>
          </v:shape>
        </w:pict>
      </w:r>
      <w:r w:rsidRPr="001F6BDB">
        <w:rPr>
          <w:rFonts w:ascii="Times New Roman" w:hAnsi="Times New Roman"/>
          <w:noProof/>
          <w:color w:val="000000"/>
          <w:lang w:eastAsia="ru-RU"/>
        </w:rPr>
        <w:pict>
          <v:shape id="Рисунок 8" o:spid="_x0000_i1033" type="#_x0000_t75" alt="https://oge.sdamgia.ru/get_file?id=12271" style="width:87.75pt;height:108pt;visibility:visible">
            <v:imagedata r:id="rId9" o:title=""/>
          </v:shape>
        </w:pict>
      </w:r>
    </w:p>
    <w:p w:rsidR="00164B72" w:rsidRPr="007B3424" w:rsidRDefault="00164B72" w:rsidP="007B3424">
      <w:pPr>
        <w:spacing w:after="75" w:line="240" w:lineRule="auto"/>
        <w:jc w:val="both"/>
        <w:rPr>
          <w:rFonts w:ascii="Verdana" w:hAnsi="Verdana"/>
          <w:b/>
          <w:bCs/>
          <w:color w:val="000000"/>
          <w:sz w:val="18"/>
          <w:szCs w:val="18"/>
          <w:lang w:eastAsia="ru-RU"/>
        </w:rPr>
      </w:pPr>
      <w:r>
        <w:rPr>
          <w:rFonts w:ascii="Verdana" w:hAnsi="Verdana"/>
          <w:b/>
          <w:bCs/>
          <w:color w:val="000000"/>
          <w:sz w:val="18"/>
          <w:lang w:eastAsia="ru-RU"/>
        </w:rPr>
        <w:t>6</w:t>
      </w:r>
      <w:r w:rsidRPr="007B3424">
        <w:rPr>
          <w:rFonts w:ascii="Verdana" w:hAnsi="Verdana"/>
          <w:b/>
          <w:bCs/>
          <w:color w:val="000000"/>
          <w:sz w:val="18"/>
          <w:lang w:eastAsia="ru-RU"/>
        </w:rPr>
        <w:t>.</w:t>
      </w:r>
    </w:p>
    <w:p w:rsidR="00164B72" w:rsidRPr="007B3424" w:rsidRDefault="00164B72" w:rsidP="007B3424">
      <w:pPr>
        <w:spacing w:after="0" w:line="240" w:lineRule="auto"/>
        <w:ind w:firstLine="375"/>
        <w:jc w:val="both"/>
        <w:rPr>
          <w:rFonts w:ascii="Times New Roman" w:hAnsi="Times New Roman"/>
          <w:color w:val="000000"/>
          <w:lang w:eastAsia="ru-RU"/>
        </w:rPr>
      </w:pPr>
      <w:r w:rsidRPr="001F6BDB">
        <w:rPr>
          <w:rFonts w:ascii="Times New Roman" w:hAnsi="Times New Roman"/>
          <w:noProof/>
          <w:color w:val="000000"/>
          <w:lang w:eastAsia="ru-RU"/>
        </w:rPr>
        <w:pict>
          <v:shape id="Рисунок 14" o:spid="_x0000_i1034" type="#_x0000_t75" alt="https://oge.sdamgia.ru/get_file?id=12269" style="width:108.75pt;height:55.5pt;visibility:visible">
            <v:imagedata r:id="rId10" o:title=""/>
          </v:shape>
        </w:pict>
      </w:r>
    </w:p>
    <w:p w:rsidR="00164B72" w:rsidRPr="007B3424" w:rsidRDefault="00164B72" w:rsidP="007B3424">
      <w:pPr>
        <w:spacing w:after="75" w:line="240" w:lineRule="auto"/>
        <w:jc w:val="both"/>
        <w:rPr>
          <w:rFonts w:ascii="Verdana" w:hAnsi="Verdana"/>
          <w:b/>
          <w:bCs/>
          <w:color w:val="000000"/>
          <w:sz w:val="18"/>
          <w:szCs w:val="18"/>
          <w:lang w:eastAsia="ru-RU"/>
        </w:rPr>
      </w:pPr>
      <w:r>
        <w:rPr>
          <w:noProof/>
          <w:lang w:eastAsia="ru-RU"/>
        </w:rPr>
        <w:pict>
          <v:shape id="_x0000_s1029" type="#_x0000_t202" style="position:absolute;left:0;text-align:left;margin-left:162pt;margin-top:12.6pt;width:261pt;height:63pt;z-index:251661312">
            <v:textbox>
              <w:txbxContent>
                <w:p w:rsidR="00164B72" w:rsidRDefault="00164B72">
                  <w:r w:rsidRPr="007B3424">
                    <w:rPr>
                      <w:rFonts w:ascii="Times New Roman" w:hAnsi="Times New Roman"/>
                      <w:color w:val="000000"/>
                      <w:lang w:eastAsia="ru-RU"/>
                    </w:rPr>
                    <w:t>На клет</w:t>
                  </w:r>
                  <w:r w:rsidRPr="007B3424">
                    <w:rPr>
                      <w:rFonts w:ascii="Times New Roman" w:hAnsi="Times New Roman"/>
                      <w:color w:val="000000"/>
                      <w:lang w:eastAsia="ru-RU"/>
                    </w:rPr>
                    <w:softHyphen/>
                    <w:t>ча</w:t>
                  </w:r>
                  <w:r w:rsidRPr="007B3424">
                    <w:rPr>
                      <w:rFonts w:ascii="Times New Roman" w:hAnsi="Times New Roman"/>
                      <w:color w:val="000000"/>
                      <w:lang w:eastAsia="ru-RU"/>
                    </w:rPr>
                    <w:softHyphen/>
                    <w:t>той бу</w:t>
                  </w:r>
                  <w:r w:rsidRPr="007B3424">
                    <w:rPr>
                      <w:rFonts w:ascii="Times New Roman" w:hAnsi="Times New Roman"/>
                      <w:color w:val="000000"/>
                      <w:lang w:eastAsia="ru-RU"/>
                    </w:rPr>
                    <w:softHyphen/>
                    <w:t>ма</w:t>
                  </w:r>
                  <w:r w:rsidRPr="007B3424">
                    <w:rPr>
                      <w:rFonts w:ascii="Times New Roman" w:hAnsi="Times New Roman"/>
                      <w:color w:val="000000"/>
                      <w:lang w:eastAsia="ru-RU"/>
                    </w:rPr>
                    <w:softHyphen/>
                    <w:t>ге с раз</w:t>
                  </w:r>
                  <w:r w:rsidRPr="007B3424">
                    <w:rPr>
                      <w:rFonts w:ascii="Times New Roman" w:hAnsi="Times New Roman"/>
                      <w:color w:val="000000"/>
                      <w:lang w:eastAsia="ru-RU"/>
                    </w:rPr>
                    <w:softHyphen/>
                    <w:t>ме</w:t>
                  </w:r>
                  <w:r w:rsidRPr="007B3424">
                    <w:rPr>
                      <w:rFonts w:ascii="Times New Roman" w:hAnsi="Times New Roman"/>
                      <w:color w:val="000000"/>
                      <w:lang w:eastAsia="ru-RU"/>
                    </w:rPr>
                    <w:softHyphen/>
                    <w:t>ром клет</w:t>
                  </w:r>
                  <w:r w:rsidRPr="007B3424">
                    <w:rPr>
                      <w:rFonts w:ascii="Times New Roman" w:hAnsi="Times New Roman"/>
                      <w:color w:val="000000"/>
                      <w:lang w:eastAsia="ru-RU"/>
                    </w:rPr>
                    <w:softHyphen/>
                    <w:t>ки 1см x 1см от</w:t>
                  </w:r>
                  <w:r w:rsidRPr="007B3424">
                    <w:rPr>
                      <w:rFonts w:ascii="Times New Roman" w:hAnsi="Times New Roman"/>
                      <w:color w:val="000000"/>
                      <w:lang w:eastAsia="ru-RU"/>
                    </w:rPr>
                    <w:softHyphen/>
                    <w:t>ме</w:t>
                  </w:r>
                  <w:r w:rsidRPr="007B3424">
                    <w:rPr>
                      <w:rFonts w:ascii="Times New Roman" w:hAnsi="Times New Roman"/>
                      <w:color w:val="000000"/>
                      <w:lang w:eastAsia="ru-RU"/>
                    </w:rPr>
                    <w:softHyphen/>
                    <w:t>че</w:t>
                  </w:r>
                  <w:r w:rsidRPr="007B3424">
                    <w:rPr>
                      <w:rFonts w:ascii="Times New Roman" w:hAnsi="Times New Roman"/>
                      <w:color w:val="000000"/>
                      <w:lang w:eastAsia="ru-RU"/>
                    </w:rPr>
                    <w:softHyphen/>
                    <w:t>ны точки </w:t>
                  </w:r>
                  <w:r w:rsidRPr="007B3424">
                    <w:rPr>
                      <w:rFonts w:ascii="Times New Roman" w:hAnsi="Times New Roman"/>
                      <w:i/>
                      <w:iCs/>
                      <w:color w:val="000000"/>
                      <w:lang w:eastAsia="ru-RU"/>
                    </w:rPr>
                    <w:t>А</w:t>
                  </w:r>
                  <w:r w:rsidRPr="007B3424">
                    <w:rPr>
                      <w:rFonts w:ascii="Times New Roman" w:hAnsi="Times New Roman"/>
                      <w:color w:val="000000"/>
                      <w:lang w:eastAsia="ru-RU"/>
                    </w:rPr>
                    <w:t>, </w:t>
                  </w:r>
                  <w:r w:rsidRPr="007B3424">
                    <w:rPr>
                      <w:rFonts w:ascii="Times New Roman" w:hAnsi="Times New Roman"/>
                      <w:i/>
                      <w:iCs/>
                      <w:color w:val="000000"/>
                      <w:lang w:eastAsia="ru-RU"/>
                    </w:rPr>
                    <w:t>В</w:t>
                  </w:r>
                  <w:r>
                    <w:rPr>
                      <w:rFonts w:ascii="Times New Roman" w:hAnsi="Times New Roman"/>
                      <w:i/>
                      <w:iCs/>
                      <w:color w:val="000000"/>
                      <w:lang w:eastAsia="ru-RU"/>
                    </w:rPr>
                    <w:t xml:space="preserve"> </w:t>
                  </w:r>
                  <w:r w:rsidRPr="007B3424">
                    <w:rPr>
                      <w:rFonts w:ascii="Times New Roman" w:hAnsi="Times New Roman"/>
                      <w:color w:val="000000"/>
                      <w:lang w:eastAsia="ru-RU"/>
                    </w:rPr>
                    <w:t>и </w:t>
                  </w:r>
                  <w:r w:rsidRPr="007B3424">
                    <w:rPr>
                      <w:rFonts w:ascii="Times New Roman" w:hAnsi="Times New Roman"/>
                      <w:i/>
                      <w:iCs/>
                      <w:color w:val="000000"/>
                      <w:lang w:eastAsia="ru-RU"/>
                    </w:rPr>
                    <w:t>С</w:t>
                  </w:r>
                  <w:r w:rsidRPr="007B3424">
                    <w:rPr>
                      <w:rFonts w:ascii="Times New Roman" w:hAnsi="Times New Roman"/>
                      <w:color w:val="000000"/>
                      <w:lang w:eastAsia="ru-RU"/>
                    </w:rPr>
                    <w:t>. Най</w:t>
                  </w:r>
                  <w:r w:rsidRPr="007B3424">
                    <w:rPr>
                      <w:rFonts w:ascii="Times New Roman" w:hAnsi="Times New Roman"/>
                      <w:color w:val="000000"/>
                      <w:lang w:eastAsia="ru-RU"/>
                    </w:rPr>
                    <w:softHyphen/>
                    <w:t>ди</w:t>
                  </w:r>
                  <w:r w:rsidRPr="007B3424">
                    <w:rPr>
                      <w:rFonts w:ascii="Times New Roman" w:hAnsi="Times New Roman"/>
                      <w:color w:val="000000"/>
                      <w:lang w:eastAsia="ru-RU"/>
                    </w:rPr>
                    <w:softHyphen/>
                    <w:t>те рас</w:t>
                  </w:r>
                  <w:r w:rsidRPr="007B3424">
                    <w:rPr>
                      <w:rFonts w:ascii="Times New Roman" w:hAnsi="Times New Roman"/>
                      <w:color w:val="000000"/>
                      <w:lang w:eastAsia="ru-RU"/>
                    </w:rPr>
                    <w:softHyphen/>
                    <w:t>сто</w:t>
                  </w:r>
                  <w:r w:rsidRPr="007B3424">
                    <w:rPr>
                      <w:rFonts w:ascii="Times New Roman" w:hAnsi="Times New Roman"/>
                      <w:color w:val="000000"/>
                      <w:lang w:eastAsia="ru-RU"/>
                    </w:rPr>
                    <w:softHyphen/>
                    <w:t>я</w:t>
                  </w:r>
                  <w:r w:rsidRPr="007B3424">
                    <w:rPr>
                      <w:rFonts w:ascii="Times New Roman" w:hAnsi="Times New Roman"/>
                      <w:color w:val="000000"/>
                      <w:lang w:eastAsia="ru-RU"/>
                    </w:rPr>
                    <w:softHyphen/>
                    <w:t>ние от точки </w:t>
                  </w:r>
                  <w:r w:rsidRPr="007B3424">
                    <w:rPr>
                      <w:rFonts w:ascii="Times New Roman" w:hAnsi="Times New Roman"/>
                      <w:i/>
                      <w:iCs/>
                      <w:color w:val="000000"/>
                      <w:lang w:eastAsia="ru-RU"/>
                    </w:rPr>
                    <w:t>А</w:t>
                  </w:r>
                  <w:r w:rsidRPr="007B3424">
                    <w:rPr>
                      <w:rFonts w:ascii="Times New Roman" w:hAnsi="Times New Roman"/>
                      <w:color w:val="000000"/>
                      <w:lang w:eastAsia="ru-RU"/>
                    </w:rPr>
                    <w:t> до пря</w:t>
                  </w:r>
                  <w:r w:rsidRPr="007B3424">
                    <w:rPr>
                      <w:rFonts w:ascii="Times New Roman" w:hAnsi="Times New Roman"/>
                      <w:color w:val="000000"/>
                      <w:lang w:eastAsia="ru-RU"/>
                    </w:rPr>
                    <w:softHyphen/>
                    <w:t>мой </w:t>
                  </w:r>
                  <w:r w:rsidRPr="007B3424">
                    <w:rPr>
                      <w:rFonts w:ascii="Times New Roman" w:hAnsi="Times New Roman"/>
                      <w:i/>
                      <w:iCs/>
                      <w:color w:val="000000"/>
                      <w:lang w:eastAsia="ru-RU"/>
                    </w:rPr>
                    <w:t>ВС</w:t>
                  </w:r>
                  <w:r w:rsidRPr="007B3424">
                    <w:rPr>
                      <w:rFonts w:ascii="Times New Roman" w:hAnsi="Times New Roman"/>
                      <w:color w:val="000000"/>
                      <w:lang w:eastAsia="ru-RU"/>
                    </w:rPr>
                    <w:t>. Ответ вы</w:t>
                  </w:r>
                  <w:r w:rsidRPr="007B3424">
                    <w:rPr>
                      <w:rFonts w:ascii="Times New Roman" w:hAnsi="Times New Roman"/>
                      <w:color w:val="000000"/>
                      <w:lang w:eastAsia="ru-RU"/>
                    </w:rPr>
                    <w:softHyphen/>
                    <w:t>ра</w:t>
                  </w:r>
                  <w:r w:rsidRPr="007B3424">
                    <w:rPr>
                      <w:rFonts w:ascii="Times New Roman" w:hAnsi="Times New Roman"/>
                      <w:color w:val="000000"/>
                      <w:lang w:eastAsia="ru-RU"/>
                    </w:rPr>
                    <w:softHyphen/>
                    <w:t>зи</w:t>
                  </w:r>
                  <w:r w:rsidRPr="007B3424">
                    <w:rPr>
                      <w:rFonts w:ascii="Times New Roman" w:hAnsi="Times New Roman"/>
                      <w:color w:val="000000"/>
                      <w:lang w:eastAsia="ru-RU"/>
                    </w:rPr>
                    <w:softHyphen/>
                    <w:t>те в сантиметрах.</w:t>
                  </w:r>
                </w:p>
              </w:txbxContent>
            </v:textbox>
          </v:shape>
        </w:pict>
      </w:r>
      <w:r>
        <w:rPr>
          <w:rFonts w:ascii="Verdana" w:hAnsi="Verdana"/>
          <w:b/>
          <w:bCs/>
          <w:color w:val="000000"/>
          <w:sz w:val="18"/>
          <w:lang w:eastAsia="ru-RU"/>
        </w:rPr>
        <w:t>8</w:t>
      </w:r>
      <w:r w:rsidRPr="007B3424">
        <w:rPr>
          <w:rFonts w:ascii="Verdana" w:hAnsi="Verdana"/>
          <w:b/>
          <w:bCs/>
          <w:color w:val="000000"/>
          <w:sz w:val="18"/>
          <w:lang w:eastAsia="ru-RU"/>
        </w:rPr>
        <w:t>.</w:t>
      </w:r>
    </w:p>
    <w:p w:rsidR="00164B72" w:rsidRPr="007B3424" w:rsidRDefault="00164B72" w:rsidP="007B3424">
      <w:pPr>
        <w:spacing w:after="0" w:line="240" w:lineRule="auto"/>
        <w:ind w:firstLine="375"/>
        <w:jc w:val="both"/>
        <w:rPr>
          <w:rFonts w:ascii="Times New Roman" w:hAnsi="Times New Roman"/>
          <w:color w:val="000000"/>
          <w:lang w:eastAsia="ru-RU"/>
        </w:rPr>
      </w:pPr>
      <w:r w:rsidRPr="001F6BDB">
        <w:rPr>
          <w:rFonts w:ascii="Times New Roman" w:hAnsi="Times New Roman"/>
          <w:noProof/>
          <w:color w:val="000000"/>
          <w:lang w:eastAsia="ru-RU"/>
        </w:rPr>
        <w:pict>
          <v:shape id="Рисунок 37" o:spid="_x0000_i1035" type="#_x0000_t75" alt="https://oge.sdamgia.ru/get_file?id=3446" style="width:114pt;height:62.25pt;visibility:visible">
            <v:imagedata r:id="rId11" o:title=""/>
          </v:shape>
        </w:pict>
      </w:r>
    </w:p>
    <w:p w:rsidR="00164B72" w:rsidRPr="007B3424" w:rsidRDefault="00164B72" w:rsidP="00A65255">
      <w:pPr>
        <w:spacing w:after="0" w:line="240" w:lineRule="auto"/>
        <w:jc w:val="both"/>
        <w:rPr>
          <w:rFonts w:ascii="Verdana" w:hAnsi="Verdana"/>
          <w:b/>
          <w:bCs/>
          <w:color w:val="000000"/>
          <w:sz w:val="18"/>
          <w:szCs w:val="18"/>
          <w:lang w:eastAsia="ru-RU"/>
        </w:rPr>
      </w:pPr>
      <w:r>
        <w:rPr>
          <w:noProof/>
          <w:lang w:eastAsia="ru-RU"/>
        </w:rPr>
        <w:pict>
          <v:shape id="_x0000_s1030" type="#_x0000_t202" style="position:absolute;left:0;text-align:left;margin-left:162pt;margin-top:7.65pt;width:135pt;height:99pt;z-index:251662336">
            <v:textbox>
              <w:txbxContent>
                <w:p w:rsidR="00164B72" w:rsidRDefault="00164B72">
                  <w:r w:rsidRPr="001F6BDB">
                    <w:rPr>
                      <w:rFonts w:ascii="Times New Roman" w:hAnsi="Times New Roman"/>
                      <w:noProof/>
                      <w:color w:val="000000"/>
                      <w:lang w:eastAsia="ru-RU"/>
                    </w:rPr>
                    <w:pict>
                      <v:shape id="Рисунок 53" o:spid="_x0000_i1037" type="#_x0000_t75" alt="https://oge.sdamgia.ru/get_file?id=6291" style="width:118.5pt;height:78.75pt;visibility:visible">
                        <v:imagedata r:id="rId12" o:title=""/>
                      </v:shape>
                    </w:pict>
                  </w:r>
                </w:p>
              </w:txbxContent>
            </v:textbox>
          </v:shape>
        </w:pict>
      </w:r>
      <w:r w:rsidRPr="007B3424">
        <w:rPr>
          <w:rFonts w:ascii="Times New Roman" w:hAnsi="Times New Roman"/>
          <w:color w:val="000000"/>
          <w:lang w:eastAsia="ru-RU"/>
        </w:rPr>
        <w:t>.</w:t>
      </w:r>
      <w:r>
        <w:rPr>
          <w:rFonts w:ascii="Times New Roman" w:hAnsi="Times New Roman"/>
          <w:color w:val="000000"/>
          <w:lang w:eastAsia="ru-RU"/>
        </w:rPr>
        <w:t>9</w:t>
      </w:r>
      <w:r w:rsidRPr="007B3424">
        <w:rPr>
          <w:rFonts w:ascii="Verdana" w:hAnsi="Verdana"/>
          <w:b/>
          <w:bCs/>
          <w:color w:val="000000"/>
          <w:sz w:val="18"/>
          <w:lang w:eastAsia="ru-RU"/>
        </w:rPr>
        <w:t>.</w:t>
      </w:r>
      <w:r>
        <w:rPr>
          <w:rFonts w:ascii="Verdana" w:hAnsi="Verdana"/>
          <w:b/>
          <w:bCs/>
          <w:color w:val="000000"/>
          <w:sz w:val="18"/>
          <w:lang w:eastAsia="ru-RU"/>
        </w:rPr>
        <w:t xml:space="preserve">                                          10.</w:t>
      </w:r>
    </w:p>
    <w:p w:rsidR="00164B72" w:rsidRPr="007B3424" w:rsidRDefault="00164B72" w:rsidP="007B3424">
      <w:pPr>
        <w:spacing w:after="0" w:line="240" w:lineRule="auto"/>
        <w:ind w:firstLine="375"/>
        <w:jc w:val="both"/>
        <w:rPr>
          <w:rFonts w:ascii="Times New Roman" w:hAnsi="Times New Roman"/>
          <w:color w:val="000000"/>
          <w:lang w:eastAsia="ru-RU"/>
        </w:rPr>
      </w:pPr>
      <w:r>
        <w:rPr>
          <w:noProof/>
          <w:lang w:eastAsia="ru-RU"/>
        </w:rPr>
        <w:pict>
          <v:shape id="_x0000_s1031" type="#_x0000_t202" style="position:absolute;left:0;text-align:left;margin-left:297pt;margin-top:4pt;width:153pt;height:63pt;z-index:251663360">
            <v:textbox>
              <w:txbxContent>
                <w:p w:rsidR="00164B72" w:rsidRDefault="00164B72">
                  <w:r w:rsidRPr="007B3424">
                    <w:rPr>
                      <w:rFonts w:ascii="Times New Roman" w:hAnsi="Times New Roman"/>
                      <w:color w:val="000000"/>
                      <w:lang w:eastAsia="ru-RU"/>
                    </w:rPr>
                    <w:t>Найдите расстояние от точки </w:t>
                  </w:r>
                  <w:r w:rsidRPr="007B3424">
                    <w:rPr>
                      <w:rFonts w:ascii="Times New Roman" w:hAnsi="Times New Roman"/>
                      <w:i/>
                      <w:iCs/>
                      <w:color w:val="000000"/>
                      <w:lang w:eastAsia="ru-RU"/>
                    </w:rPr>
                    <w:t>A</w:t>
                  </w:r>
                  <w:r w:rsidRPr="007B3424">
                    <w:rPr>
                      <w:rFonts w:ascii="Times New Roman" w:hAnsi="Times New Roman"/>
                      <w:color w:val="000000"/>
                      <w:lang w:eastAsia="ru-RU"/>
                    </w:rPr>
                    <w:t> до середины отрезка </w:t>
                  </w:r>
                  <w:r w:rsidRPr="007B3424">
                    <w:rPr>
                      <w:rFonts w:ascii="Times New Roman" w:hAnsi="Times New Roman"/>
                      <w:i/>
                      <w:iCs/>
                      <w:color w:val="000000"/>
                      <w:lang w:eastAsia="ru-RU"/>
                    </w:rPr>
                    <w:t>BC</w:t>
                  </w:r>
                  <w:r w:rsidRPr="007B3424">
                    <w:rPr>
                      <w:rFonts w:ascii="Times New Roman" w:hAnsi="Times New Roman"/>
                      <w:color w:val="000000"/>
                      <w:lang w:eastAsia="ru-RU"/>
                    </w:rPr>
                    <w:t>.</w:t>
                  </w:r>
                </w:p>
              </w:txbxContent>
            </v:textbox>
          </v:shape>
        </w:pict>
      </w:r>
      <w:r w:rsidRPr="001F6BDB">
        <w:rPr>
          <w:rFonts w:ascii="Times New Roman" w:hAnsi="Times New Roman"/>
          <w:noProof/>
          <w:color w:val="000000"/>
          <w:lang w:eastAsia="ru-RU"/>
        </w:rPr>
        <w:pict>
          <v:shape id="Рисунок 51" o:spid="_x0000_i1038" type="#_x0000_t75" alt="https://oge.sdamgia.ru/get_file?id=12275" style="width:88.5pt;height:86.25pt;visibility:visible">
            <v:imagedata r:id="rId13" o:title=""/>
          </v:shape>
        </w:pict>
      </w:r>
    </w:p>
    <w:p w:rsidR="00164B72" w:rsidRPr="007B3424" w:rsidRDefault="00164B72" w:rsidP="007B3424">
      <w:pPr>
        <w:spacing w:after="75" w:line="240" w:lineRule="auto"/>
        <w:jc w:val="both"/>
        <w:rPr>
          <w:rFonts w:ascii="Verdana" w:hAnsi="Verdana"/>
          <w:b/>
          <w:bCs/>
          <w:color w:val="000000"/>
          <w:sz w:val="18"/>
          <w:szCs w:val="18"/>
          <w:lang w:eastAsia="ru-RU"/>
        </w:rPr>
      </w:pPr>
      <w:r>
        <w:rPr>
          <w:rFonts w:ascii="Verdana" w:hAnsi="Verdana"/>
          <w:b/>
          <w:bCs/>
          <w:color w:val="000000"/>
          <w:sz w:val="18"/>
          <w:lang w:eastAsia="ru-RU"/>
        </w:rPr>
        <w:t>11</w:t>
      </w:r>
      <w:r w:rsidRPr="007B3424">
        <w:rPr>
          <w:rFonts w:ascii="Verdana" w:hAnsi="Verdana"/>
          <w:b/>
          <w:bCs/>
          <w:color w:val="000000"/>
          <w:sz w:val="18"/>
          <w:lang w:eastAsia="ru-RU"/>
        </w:rPr>
        <w:t>.</w:t>
      </w:r>
    </w:p>
    <w:p w:rsidR="00164B72" w:rsidRPr="007B3424" w:rsidRDefault="00164B72" w:rsidP="007B3424">
      <w:pPr>
        <w:spacing w:after="0" w:line="240" w:lineRule="auto"/>
        <w:ind w:firstLine="375"/>
        <w:jc w:val="both"/>
        <w:rPr>
          <w:rFonts w:ascii="Times New Roman" w:hAnsi="Times New Roman"/>
          <w:color w:val="000000"/>
          <w:lang w:eastAsia="ru-RU"/>
        </w:rPr>
      </w:pPr>
      <w:r>
        <w:rPr>
          <w:noProof/>
          <w:lang w:eastAsia="ru-RU"/>
        </w:rPr>
        <w:pict>
          <v:shape id="_x0000_s1032" type="#_x0000_t202" style="position:absolute;left:0;text-align:left;margin-left:171pt;margin-top:10.2pt;width:297pt;height:153pt;z-index:251664384">
            <v:textbox>
              <w:txbxContent>
                <w:p w:rsidR="00164B72" w:rsidRPr="00804F68" w:rsidRDefault="00164B72" w:rsidP="00E3459D">
                  <w:pPr>
                    <w:ind w:firstLine="321"/>
                    <w:jc w:val="both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 xml:space="preserve">12)        </w:t>
                  </w:r>
                  <w:r w:rsidRPr="00804F68">
                    <w:rPr>
                      <w:color w:val="000000"/>
                    </w:rPr>
                    <w:pict>
                      <v:shape id="_x0000_i1043" type="#_x0000_t75" alt="" style="width:154.5pt;height:21.75pt">
                        <v:imagedata r:id="rId14" r:href="rId15"/>
                      </v:shape>
                    </w:pict>
                  </w:r>
                </w:p>
                <w:p w:rsidR="00164B72" w:rsidRPr="00804F68" w:rsidRDefault="00164B72" w:rsidP="00E3459D">
                  <w:pPr>
                    <w:ind w:firstLine="321"/>
                    <w:jc w:val="both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 xml:space="preserve">13)            </w:t>
                  </w:r>
                  <w:r w:rsidRPr="004A678B">
                    <w:rPr>
                      <w:color w:val="000000"/>
                    </w:rPr>
                    <w:pict>
                      <v:shape id="_x0000_i1044" type="#_x0000_t75" style="width:46.5pt;height:36.75pt">
                        <v:imagedata r:id="rId16" o:title=""/>
                      </v:shape>
                    </w:pict>
                  </w:r>
                  <w:r>
                    <w:rPr>
                      <w:color w:val="000000"/>
                    </w:rPr>
                    <w:t xml:space="preserve">                                 14)       </w:t>
                  </w:r>
                  <w:r w:rsidRPr="004A678B">
                    <w:rPr>
                      <w:color w:val="000000"/>
                    </w:rPr>
                    <w:pict>
                      <v:shape id="_x0000_i1045" type="#_x0000_t75" style="width:54pt;height:33.75pt">
                        <v:imagedata r:id="rId17" o:title=""/>
                      </v:shape>
                    </w:pict>
                  </w:r>
                  <w:r>
                    <w:rPr>
                      <w:color w:val="000000"/>
                    </w:rPr>
                    <w:t xml:space="preserve"> 15)            </w:t>
                  </w:r>
                  <w:r w:rsidRPr="00A22B44">
                    <w:rPr>
                      <w:color w:val="000000"/>
                    </w:rPr>
                    <w:pict>
                      <v:shape id="_x0000_i1046" type="#_x0000_t75" alt="" style="width:97.5pt;height:33.75pt">
                        <v:imagedata r:id="rId18" r:href="rId19"/>
                      </v:shape>
                    </w:pict>
                  </w:r>
                </w:p>
                <w:p w:rsidR="00164B72" w:rsidRDefault="00164B72"/>
              </w:txbxContent>
            </v:textbox>
          </v:shape>
        </w:pict>
      </w:r>
      <w:r w:rsidRPr="001F6BDB">
        <w:rPr>
          <w:rFonts w:ascii="Times New Roman" w:hAnsi="Times New Roman"/>
          <w:noProof/>
          <w:color w:val="000000"/>
          <w:lang w:eastAsia="ru-RU"/>
        </w:rPr>
        <w:pict>
          <v:shape id="Рисунок 57" o:spid="_x0000_i1047" type="#_x0000_t75" alt="https://oge.sdamgia.ru/get_file?id=12280" style="width:134.25pt;height:78pt;visibility:visible">
            <v:imagedata r:id="rId20" o:title=""/>
          </v:shape>
        </w:pict>
      </w:r>
    </w:p>
    <w:p w:rsidR="00164B72" w:rsidRPr="007B3424" w:rsidRDefault="00164B72" w:rsidP="007B3424">
      <w:pPr>
        <w:spacing w:after="0" w:line="240" w:lineRule="auto"/>
        <w:ind w:firstLine="375"/>
        <w:jc w:val="both"/>
        <w:rPr>
          <w:rFonts w:ascii="Times New Roman" w:hAnsi="Times New Roman"/>
          <w:color w:val="000000"/>
          <w:lang w:eastAsia="ru-RU"/>
        </w:rPr>
      </w:pPr>
    </w:p>
    <w:sectPr w:rsidR="00164B72" w:rsidRPr="007B3424" w:rsidSect="00015CCE">
      <w:pgSz w:w="11906" w:h="16838"/>
      <w:pgMar w:top="71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B3424"/>
    <w:rsid w:val="00015CCE"/>
    <w:rsid w:val="001328DF"/>
    <w:rsid w:val="00164B72"/>
    <w:rsid w:val="001F6BDB"/>
    <w:rsid w:val="003A6CE2"/>
    <w:rsid w:val="004A678B"/>
    <w:rsid w:val="0069253B"/>
    <w:rsid w:val="007B3424"/>
    <w:rsid w:val="00804F68"/>
    <w:rsid w:val="00A22B44"/>
    <w:rsid w:val="00A65255"/>
    <w:rsid w:val="00E345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9253B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outernumber">
    <w:name w:val="outer_number"/>
    <w:basedOn w:val="DefaultParagraphFont"/>
    <w:uiPriority w:val="99"/>
    <w:rsid w:val="007B3424"/>
    <w:rPr>
      <w:rFonts w:cs="Times New Roman"/>
    </w:rPr>
  </w:style>
  <w:style w:type="paragraph" w:customStyle="1" w:styleId="leftmargin">
    <w:name w:val="left_margin"/>
    <w:basedOn w:val="Normal"/>
    <w:uiPriority w:val="99"/>
    <w:rsid w:val="007B342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NormalWeb">
    <w:name w:val="Normal (Web)"/>
    <w:basedOn w:val="Normal"/>
    <w:uiPriority w:val="99"/>
    <w:semiHidden/>
    <w:rsid w:val="007B342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rsid w:val="007B3424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locked/>
    <w:rsid w:val="007B3424"/>
    <w:rPr>
      <w:rFonts w:ascii="Arial" w:hAnsi="Arial" w:cs="Arial"/>
      <w:vanish/>
      <w:sz w:val="16"/>
      <w:szCs w:val="16"/>
      <w:lang w:eastAsia="ru-RU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rsid w:val="007B3424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locked/>
    <w:rsid w:val="007B3424"/>
    <w:rPr>
      <w:rFonts w:ascii="Arial" w:hAnsi="Arial" w:cs="Arial"/>
      <w:vanish/>
      <w:sz w:val="16"/>
      <w:szCs w:val="16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7B34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7B342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75124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512322">
          <w:marLeft w:val="0"/>
          <w:marRight w:val="0"/>
          <w:marTop w:val="75"/>
          <w:marBottom w:val="0"/>
          <w:divBdr>
            <w:top w:val="single" w:sz="12" w:space="1" w:color="000066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512297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7512542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512388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7512611">
                      <w:marLeft w:val="0"/>
                      <w:marRight w:val="0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87512298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7512676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512492">
                      <w:marLeft w:val="0"/>
                      <w:marRight w:val="0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7512546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87512302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7512394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512383">
                      <w:marLeft w:val="0"/>
                      <w:marRight w:val="0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7512409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87512310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7512400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512573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7512666">
                      <w:marLeft w:val="0"/>
                      <w:marRight w:val="0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87512311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7512457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512447">
                      <w:marLeft w:val="0"/>
                      <w:marRight w:val="0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7512674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87512314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7512362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512444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7512710">
                      <w:marLeft w:val="0"/>
                      <w:marRight w:val="0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87512315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7512597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512479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7512567">
                      <w:marLeft w:val="0"/>
                      <w:marRight w:val="0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87512317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7512647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512338">
                      <w:marLeft w:val="0"/>
                      <w:marRight w:val="0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7512350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87512318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7512662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512548">
                      <w:marLeft w:val="0"/>
                      <w:marRight w:val="0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7512667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87512320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7512326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512335">
                      <w:marLeft w:val="0"/>
                      <w:marRight w:val="0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7512670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87512321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7512493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512464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7512616">
                      <w:marLeft w:val="0"/>
                      <w:marRight w:val="0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87512327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7512376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512488">
                      <w:marLeft w:val="0"/>
                      <w:marRight w:val="0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7512497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87512328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7512343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512528">
                      <w:marLeft w:val="0"/>
                      <w:marRight w:val="0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7512712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87512332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7512306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512344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7512684">
                      <w:marLeft w:val="0"/>
                      <w:marRight w:val="0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87512333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7512586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512553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7512561">
                      <w:marLeft w:val="0"/>
                      <w:marRight w:val="0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87512337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7512695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512469">
                      <w:marLeft w:val="0"/>
                      <w:marRight w:val="0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7512602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87512347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7512565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512299">
                      <w:marLeft w:val="0"/>
                      <w:marRight w:val="0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7512623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87512348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7512499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512412">
                      <w:marLeft w:val="0"/>
                      <w:marRight w:val="0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7512426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87512358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7512369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512364">
                      <w:marLeft w:val="0"/>
                      <w:marRight w:val="0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7512399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87512359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7512557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512415">
                      <w:marLeft w:val="0"/>
                      <w:marRight w:val="0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7512551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87512361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7512424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512363">
                      <w:marLeft w:val="0"/>
                      <w:marRight w:val="0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7512554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87512366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7512351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512636">
                      <w:marLeft w:val="0"/>
                      <w:marRight w:val="0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7512665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87512370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7512385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512604">
                      <w:marLeft w:val="0"/>
                      <w:marRight w:val="0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7512694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87512372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7512541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512513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7512622">
                      <w:marLeft w:val="0"/>
                      <w:marRight w:val="0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87512373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7512672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512472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7512516">
                      <w:marLeft w:val="0"/>
                      <w:marRight w:val="0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87512378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7512538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512525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7512690">
                      <w:marLeft w:val="0"/>
                      <w:marRight w:val="0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87512380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7512693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512580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7512686">
                      <w:marLeft w:val="0"/>
                      <w:marRight w:val="0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87512386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7512617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512494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7512658">
                      <w:marLeft w:val="0"/>
                      <w:marRight w:val="0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87512391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7512612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512432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7512434">
                      <w:marLeft w:val="0"/>
                      <w:marRight w:val="0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87512392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7512532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512552">
                      <w:marLeft w:val="0"/>
                      <w:marRight w:val="0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7512640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87512393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7512671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512675">
                      <w:marLeft w:val="0"/>
                      <w:marRight w:val="0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7512700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87512405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7512428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512408">
                      <w:marLeft w:val="0"/>
                      <w:marRight w:val="0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7512476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87512411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7512471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512316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7512413">
                      <w:marLeft w:val="0"/>
                      <w:marRight w:val="0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87512422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7512379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512410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7512543">
                      <w:marLeft w:val="0"/>
                      <w:marRight w:val="0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87512427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7512420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512356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7512706">
                      <w:marLeft w:val="0"/>
                      <w:marRight w:val="0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87512433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7512425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512485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7512618">
                      <w:marLeft w:val="0"/>
                      <w:marRight w:val="0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87512435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7512558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512466">
                      <w:marLeft w:val="0"/>
                      <w:marRight w:val="0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7512544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87512438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7512473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512402">
                      <w:marLeft w:val="0"/>
                      <w:marRight w:val="0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7512649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87512445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7512643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512449">
                      <w:marLeft w:val="0"/>
                      <w:marRight w:val="0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7512591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87512451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7512556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512430">
                      <w:marLeft w:val="0"/>
                      <w:marRight w:val="0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7512506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87512453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7512319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512307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7512437">
                      <w:marLeft w:val="0"/>
                      <w:marRight w:val="0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87512454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7512360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512324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7512461">
                      <w:marLeft w:val="0"/>
                      <w:marRight w:val="0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87512458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7512304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512357">
                      <w:marLeft w:val="0"/>
                      <w:marRight w:val="0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7512531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87512463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7512483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512300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7512652">
                      <w:marLeft w:val="0"/>
                      <w:marRight w:val="0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87512467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7512404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512431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7512698">
                      <w:marLeft w:val="0"/>
                      <w:marRight w:val="0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87512468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512470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7512456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512482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7512682">
                      <w:marLeft w:val="0"/>
                      <w:marRight w:val="0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87512475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7512619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512520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7512566">
                      <w:marLeft w:val="0"/>
                      <w:marRight w:val="0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87512481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7512353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512407">
                      <w:marLeft w:val="0"/>
                      <w:marRight w:val="0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7512633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87512484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7512371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512334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7512599">
                      <w:marLeft w:val="0"/>
                      <w:marRight w:val="0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87512486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7512325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512448">
                      <w:marLeft w:val="0"/>
                      <w:marRight w:val="0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7512631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87512490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7512450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512540">
                      <w:marLeft w:val="0"/>
                      <w:marRight w:val="0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7512650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87512496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7512441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512367">
                      <w:marLeft w:val="0"/>
                      <w:marRight w:val="0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7512502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87512501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7512336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512489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7512491">
                      <w:marLeft w:val="0"/>
                      <w:marRight w:val="0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87512507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7512460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512419">
                      <w:marLeft w:val="0"/>
                      <w:marRight w:val="0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7512549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87512508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7512341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512439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7512512">
                      <w:marLeft w:val="0"/>
                      <w:marRight w:val="0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87512509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7512537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512581">
                      <w:marLeft w:val="0"/>
                      <w:marRight w:val="0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7512587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87512515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7512443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512349">
                      <w:marLeft w:val="0"/>
                      <w:marRight w:val="0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7512563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87512518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7512685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512375">
                      <w:marLeft w:val="0"/>
                      <w:marRight w:val="0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7512607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87512519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7512313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512455">
                      <w:marLeft w:val="0"/>
                      <w:marRight w:val="0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7512462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87512521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7512517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512345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7512697">
                      <w:marLeft w:val="0"/>
                      <w:marRight w:val="0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87512522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7512628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512331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7512568">
                      <w:marLeft w:val="0"/>
                      <w:marRight w:val="0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87512523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7512529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512624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7512688">
                      <w:marLeft w:val="0"/>
                      <w:marRight w:val="0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87512536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7512615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512414">
                      <w:marLeft w:val="0"/>
                      <w:marRight w:val="0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7512465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87512550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7512503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512524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7512708">
                      <w:marLeft w:val="0"/>
                      <w:marRight w:val="0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87512555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7512593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512421">
                      <w:marLeft w:val="0"/>
                      <w:marRight w:val="0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7512654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87512560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7512583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512396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7512638">
                      <w:marLeft w:val="0"/>
                      <w:marRight w:val="0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87512569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7512498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512634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7512701">
                      <w:marLeft w:val="0"/>
                      <w:marRight w:val="0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87512571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7512495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512387">
                      <w:marLeft w:val="0"/>
                      <w:marRight w:val="0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7512699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87512577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7512678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512620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7512644">
                      <w:marLeft w:val="0"/>
                      <w:marRight w:val="0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87512578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7512655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512429">
                      <w:marLeft w:val="0"/>
                      <w:marRight w:val="0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7512629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87512594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7512459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512673">
                      <w:marLeft w:val="0"/>
                      <w:marRight w:val="0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7512681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87512596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7512368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512301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7512589">
                      <w:marLeft w:val="0"/>
                      <w:marRight w:val="0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87512598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7512382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512401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7512559">
                      <w:marLeft w:val="0"/>
                      <w:marRight w:val="0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87512601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7512535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512342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7512584">
                      <w:marLeft w:val="0"/>
                      <w:marRight w:val="0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87512603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7512689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512418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7512588">
                      <w:marLeft w:val="0"/>
                      <w:marRight w:val="0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87512606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7512352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512440">
                      <w:marLeft w:val="0"/>
                      <w:marRight w:val="0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7512608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87512610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7512632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512452">
                      <w:marLeft w:val="0"/>
                      <w:marRight w:val="0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7512585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87512614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7512374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512346">
                      <w:marLeft w:val="0"/>
                      <w:marRight w:val="0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7512564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87512626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7512692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512339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7512442">
                      <w:marLeft w:val="0"/>
                      <w:marRight w:val="0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87512627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7512572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512381">
                      <w:marLeft w:val="0"/>
                      <w:marRight w:val="0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7512505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87512630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7512683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512395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7512474">
                      <w:marLeft w:val="0"/>
                      <w:marRight w:val="0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87512639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7512354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512323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7512635">
                      <w:marLeft w:val="0"/>
                      <w:marRight w:val="0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87512642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7512377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512398">
                      <w:marLeft w:val="0"/>
                      <w:marRight w:val="0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7512545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87512645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7512605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512511">
                      <w:marLeft w:val="0"/>
                      <w:marRight w:val="0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7512613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87512646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7512417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512500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7512526">
                      <w:marLeft w:val="0"/>
                      <w:marRight w:val="0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87512648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7512679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512570">
                      <w:marLeft w:val="0"/>
                      <w:marRight w:val="0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7512664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87512651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7512389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512329">
                      <w:marLeft w:val="0"/>
                      <w:marRight w:val="0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7512355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87512653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7512510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512365">
                      <w:marLeft w:val="0"/>
                      <w:marRight w:val="0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7512436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87512657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7512305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512308">
                      <w:marLeft w:val="0"/>
                      <w:marRight w:val="0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7512477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87512659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7512504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512534">
                      <w:marLeft w:val="0"/>
                      <w:marRight w:val="0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7512621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87512660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7512641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512539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7512637">
                      <w:marLeft w:val="0"/>
                      <w:marRight w:val="0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87512661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7512590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512390">
                      <w:marLeft w:val="0"/>
                      <w:marRight w:val="0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7512709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87512668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7512592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512406">
                      <w:marLeft w:val="0"/>
                      <w:marRight w:val="0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7512547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87512669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7512384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512330">
                      <w:marLeft w:val="0"/>
                      <w:marRight w:val="0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7512600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87512677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7512707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512340">
                      <w:marLeft w:val="0"/>
                      <w:marRight w:val="0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7512595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87512680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7512478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512527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7512562">
                      <w:marLeft w:val="0"/>
                      <w:marRight w:val="0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87512687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7512397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512530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7512656">
                      <w:marLeft w:val="0"/>
                      <w:marRight w:val="0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87512696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7512663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512312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7512487">
                      <w:marLeft w:val="0"/>
                      <w:marRight w:val="0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87512703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7512514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512446">
                      <w:marLeft w:val="0"/>
                      <w:marRight w:val="0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7512609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87512704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7512691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512533">
                      <w:marLeft w:val="0"/>
                      <w:marRight w:val="0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7512574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87512705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7512582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512423">
                      <w:marLeft w:val="0"/>
                      <w:marRight w:val="0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7512576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87512711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7512480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512303">
                      <w:marLeft w:val="0"/>
                      <w:marRight w:val="0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7512702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87512713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7512575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512403">
                      <w:marLeft w:val="0"/>
                      <w:marRight w:val="0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7512579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87512625">
          <w:marLeft w:val="0"/>
          <w:marRight w:val="0"/>
          <w:marTop w:val="75"/>
          <w:marBottom w:val="0"/>
          <w:divBdr>
            <w:top w:val="single" w:sz="12" w:space="1" w:color="000066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512309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4.png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3.emf"/><Relationship Id="rId2" Type="http://schemas.openxmlformats.org/officeDocument/2006/relationships/settings" Target="settings.xml"/><Relationship Id="rId16" Type="http://schemas.openxmlformats.org/officeDocument/2006/relationships/image" Target="media/image12.emf"/><Relationship Id="rId20" Type="http://schemas.openxmlformats.org/officeDocument/2006/relationships/image" Target="media/image15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https://oge.sdamgia.ru/formula/74/742bceac43838e38a4c57f75d12e963dp.png" TargetMode="External"/><Relationship Id="rId10" Type="http://schemas.openxmlformats.org/officeDocument/2006/relationships/image" Target="media/image7.png"/><Relationship Id="rId19" Type="http://schemas.openxmlformats.org/officeDocument/2006/relationships/image" Target="https://oge.sdamgia.ru/formula/5f/5fb178429ff080d4fa391540fa9d1ecdp.png" TargetMode="External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1</Pages>
  <Words>17</Words>
  <Characters>99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subject/>
  <dc:creator>паша</dc:creator>
  <cp:keywords/>
  <dc:description/>
  <cp:lastModifiedBy>Учитель</cp:lastModifiedBy>
  <cp:revision>2</cp:revision>
  <dcterms:created xsi:type="dcterms:W3CDTF">2019-01-23T07:06:00Z</dcterms:created>
  <dcterms:modified xsi:type="dcterms:W3CDTF">2019-01-23T07:06:00Z</dcterms:modified>
</cp:coreProperties>
</file>