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F0B" w:rsidRPr="00EF543B" w:rsidRDefault="00786F0B" w:rsidP="00A60143">
      <w:pPr>
        <w:jc w:val="center"/>
        <w:rPr>
          <w:rFonts w:ascii="Times New Roman" w:hAnsi="Times New Roman"/>
          <w:b/>
          <w:sz w:val="24"/>
          <w:szCs w:val="24"/>
        </w:rPr>
      </w:pPr>
      <w:r w:rsidRPr="00EF543B">
        <w:rPr>
          <w:rFonts w:ascii="Times New Roman" w:hAnsi="Times New Roman"/>
          <w:b/>
          <w:sz w:val="24"/>
          <w:szCs w:val="24"/>
        </w:rPr>
        <w:t>Зачет по планиметрии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Признаки равенства треугольников.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Свойство средней линии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Определение высоты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Формулы радиусов вписанной и описанной окружностей в треугольнике.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Свойства подобных фигур.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Чем измеряется центральный угол.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Свойство хорд окружности.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Где центр окружности, описанной около прямоугольного треугольника?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Свойство прямоугольного треугольника, у которого есть острый угол 30 градусов.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Признаки равенства прямоугольных треугольников.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Определение медианы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Теорема Пифагора и обратная ей.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Чему равна сумма квадратов диагоналей в параллелограмме?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Формула площади правильного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Площадь трапеции.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Свойство вписанных углов и следствия.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Свойство описанного четырехугольника.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Длина дуги.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Синус, косинус, тангенс угла 30 градусов.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Теорема о сумме углов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Свойства медиан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Определение биссектрисы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Теорема косинусов.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Площадь параллелограмма (2).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Свойство вписанного четырехугольника.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Длина окружности.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Свойства равнобедренного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Свойство серединных перпендикуляров.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Теорема синусов.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Чему равны элементы в равностороннем треугольнике (высота, радиусы, площадь)?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Свойства равнобедренной трапеции.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Синус, косинус, тангенс угла 60 градусов.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Где находится центр вписанной и описанной окружности в треугольнике?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Неравенство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Площади подобных треугольников.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Формулы площадей треугольника (5).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Свойства и признаки параллелограмма.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Теорема о средней линии трапеции.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Площадь круга и сектора.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Синус, косинус, тангенс угла 45 градусов.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Определение средней линии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Теорема о биссектрисе треугольника.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Признаки подобия треугольников.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Теорема косинусов.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Формула Герона.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Площадь ромба.</w:t>
      </w:r>
    </w:p>
    <w:p w:rsidR="00786F0B" w:rsidRPr="00EF543B" w:rsidRDefault="00786F0B" w:rsidP="00EF543B">
      <w:pPr>
        <w:pStyle w:val="ListParagraph"/>
        <w:numPr>
          <w:ilvl w:val="0"/>
          <w:numId w:val="7"/>
        </w:numPr>
        <w:tabs>
          <w:tab w:val="clear" w:pos="720"/>
          <w:tab w:val="num" w:pos="-540"/>
        </w:tabs>
        <w:ind w:left="-540" w:right="-185" w:firstLine="0"/>
        <w:rPr>
          <w:rFonts w:ascii="Times New Roman" w:hAnsi="Times New Roman"/>
          <w:sz w:val="24"/>
          <w:szCs w:val="24"/>
        </w:rPr>
      </w:pPr>
      <w:r w:rsidRPr="00EF543B">
        <w:rPr>
          <w:rFonts w:ascii="Times New Roman" w:hAnsi="Times New Roman"/>
          <w:sz w:val="24"/>
          <w:szCs w:val="24"/>
        </w:rPr>
        <w:t>Определение для синуса, косинуса, тангенса и котангенса острого угла прям. треугольника</w:t>
      </w:r>
      <w:r>
        <w:rPr>
          <w:rFonts w:ascii="Times New Roman" w:hAnsi="Times New Roman"/>
          <w:sz w:val="24"/>
          <w:szCs w:val="24"/>
        </w:rPr>
        <w:t>.</w:t>
      </w:r>
    </w:p>
    <w:sectPr w:rsidR="00786F0B" w:rsidRPr="00EF543B" w:rsidSect="00EF543B">
      <w:pgSz w:w="11906" w:h="16838"/>
      <w:pgMar w:top="53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56B8"/>
    <w:multiLevelType w:val="hybridMultilevel"/>
    <w:tmpl w:val="55A41020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F014E4"/>
    <w:multiLevelType w:val="hybridMultilevel"/>
    <w:tmpl w:val="45AEA1FA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4F65D5"/>
    <w:multiLevelType w:val="hybridMultilevel"/>
    <w:tmpl w:val="1C58E2BC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8171005"/>
    <w:multiLevelType w:val="hybridMultilevel"/>
    <w:tmpl w:val="557A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3945B2"/>
    <w:multiLevelType w:val="hybridMultilevel"/>
    <w:tmpl w:val="EC762F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8846684"/>
    <w:multiLevelType w:val="hybridMultilevel"/>
    <w:tmpl w:val="58AC39FE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853E70"/>
    <w:multiLevelType w:val="hybridMultilevel"/>
    <w:tmpl w:val="114A9570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09C"/>
    <w:rsid w:val="000109C5"/>
    <w:rsid w:val="000726EF"/>
    <w:rsid w:val="000C109C"/>
    <w:rsid w:val="001002C3"/>
    <w:rsid w:val="00324A8D"/>
    <w:rsid w:val="00436953"/>
    <w:rsid w:val="00443B12"/>
    <w:rsid w:val="00482123"/>
    <w:rsid w:val="004D1CFA"/>
    <w:rsid w:val="005D7636"/>
    <w:rsid w:val="00634F96"/>
    <w:rsid w:val="006B513D"/>
    <w:rsid w:val="00723B0F"/>
    <w:rsid w:val="00752017"/>
    <w:rsid w:val="00786F0B"/>
    <w:rsid w:val="008C5350"/>
    <w:rsid w:val="009561C1"/>
    <w:rsid w:val="00A37BB4"/>
    <w:rsid w:val="00A60143"/>
    <w:rsid w:val="00B9503A"/>
    <w:rsid w:val="00C32E3D"/>
    <w:rsid w:val="00D571F1"/>
    <w:rsid w:val="00E937BD"/>
    <w:rsid w:val="00EC7AB4"/>
    <w:rsid w:val="00ED2951"/>
    <w:rsid w:val="00EF543B"/>
    <w:rsid w:val="00EF6E08"/>
    <w:rsid w:val="00F86144"/>
    <w:rsid w:val="00FC0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14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60143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A6014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60143"/>
    <w:rPr>
      <w:rFonts w:ascii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266</Words>
  <Characters>1519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Зачет по планиметрии</dc:title>
  <dc:subject/>
  <dc:creator>Галина</dc:creator>
  <cp:keywords/>
  <dc:description/>
  <cp:lastModifiedBy>Учитель</cp:lastModifiedBy>
  <cp:revision>2</cp:revision>
  <dcterms:created xsi:type="dcterms:W3CDTF">2019-05-16T09:27:00Z</dcterms:created>
  <dcterms:modified xsi:type="dcterms:W3CDTF">2019-05-16T09:27:00Z</dcterms:modified>
</cp:coreProperties>
</file>