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CCE" w:rsidRDefault="00912CCE" w:rsidP="00EE4E32">
      <w:pPr>
        <w:rPr>
          <w:rFonts w:ascii="Times New Roman" w:hAnsi="Times New Roman"/>
          <w:b/>
          <w:sz w:val="28"/>
          <w:szCs w:val="28"/>
        </w:rPr>
      </w:pPr>
    </w:p>
    <w:p w:rsidR="00912CCE" w:rsidRPr="00C0764A" w:rsidRDefault="00912CCE" w:rsidP="00C0764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Вариант 1</w:t>
      </w:r>
      <w:r w:rsidRPr="00C0764A">
        <w:rPr>
          <w:rFonts w:ascii="Times New Roman" w:hAnsi="Times New Roman"/>
          <w:b/>
          <w:sz w:val="28"/>
          <w:szCs w:val="28"/>
        </w:rPr>
        <w:t>.</w:t>
      </w:r>
    </w:p>
    <w:p w:rsidR="00912CCE" w:rsidRPr="008C64FC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1. </w:t>
      </w:r>
      <w:r w:rsidRPr="008C64FC">
        <w:rPr>
          <w:color w:val="000000"/>
        </w:rPr>
        <w:t>Найдите точку максимума функции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alt="y=\sqrt{-4x-x^2}" style="width:82.5pt;height:16.5pt;visibility:visible">
            <v:imagedata r:id="rId5" o:title=""/>
          </v:shape>
        </w:pict>
      </w:r>
      <w:r w:rsidRPr="008C64FC">
        <w:rPr>
          <w:color w:val="000000"/>
        </w:rPr>
        <w:t>.</w:t>
      </w:r>
    </w:p>
    <w:p w:rsidR="00912CCE" w:rsidRPr="008C64FC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2. </w:t>
      </w:r>
      <w:r w:rsidRPr="008C64FC">
        <w:rPr>
          <w:color w:val="000000"/>
        </w:rPr>
        <w:t>Найдите точку минимума функции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48" o:spid="_x0000_i1026" type="#_x0000_t75" alt="y=\sqrt{x^2-10x+47}" style="width:105pt;height:16.5pt;visibility:visible">
            <v:imagedata r:id="rId6" o:title=""/>
          </v:shape>
        </w:pict>
      </w:r>
      <w:r w:rsidRPr="008C64FC">
        <w:rPr>
          <w:color w:val="000000"/>
        </w:rPr>
        <w:t>.</w:t>
      </w:r>
    </w:p>
    <w:p w:rsidR="00912CCE" w:rsidRPr="008C64FC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3. </w:t>
      </w:r>
      <w:r w:rsidRPr="008C64FC">
        <w:rPr>
          <w:color w:val="000000"/>
        </w:rPr>
        <w:t>Найдите наименьшее значение функции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63" o:spid="_x0000_i1027" type="#_x0000_t75" alt="y=\sqrt{x^2+8x+185}" style="width:105pt;height:16.5pt;visibility:visible">
            <v:imagedata r:id="rId7" o:title=""/>
          </v:shape>
        </w:pict>
      </w:r>
      <w:r w:rsidRPr="008C64FC">
        <w:rPr>
          <w:color w:val="000000"/>
        </w:rPr>
        <w:t>.</w:t>
      </w:r>
    </w:p>
    <w:p w:rsidR="00912CCE" w:rsidRPr="008C64FC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4. </w:t>
      </w:r>
      <w:r w:rsidRPr="008C64FC">
        <w:rPr>
          <w:color w:val="000000"/>
        </w:rPr>
        <w:t>Найдите наибольшее значение функции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08" o:spid="_x0000_i1028" type="#_x0000_t75" alt="y=\sqrt{81-24x-x^2}" style="width:105pt;height:16.5pt;visibility:visible">
            <v:imagedata r:id="rId8" o:title=""/>
          </v:shape>
        </w:pict>
      </w:r>
      <w:r w:rsidRPr="008C64FC">
        <w:rPr>
          <w:color w:val="000000"/>
        </w:rPr>
        <w:t>.</w:t>
      </w:r>
    </w:p>
    <w:p w:rsidR="00912CCE" w:rsidRPr="008C64FC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5. </w:t>
      </w:r>
      <w:r w:rsidRPr="008C64FC">
        <w:rPr>
          <w:color w:val="000000"/>
        </w:rPr>
        <w:t>Найдите точку максимума функции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23" o:spid="_x0000_i1029" type="#_x0000_t75" alt="y=7^{-153-26x-x^2}" style="width:84.75pt;height:16.5pt;visibility:visible">
            <v:imagedata r:id="rId9" o:title=""/>
          </v:shape>
        </w:pict>
      </w:r>
      <w:r w:rsidRPr="008C64FC">
        <w:rPr>
          <w:color w:val="000000"/>
        </w:rPr>
        <w:t>.</w:t>
      </w:r>
    </w:p>
    <w:p w:rsidR="00912CCE" w:rsidRPr="008C64FC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6. </w:t>
      </w:r>
      <w:r w:rsidRPr="008C64FC">
        <w:rPr>
          <w:color w:val="000000"/>
        </w:rPr>
        <w:t>Найдите точку минимума функции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68" o:spid="_x0000_i1030" type="#_x0000_t75" alt="y=9^{x^2-2x+15}" style="width:69.75pt;height:16.5pt;visibility:visible">
            <v:imagedata r:id="rId10" o:title=""/>
          </v:shape>
        </w:pict>
      </w:r>
      <w:r w:rsidRPr="008C64FC">
        <w:rPr>
          <w:color w:val="000000"/>
        </w:rPr>
        <w:t>.</w:t>
      </w:r>
    </w:p>
    <w:p w:rsidR="00912CCE" w:rsidRPr="008C64FC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7. </w:t>
      </w:r>
      <w:r w:rsidRPr="008C64FC">
        <w:rPr>
          <w:color w:val="000000"/>
        </w:rPr>
        <w:t>Найдите наименьшее значение функции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83" o:spid="_x0000_i1031" type="#_x0000_t75" alt="y=2^{x^2+8x+18}" style="width:69.75pt;height:16.5pt;visibility:visible">
            <v:imagedata r:id="rId11" o:title=""/>
          </v:shape>
        </w:pict>
      </w:r>
      <w:r w:rsidRPr="008C64FC">
        <w:rPr>
          <w:color w:val="000000"/>
        </w:rPr>
        <w:t>.</w:t>
      </w:r>
    </w:p>
    <w:p w:rsidR="00912CCE" w:rsidRPr="008C64FC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8. </w:t>
      </w:r>
      <w:r w:rsidRPr="008C64FC">
        <w:rPr>
          <w:color w:val="000000"/>
        </w:rPr>
        <w:t>Найдите наибольшее значение функции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228" o:spid="_x0000_i1032" type="#_x0000_t75" alt="y=7^{-24-10x-x^2}" style="width:79.5pt;height:16.5pt;visibility:visible">
            <v:imagedata r:id="rId12" o:title=""/>
          </v:shape>
        </w:pict>
      </w:r>
      <w:r w:rsidRPr="008C64FC">
        <w:rPr>
          <w:color w:val="000000"/>
        </w:rPr>
        <w:t>.</w:t>
      </w:r>
    </w:p>
    <w:p w:rsidR="00912CCE" w:rsidRPr="008C64FC" w:rsidRDefault="00912CCE" w:rsidP="008C64FC">
      <w:pPr>
        <w:pStyle w:val="NormalWeb"/>
        <w:rPr>
          <w:color w:val="000000"/>
        </w:rPr>
      </w:pPr>
      <w:r>
        <w:rPr>
          <w:color w:val="000000"/>
        </w:rPr>
        <w:t xml:space="preserve">9. </w:t>
      </w:r>
      <w:r w:rsidRPr="008C64FC">
        <w:rPr>
          <w:color w:val="000000"/>
        </w:rPr>
        <w:t>На рисунке изображен график функции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282" o:spid="_x0000_i1033" type="#_x0000_t75" alt="y=f(x)" style="width:45.75pt;height:13.5pt;visibility:visible">
            <v:imagedata r:id="rId13" o:title=""/>
          </v:shape>
        </w:pict>
      </w:r>
      <w:r w:rsidRPr="008C64FC">
        <w:rPr>
          <w:color w:val="000000"/>
        </w:rPr>
        <w:t>, определенной на интервале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283" o:spid="_x0000_i1034" type="#_x0000_t75" alt="(-7; 5)" style="width:40.5pt;height:13.5pt;visibility:visible">
            <v:imagedata r:id="rId14" o:title=""/>
          </v:shape>
        </w:pict>
      </w:r>
      <w:r w:rsidRPr="008C64FC">
        <w:rPr>
          <w:color w:val="000000"/>
        </w:rPr>
        <w:t>. Найдите сумму точек экстремума функции</w:t>
      </w:r>
      <w:r w:rsidRPr="008C64FC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284" o:spid="_x0000_i1035" type="#_x0000_t75" alt="f(x)" style="width:24.75pt;height:13.5pt;visibility:visible">
            <v:imagedata r:id="rId15" o:title=""/>
          </v:shape>
        </w:pict>
      </w:r>
      <w:r w:rsidRPr="008C64FC">
        <w:rPr>
          <w:color w:val="000000"/>
        </w:rPr>
        <w:t>.</w:t>
      </w:r>
    </w:p>
    <w:p w:rsidR="00912CCE" w:rsidRPr="00967F78" w:rsidRDefault="00912CCE" w:rsidP="00967F78">
      <w:pPr>
        <w:pStyle w:val="NormalWeb"/>
        <w:rPr>
          <w:color w:val="000000"/>
        </w:rPr>
      </w:pPr>
      <w:r w:rsidRPr="00EC7782">
        <w:rPr>
          <w:noProof/>
          <w:color w:val="000000"/>
        </w:rPr>
        <w:pict>
          <v:shape id="Рисунок 285" o:spid="_x0000_i1036" type="#_x0000_t75" alt="task-3/ps/task-3.4" style="width:169.5pt;height:117pt;visibility:visible">
            <v:imagedata r:id="rId16" o:title=""/>
          </v:shape>
        </w:pict>
      </w:r>
    </w:p>
    <w:p w:rsidR="00912CCE" w:rsidRDefault="00912CCE" w:rsidP="00C41AE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12CCE" w:rsidRPr="00C41AEE" w:rsidRDefault="00912CCE" w:rsidP="00C41A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Вариант 2</w:t>
      </w:r>
      <w:r w:rsidRPr="00C41AEE">
        <w:rPr>
          <w:rFonts w:ascii="Times New Roman" w:hAnsi="Times New Roman"/>
          <w:b/>
          <w:sz w:val="28"/>
          <w:szCs w:val="28"/>
        </w:rPr>
        <w:t>.</w:t>
      </w:r>
    </w:p>
    <w:p w:rsidR="00912CCE" w:rsidRPr="00967F78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1. </w:t>
      </w:r>
      <w:r w:rsidRPr="00967F78">
        <w:rPr>
          <w:color w:val="000000"/>
        </w:rPr>
        <w:t>Найдите точку максимума функции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8" o:spid="_x0000_i1037" type="#_x0000_t75" alt="y=\sqrt{13+6x-x^2}" style="width:99.75pt;height:16.5pt;visibility:visible">
            <v:imagedata r:id="rId17" o:title=""/>
          </v:shape>
        </w:pict>
      </w:r>
      <w:r w:rsidRPr="00967F78">
        <w:rPr>
          <w:color w:val="000000"/>
        </w:rPr>
        <w:t>.</w:t>
      </w:r>
    </w:p>
    <w:p w:rsidR="00912CCE" w:rsidRPr="00967F78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2. </w:t>
      </w:r>
      <w:r w:rsidRPr="00967F78">
        <w:rPr>
          <w:color w:val="000000"/>
        </w:rPr>
        <w:t>Найдите точку минимума функции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43" o:spid="_x0000_i1038" type="#_x0000_t75" alt="y=\sqrt{x^2-12x+55}" style="width:105pt;height:16.5pt;visibility:visible">
            <v:imagedata r:id="rId18" o:title=""/>
          </v:shape>
        </w:pict>
      </w:r>
      <w:r w:rsidRPr="00967F78">
        <w:rPr>
          <w:color w:val="000000"/>
        </w:rPr>
        <w:t>.</w:t>
      </w:r>
    </w:p>
    <w:p w:rsidR="00912CCE" w:rsidRPr="00967F78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3. </w:t>
      </w:r>
      <w:r w:rsidRPr="00967F78">
        <w:rPr>
          <w:color w:val="000000"/>
        </w:rPr>
        <w:t>Найдите наименьшее значение функции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68" o:spid="_x0000_i1039" type="#_x0000_t75" alt="y=\sqrt{x^2-6x+73}" style="width:99.75pt;height:16.5pt;visibility:visible">
            <v:imagedata r:id="rId19" o:title=""/>
          </v:shape>
        </w:pict>
      </w:r>
      <w:r w:rsidRPr="00967F78">
        <w:rPr>
          <w:color w:val="000000"/>
        </w:rPr>
        <w:t>.</w:t>
      </w:r>
    </w:p>
    <w:p w:rsidR="00912CCE" w:rsidRPr="00967F78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4. </w:t>
      </w:r>
      <w:r w:rsidRPr="00967F78">
        <w:rPr>
          <w:color w:val="000000"/>
        </w:rPr>
        <w:t>Найдите наибольшее значение функции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03" o:spid="_x0000_i1040" type="#_x0000_t75" alt="y=\sqrt{16-6x-x^2}" style="width:99.75pt;height:16.5pt;visibility:visible">
            <v:imagedata r:id="rId20" o:title=""/>
          </v:shape>
        </w:pict>
      </w:r>
      <w:r w:rsidRPr="00967F78">
        <w:rPr>
          <w:color w:val="000000"/>
        </w:rPr>
        <w:t>.</w:t>
      </w:r>
    </w:p>
    <w:p w:rsidR="00912CCE" w:rsidRPr="00967F78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5. </w:t>
      </w:r>
      <w:r w:rsidRPr="00967F78">
        <w:rPr>
          <w:color w:val="000000"/>
        </w:rPr>
        <w:t>Найдите точку максимума функции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28" o:spid="_x0000_i1041" type="#_x0000_t75" alt="y=3^{13-4x-x^2}" style="width:69.75pt;height:16.5pt;visibility:visible">
            <v:imagedata r:id="rId21" o:title=""/>
          </v:shape>
        </w:pict>
      </w:r>
      <w:r w:rsidRPr="00967F78">
        <w:rPr>
          <w:color w:val="000000"/>
        </w:rPr>
        <w:t>.</w:t>
      </w:r>
    </w:p>
    <w:p w:rsidR="00912CCE" w:rsidRPr="000C674A" w:rsidRDefault="00912CCE" w:rsidP="000C674A">
      <w:pPr>
        <w:pStyle w:val="Heading2"/>
        <w:rPr>
          <w:color w:val="000000"/>
          <w:sz w:val="24"/>
          <w:szCs w:val="24"/>
        </w:rPr>
      </w:pPr>
      <w:r w:rsidRPr="000C674A">
        <w:rPr>
          <w:b w:val="0"/>
          <w:color w:val="000000"/>
          <w:sz w:val="24"/>
          <w:szCs w:val="24"/>
        </w:rPr>
        <w:t>6. Найдите точку минимума функции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63" o:spid="_x0000_i1042" type="#_x0000_t75" alt="y=4^{x^2+10x+34}" style="width:73.5pt;height:16.5pt;visibility:visible">
            <v:imagedata r:id="rId22" o:title=""/>
          </v:shape>
        </w:pict>
      </w:r>
      <w:r w:rsidRPr="00967F78">
        <w:rPr>
          <w:color w:val="000000"/>
        </w:rPr>
        <w:t>.</w:t>
      </w:r>
    </w:p>
    <w:p w:rsidR="00912CCE" w:rsidRPr="00967F78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7. </w:t>
      </w:r>
      <w:r w:rsidRPr="00967F78">
        <w:rPr>
          <w:color w:val="000000"/>
        </w:rPr>
        <w:t>Найдите наименьшее значение функции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88" o:spid="_x0000_i1043" type="#_x0000_t75" alt="y=5^{x^2+20x+104}" style="width:78.75pt;height:16.5pt;visibility:visible">
            <v:imagedata r:id="rId23" o:title=""/>
          </v:shape>
        </w:pict>
      </w:r>
      <w:r w:rsidRPr="00967F78">
        <w:rPr>
          <w:color w:val="000000"/>
        </w:rPr>
        <w:t>.</w:t>
      </w:r>
    </w:p>
    <w:p w:rsidR="00912CCE" w:rsidRPr="00967F78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8. </w:t>
      </w:r>
      <w:r w:rsidRPr="00967F78">
        <w:rPr>
          <w:color w:val="000000"/>
        </w:rPr>
        <w:t>Найдите наибольшее значение функции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223" o:spid="_x0000_i1044" type="#_x0000_t75" alt="y=5^{-2-2x-x^2}" style="width:1in;height:16.5pt;visibility:visible">
            <v:imagedata r:id="rId24" o:title=""/>
          </v:shape>
        </w:pict>
      </w:r>
      <w:r w:rsidRPr="00967F78">
        <w:rPr>
          <w:color w:val="000000"/>
        </w:rPr>
        <w:t>.</w:t>
      </w:r>
    </w:p>
    <w:p w:rsidR="00912CCE" w:rsidRPr="00967F78" w:rsidRDefault="00912CCE" w:rsidP="00967F78">
      <w:pPr>
        <w:pStyle w:val="NormalWeb"/>
        <w:rPr>
          <w:color w:val="000000"/>
        </w:rPr>
      </w:pPr>
      <w:r>
        <w:rPr>
          <w:color w:val="000000"/>
        </w:rPr>
        <w:t xml:space="preserve">9. </w:t>
      </w:r>
      <w:r w:rsidRPr="00967F78">
        <w:rPr>
          <w:color w:val="000000"/>
        </w:rPr>
        <w:t>На рисунке изображен график функции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326" o:spid="_x0000_i1045" type="#_x0000_t75" alt="y=f(x)" style="width:45.75pt;height:13.5pt;visibility:visible">
            <v:imagedata r:id="rId13" o:title=""/>
          </v:shape>
        </w:pict>
      </w:r>
      <w:r w:rsidRPr="00967F78">
        <w:rPr>
          <w:color w:val="000000"/>
        </w:rPr>
        <w:t>, определенной на интервале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327" o:spid="_x0000_i1046" type="#_x0000_t75" alt="(-7; 5)" style="width:40.5pt;height:13.5pt;visibility:visible">
            <v:imagedata r:id="rId14" o:title=""/>
          </v:shape>
        </w:pict>
      </w:r>
      <w:r w:rsidRPr="00967F78">
        <w:rPr>
          <w:color w:val="000000"/>
        </w:rPr>
        <w:t>. Найдите сумму точек экстремума функции</w:t>
      </w:r>
      <w:r w:rsidRPr="00967F78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328" o:spid="_x0000_i1047" type="#_x0000_t75" alt="f(x)" style="width:24.75pt;height:13.5pt;visibility:visible">
            <v:imagedata r:id="rId15" o:title=""/>
          </v:shape>
        </w:pict>
      </w:r>
      <w:r w:rsidRPr="00967F78">
        <w:rPr>
          <w:color w:val="000000"/>
        </w:rPr>
        <w:t>.</w:t>
      </w:r>
    </w:p>
    <w:p w:rsidR="00912CCE" w:rsidRPr="00967F78" w:rsidRDefault="00912CCE" w:rsidP="00967F78">
      <w:pPr>
        <w:pStyle w:val="NormalWeb"/>
        <w:rPr>
          <w:color w:val="000000"/>
        </w:rPr>
      </w:pPr>
      <w:r w:rsidRPr="00EC7782">
        <w:rPr>
          <w:noProof/>
          <w:color w:val="000000"/>
        </w:rPr>
        <w:pict>
          <v:shape id="Рисунок 329" o:spid="_x0000_i1048" type="#_x0000_t75" alt="task-3/ps/task-3.6" style="width:169.5pt;height:105.75pt;visibility:visible">
            <v:imagedata r:id="rId25" o:title=""/>
          </v:shape>
        </w:pict>
      </w:r>
    </w:p>
    <w:p w:rsidR="00912CCE" w:rsidRDefault="00912CCE" w:rsidP="00C41AE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12CCE" w:rsidRDefault="00912CCE" w:rsidP="00C41AE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12CCE" w:rsidRPr="00C41AEE" w:rsidRDefault="00912CCE" w:rsidP="00C41AE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Вариант 3</w:t>
      </w:r>
      <w:r w:rsidRPr="00C41AEE">
        <w:rPr>
          <w:rFonts w:ascii="Times New Roman" w:hAnsi="Times New Roman"/>
          <w:b/>
          <w:sz w:val="28"/>
          <w:szCs w:val="28"/>
        </w:rPr>
        <w:t>.</w:t>
      </w:r>
    </w:p>
    <w:p w:rsidR="00912CCE" w:rsidRPr="00FD03F5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1. </w:t>
      </w:r>
      <w:r w:rsidRPr="00FD03F5">
        <w:rPr>
          <w:color w:val="000000"/>
        </w:rPr>
        <w:t>Найдите точку максимума функции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3" o:spid="_x0000_i1049" type="#_x0000_t75" alt="y=\sqrt{-13-12x-x^2}" style="width:114.75pt;height:16.5pt;visibility:visible">
            <v:imagedata r:id="rId26" o:title=""/>
          </v:shape>
        </w:pict>
      </w:r>
      <w:r w:rsidRPr="00FD03F5">
        <w:rPr>
          <w:color w:val="000000"/>
        </w:rPr>
        <w:t>.</w:t>
      </w:r>
    </w:p>
    <w:p w:rsidR="00912CCE" w:rsidRPr="00FD03F5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2. </w:t>
      </w:r>
      <w:r w:rsidRPr="00FD03F5">
        <w:rPr>
          <w:color w:val="000000"/>
        </w:rPr>
        <w:t>Найдите точку минимума функции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38" o:spid="_x0000_i1050" type="#_x0000_t75" alt="y=\sqrt{x^2-8x+32}" style="width:99.75pt;height:16.5pt;visibility:visible">
            <v:imagedata r:id="rId27" o:title=""/>
          </v:shape>
        </w:pict>
      </w:r>
      <w:r w:rsidRPr="00FD03F5">
        <w:rPr>
          <w:color w:val="000000"/>
        </w:rPr>
        <w:t>.</w:t>
      </w:r>
    </w:p>
    <w:p w:rsidR="00912CCE" w:rsidRPr="00FD03F5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3. </w:t>
      </w:r>
      <w:r w:rsidRPr="00FD03F5">
        <w:rPr>
          <w:color w:val="000000"/>
        </w:rPr>
        <w:t>Найдите наименьшее значение функции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73" o:spid="_x0000_i1051" type="#_x0000_t75" alt="y=\sqrt{x^2+2x+65}" style="width:99.75pt;height:16.5pt;visibility:visible">
            <v:imagedata r:id="rId28" o:title=""/>
          </v:shape>
        </w:pict>
      </w:r>
      <w:r w:rsidRPr="00FD03F5">
        <w:rPr>
          <w:color w:val="000000"/>
        </w:rPr>
        <w:t>.</w:t>
      </w:r>
    </w:p>
    <w:p w:rsidR="00912CCE" w:rsidRPr="00FD03F5" w:rsidRDefault="00912CCE" w:rsidP="00C41AEE">
      <w:pPr>
        <w:pStyle w:val="NormalWeb"/>
        <w:rPr>
          <w:color w:val="000000"/>
        </w:rPr>
      </w:pPr>
      <w:r>
        <w:rPr>
          <w:color w:val="000000"/>
        </w:rPr>
        <w:t xml:space="preserve">4. </w:t>
      </w:r>
      <w:r w:rsidRPr="00FD03F5">
        <w:rPr>
          <w:color w:val="000000"/>
        </w:rPr>
        <w:t>Найдите наибольшее значение функции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98" o:spid="_x0000_i1052" type="#_x0000_t75" alt="y=\sqrt{31-30x-x^2}" style="width:105pt;height:16.5pt;visibility:visible">
            <v:imagedata r:id="rId29" o:title=""/>
          </v:shape>
        </w:pict>
      </w:r>
      <w:r w:rsidRPr="00FD03F5">
        <w:rPr>
          <w:color w:val="000000"/>
        </w:rPr>
        <w:t>.</w:t>
      </w:r>
    </w:p>
    <w:p w:rsidR="00912CCE" w:rsidRPr="00FD03F5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5. </w:t>
      </w:r>
      <w:r w:rsidRPr="00FD03F5">
        <w:rPr>
          <w:color w:val="000000"/>
        </w:rPr>
        <w:t>Найдите точку максимума функции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33" o:spid="_x0000_i1053" type="#_x0000_t75" alt="y=7^{-193-28x-x^2}" style="width:84.75pt;height:16.5pt;visibility:visible">
            <v:imagedata r:id="rId30" o:title=""/>
          </v:shape>
        </w:pict>
      </w:r>
      <w:r w:rsidRPr="00FD03F5">
        <w:rPr>
          <w:color w:val="000000"/>
        </w:rPr>
        <w:t>.</w:t>
      </w:r>
    </w:p>
    <w:p w:rsidR="00912CCE" w:rsidRPr="00FD03F5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6. </w:t>
      </w:r>
      <w:r w:rsidRPr="00FD03F5">
        <w:rPr>
          <w:color w:val="000000"/>
        </w:rPr>
        <w:t>Найдите точку минимума функции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58" o:spid="_x0000_i1054" type="#_x0000_t75" alt="y=2^{x^2+18x+102}" style="width:78.75pt;height:16.5pt;visibility:visible">
            <v:imagedata r:id="rId31" o:title=""/>
          </v:shape>
        </w:pict>
      </w:r>
      <w:r w:rsidRPr="00FD03F5">
        <w:rPr>
          <w:color w:val="000000"/>
        </w:rPr>
        <w:t>.</w:t>
      </w:r>
    </w:p>
    <w:p w:rsidR="00912CCE" w:rsidRPr="00FD03F5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7. </w:t>
      </w:r>
      <w:r w:rsidRPr="00FD03F5">
        <w:rPr>
          <w:color w:val="000000"/>
        </w:rPr>
        <w:t>Найдите наименьшее значение функции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193" o:spid="_x0000_i1055" type="#_x0000_t75" alt="y=2^{x^2+2x}" style="width:54.75pt;height:16.5pt;visibility:visible">
            <v:imagedata r:id="rId32" o:title=""/>
          </v:shape>
        </w:pict>
      </w:r>
      <w:r w:rsidRPr="00FD03F5">
        <w:rPr>
          <w:color w:val="000000"/>
        </w:rPr>
        <w:t>.</w:t>
      </w:r>
    </w:p>
    <w:p w:rsidR="00912CCE" w:rsidRPr="00FD03F5" w:rsidRDefault="00912CCE" w:rsidP="00C0764A">
      <w:pPr>
        <w:pStyle w:val="NormalWeb"/>
        <w:rPr>
          <w:color w:val="000000"/>
        </w:rPr>
      </w:pPr>
      <w:r>
        <w:rPr>
          <w:color w:val="000000"/>
        </w:rPr>
        <w:t xml:space="preserve">8. </w:t>
      </w:r>
      <w:r w:rsidRPr="00FD03F5">
        <w:rPr>
          <w:color w:val="000000"/>
        </w:rPr>
        <w:t>Найдите наибольшее значение функции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218" o:spid="_x0000_i1056" type="#_x0000_t75" alt="y=7^{-142-24x-x^2}" style="width:84.75pt;height:16.5pt;visibility:visible">
            <v:imagedata r:id="rId33" o:title=""/>
          </v:shape>
        </w:pict>
      </w:r>
      <w:r w:rsidRPr="00FD03F5">
        <w:rPr>
          <w:color w:val="000000"/>
        </w:rPr>
        <w:t>.</w:t>
      </w:r>
    </w:p>
    <w:p w:rsidR="00912CCE" w:rsidRPr="00FD03F5" w:rsidRDefault="00912CCE" w:rsidP="00FD03F5">
      <w:pPr>
        <w:pStyle w:val="NormalWeb"/>
        <w:rPr>
          <w:color w:val="000000"/>
        </w:rPr>
      </w:pPr>
      <w:r>
        <w:rPr>
          <w:color w:val="000000"/>
        </w:rPr>
        <w:t xml:space="preserve">9. </w:t>
      </w:r>
      <w:r w:rsidRPr="00FD03F5">
        <w:rPr>
          <w:color w:val="000000"/>
        </w:rPr>
        <w:t>На рисунке изображен график функции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370" o:spid="_x0000_i1057" type="#_x0000_t75" alt="y=f(x)" style="width:45.75pt;height:13.5pt;visibility:visible">
            <v:imagedata r:id="rId13" o:title=""/>
          </v:shape>
        </w:pict>
      </w:r>
      <w:r w:rsidRPr="00FD03F5">
        <w:rPr>
          <w:color w:val="000000"/>
        </w:rPr>
        <w:t>, определенной на интервале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371" o:spid="_x0000_i1058" type="#_x0000_t75" alt="(-7; 5)" style="width:40.5pt;height:13.5pt;visibility:visible">
            <v:imagedata r:id="rId14" o:title=""/>
          </v:shape>
        </w:pict>
      </w:r>
      <w:r w:rsidRPr="00FD03F5">
        <w:rPr>
          <w:color w:val="000000"/>
        </w:rPr>
        <w:t>. Найдите сумму точек экстремума функции</w:t>
      </w:r>
      <w:r w:rsidRPr="00FD03F5">
        <w:rPr>
          <w:rStyle w:val="apple-converted-space"/>
          <w:color w:val="000000"/>
        </w:rPr>
        <w:t> </w:t>
      </w:r>
      <w:r w:rsidRPr="00EC7782">
        <w:rPr>
          <w:noProof/>
          <w:color w:val="000000"/>
        </w:rPr>
        <w:pict>
          <v:shape id="Рисунок 372" o:spid="_x0000_i1059" type="#_x0000_t75" alt="f(x)" style="width:24.75pt;height:13.5pt;visibility:visible">
            <v:imagedata r:id="rId15" o:title=""/>
          </v:shape>
        </w:pict>
      </w:r>
      <w:r w:rsidRPr="00FD03F5">
        <w:rPr>
          <w:color w:val="000000"/>
        </w:rPr>
        <w:t>.</w:t>
      </w:r>
    </w:p>
    <w:p w:rsidR="00912CCE" w:rsidRPr="00AA5592" w:rsidRDefault="00912CCE" w:rsidP="00AA5592">
      <w:pPr>
        <w:pStyle w:val="NormalWeb"/>
        <w:rPr>
          <w:color w:val="000000"/>
        </w:rPr>
      </w:pPr>
      <w:r w:rsidRPr="00EC7782">
        <w:rPr>
          <w:noProof/>
          <w:color w:val="000000"/>
        </w:rPr>
        <w:pict>
          <v:shape id="Рисунок 373" o:spid="_x0000_i1060" type="#_x0000_t75" alt="task-3/ps/task-3.10" style="width:169.5pt;height:105.75pt;visibility:visible">
            <v:imagedata r:id="rId34" o:title=""/>
          </v:shape>
        </w:pict>
      </w:r>
    </w:p>
    <w:p w:rsidR="00912CCE" w:rsidRDefault="00912CCE" w:rsidP="00C41AE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12CCE" w:rsidRDefault="00912CCE" w:rsidP="00C41AEE">
      <w:pPr>
        <w:jc w:val="center"/>
        <w:rPr>
          <w:rFonts w:ascii="Times New Roman" w:hAnsi="Times New Roman"/>
          <w:b/>
          <w:sz w:val="28"/>
          <w:szCs w:val="28"/>
        </w:rPr>
      </w:pPr>
    </w:p>
    <w:p w:rsidR="00912CCE" w:rsidRPr="005B6C3D" w:rsidRDefault="00912CCE" w:rsidP="005B6C3D">
      <w:pPr>
        <w:pStyle w:val="NormalWeb"/>
        <w:jc w:val="center"/>
        <w:rPr>
          <w:color w:val="000000"/>
          <w:sz w:val="28"/>
          <w:szCs w:val="28"/>
        </w:rPr>
      </w:pPr>
    </w:p>
    <w:sectPr w:rsidR="00912CCE" w:rsidRPr="005B6C3D" w:rsidSect="00D202EF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F7B97"/>
    <w:multiLevelType w:val="hybridMultilevel"/>
    <w:tmpl w:val="386295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23BF3"/>
    <w:multiLevelType w:val="hybridMultilevel"/>
    <w:tmpl w:val="232CC0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AEE"/>
    <w:rsid w:val="000C674A"/>
    <w:rsid w:val="00586C2E"/>
    <w:rsid w:val="005B6C3D"/>
    <w:rsid w:val="005E5447"/>
    <w:rsid w:val="00611F57"/>
    <w:rsid w:val="00622EFE"/>
    <w:rsid w:val="0067217A"/>
    <w:rsid w:val="006B2A12"/>
    <w:rsid w:val="008C64FC"/>
    <w:rsid w:val="00912CCE"/>
    <w:rsid w:val="00967F78"/>
    <w:rsid w:val="009C689E"/>
    <w:rsid w:val="009E215A"/>
    <w:rsid w:val="009F6E87"/>
    <w:rsid w:val="00AA5592"/>
    <w:rsid w:val="00C0764A"/>
    <w:rsid w:val="00C41AEE"/>
    <w:rsid w:val="00D202EF"/>
    <w:rsid w:val="00EC7782"/>
    <w:rsid w:val="00EE4E32"/>
    <w:rsid w:val="00FD0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17A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C41AEE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41AEE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rsid w:val="00C41A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C41AE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1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1A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B6C3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42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2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2</Pages>
  <Words>199</Words>
  <Characters>1140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14</cp:revision>
  <dcterms:created xsi:type="dcterms:W3CDTF">2013-10-09T11:21:00Z</dcterms:created>
  <dcterms:modified xsi:type="dcterms:W3CDTF">2015-10-09T19:49:00Z</dcterms:modified>
</cp:coreProperties>
</file>