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C89" w:rsidRPr="000B68EE" w:rsidRDefault="00CD4C89" w:rsidP="000B68EE">
      <w:pPr>
        <w:ind w:firstLine="284"/>
        <w:jc w:val="center"/>
        <w:rPr>
          <w:sz w:val="24"/>
          <w:szCs w:val="24"/>
        </w:rPr>
      </w:pPr>
      <w:r w:rsidRPr="000B68EE">
        <w:rPr>
          <w:sz w:val="24"/>
          <w:szCs w:val="24"/>
        </w:rPr>
        <w:t>Робот находится в правом нижнем углу поля.</w:t>
      </w:r>
    </w:p>
    <w:p w:rsidR="00CD4C89" w:rsidRDefault="00CD4C89" w:rsidP="000B68EE">
      <w:pPr>
        <w:ind w:firstLine="284"/>
        <w:jc w:val="center"/>
        <w:rPr>
          <w:sz w:val="24"/>
          <w:szCs w:val="24"/>
        </w:rPr>
      </w:pPr>
      <w:r w:rsidRPr="000B68EE">
        <w:rPr>
          <w:sz w:val="24"/>
          <w:szCs w:val="24"/>
        </w:rPr>
        <w:t xml:space="preserve">Составить алгоритм, который </w:t>
      </w:r>
      <w:r>
        <w:rPr>
          <w:sz w:val="24"/>
          <w:szCs w:val="24"/>
        </w:rPr>
        <w:t xml:space="preserve">закрашивает </w:t>
      </w:r>
      <w:r w:rsidRPr="000B68EE">
        <w:rPr>
          <w:sz w:val="24"/>
          <w:szCs w:val="24"/>
        </w:rPr>
        <w:t>указанные клетки.</w:t>
      </w:r>
    </w:p>
    <w:p w:rsidR="00CD4C89" w:rsidRPr="000B68EE" w:rsidRDefault="00CD4C89" w:rsidP="000B68EE">
      <w:pPr>
        <w:ind w:firstLine="284"/>
        <w:jc w:val="center"/>
        <w:rPr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3284"/>
        <w:gridCol w:w="3284"/>
        <w:gridCol w:w="3284"/>
      </w:tblGrid>
      <w:tr w:rsidR="00CD4C89" w:rsidTr="00EB4F34">
        <w:tc>
          <w:tcPr>
            <w:tcW w:w="3284" w:type="dxa"/>
          </w:tcPr>
          <w:p w:rsidR="00CD4C89" w:rsidRPr="006F6B4F" w:rsidRDefault="00CD4C89" w:rsidP="00EB4F34">
            <w:pPr>
              <w:rPr>
                <w:noProof/>
              </w:rPr>
            </w:pPr>
            <w:r w:rsidRPr="006F6B4F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159pt;height:96pt;visibility:visible">
                  <v:imagedata r:id="rId6" o:title=""/>
                </v:shape>
              </w:pict>
            </w:r>
          </w:p>
          <w:p w:rsidR="00CD4C89" w:rsidRDefault="00CD4C89" w:rsidP="00EB4F34"/>
          <w:p w:rsidR="00CD4C89" w:rsidRDefault="00CD4C89" w:rsidP="00EB4F34"/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2" o:spid="_x0000_i1026" type="#_x0000_t75" style="width:153pt;height:92.25pt;visibility:visible">
                  <v:imagedata r:id="rId7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3" o:spid="_x0000_i1027" type="#_x0000_t75" style="width:153pt;height:92.25pt;visibility:visible">
                  <v:imagedata r:id="rId8" o:title=""/>
                </v:shape>
              </w:pict>
            </w:r>
          </w:p>
        </w:tc>
      </w:tr>
      <w:tr w:rsidR="00CD4C89" w:rsidTr="00EB4F34">
        <w:tc>
          <w:tcPr>
            <w:tcW w:w="3284" w:type="dxa"/>
          </w:tcPr>
          <w:p w:rsidR="00CD4C89" w:rsidRDefault="00CD4C89" w:rsidP="00EB4F34"/>
          <w:p w:rsidR="00CD4C89" w:rsidRDefault="00CD4C89" w:rsidP="00EB4F34">
            <w:r w:rsidRPr="006F6B4F">
              <w:rPr>
                <w:noProof/>
              </w:rPr>
              <w:pict>
                <v:shape id="Рисунок 7" o:spid="_x0000_i1028" type="#_x0000_t75" style="width:153pt;height:92.25pt;visibility:visible">
                  <v:imagedata r:id="rId9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5" o:spid="_x0000_i1029" type="#_x0000_t75" style="width:153pt;height:92.25pt;visibility:visible">
                  <v:imagedata r:id="rId10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6" o:spid="_x0000_i1030" type="#_x0000_t75" style="width:153pt;height:92.25pt;visibility:visible">
                  <v:imagedata r:id="rId11" o:title=""/>
                </v:shape>
              </w:pict>
            </w:r>
          </w:p>
        </w:tc>
      </w:tr>
      <w:tr w:rsidR="00CD4C89" w:rsidTr="00EB4F34">
        <w:tc>
          <w:tcPr>
            <w:tcW w:w="3284" w:type="dxa"/>
          </w:tcPr>
          <w:p w:rsidR="00CD4C89" w:rsidRDefault="00CD4C89" w:rsidP="00EB4F34"/>
          <w:p w:rsidR="00CD4C89" w:rsidRDefault="00CD4C89" w:rsidP="00EB4F34">
            <w:r w:rsidRPr="006F6B4F">
              <w:rPr>
                <w:noProof/>
              </w:rPr>
              <w:pict>
                <v:shape id="Рисунок 10" o:spid="_x0000_i1031" type="#_x0000_t75" style="width:153pt;height:92.25pt;visibility:visible">
                  <v:imagedata r:id="rId12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11" o:spid="_x0000_i1032" type="#_x0000_t75" style="width:153pt;height:92.25pt;visibility:visible">
                  <v:imagedata r:id="rId13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9" o:spid="_x0000_i1033" type="#_x0000_t75" style="width:153pt;height:92.25pt;visibility:visible">
                  <v:imagedata r:id="rId14" o:title=""/>
                </v:shape>
              </w:pict>
            </w:r>
          </w:p>
        </w:tc>
      </w:tr>
      <w:tr w:rsidR="00CD4C89" w:rsidTr="00EB4F34">
        <w:tc>
          <w:tcPr>
            <w:tcW w:w="3284" w:type="dxa"/>
          </w:tcPr>
          <w:p w:rsidR="00CD4C89" w:rsidRDefault="00CD4C89" w:rsidP="00EB4F34"/>
          <w:p w:rsidR="00CD4C89" w:rsidRDefault="00CD4C89" w:rsidP="00EB4F34">
            <w:r w:rsidRPr="006F6B4F">
              <w:rPr>
                <w:noProof/>
              </w:rPr>
              <w:pict>
                <v:shape id="Рисунок 13" o:spid="_x0000_i1034" type="#_x0000_t75" style="width:153pt;height:92.25pt;visibility:visible">
                  <v:imagedata r:id="rId15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15" o:spid="_x0000_i1035" type="#_x0000_t75" style="width:153pt;height:92.25pt;visibility:visible">
                  <v:imagedata r:id="rId16" o:title=""/>
                </v:shape>
              </w:pict>
            </w:r>
          </w:p>
        </w:tc>
        <w:tc>
          <w:tcPr>
            <w:tcW w:w="3284" w:type="dxa"/>
          </w:tcPr>
          <w:p w:rsidR="00CD4C89" w:rsidRDefault="00CD4C89" w:rsidP="00EB4F34">
            <w:r w:rsidRPr="006F6B4F">
              <w:rPr>
                <w:noProof/>
              </w:rPr>
              <w:pict>
                <v:shape id="Рисунок 12" o:spid="_x0000_i1036" type="#_x0000_t75" style="width:153pt;height:92.25pt;visibility:visible">
                  <v:imagedata r:id="rId17" o:title=""/>
                </v:shape>
              </w:pict>
            </w:r>
          </w:p>
        </w:tc>
      </w:tr>
    </w:tbl>
    <w:p w:rsidR="00CD4C89" w:rsidRDefault="00CD4C89" w:rsidP="00291F1F"/>
    <w:p w:rsidR="00CD4C89" w:rsidRDefault="00CD4C89"/>
    <w:sectPr w:rsidR="00CD4C89" w:rsidSect="00A12185">
      <w:headerReference w:type="even" r:id="rId18"/>
      <w:pgSz w:w="11906" w:h="16838"/>
      <w:pgMar w:top="1134" w:right="1134" w:bottom="1134" w:left="1134" w:header="720" w:footer="720" w:gutter="0"/>
      <w:pgNumType w:start="43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4C89" w:rsidRDefault="00CD4C89" w:rsidP="00291F1F">
      <w:r>
        <w:separator/>
      </w:r>
    </w:p>
  </w:endnote>
  <w:endnote w:type="continuationSeparator" w:id="1">
    <w:p w:rsidR="00CD4C89" w:rsidRDefault="00CD4C89" w:rsidP="00291F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4C89" w:rsidRDefault="00CD4C89" w:rsidP="00291F1F">
      <w:r>
        <w:separator/>
      </w:r>
    </w:p>
  </w:footnote>
  <w:footnote w:type="continuationSeparator" w:id="1">
    <w:p w:rsidR="00CD4C89" w:rsidRDefault="00CD4C89" w:rsidP="00291F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C89" w:rsidRDefault="00CD4C8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D4C89" w:rsidRDefault="00CD4C8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1F1F"/>
    <w:rsid w:val="000B68EE"/>
    <w:rsid w:val="00145E86"/>
    <w:rsid w:val="00291F1F"/>
    <w:rsid w:val="005335CB"/>
    <w:rsid w:val="005D214A"/>
    <w:rsid w:val="00693C04"/>
    <w:rsid w:val="006F6B4F"/>
    <w:rsid w:val="008B4A54"/>
    <w:rsid w:val="00922721"/>
    <w:rsid w:val="00A12185"/>
    <w:rsid w:val="00AD0DB9"/>
    <w:rsid w:val="00CD4C89"/>
    <w:rsid w:val="00CD5470"/>
    <w:rsid w:val="00EB4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F1F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291F1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91F1F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semiHidden/>
    <w:rsid w:val="00291F1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91F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1F1F"/>
    <w:rPr>
      <w:rFonts w:ascii="Tahoma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291F1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91F1F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20</Words>
  <Characters>117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Робот находится в правом нижнем углу поля</dc:title>
  <dc:subject/>
  <dc:creator>LapshevaEE</dc:creator>
  <cp:keywords/>
  <dc:description/>
  <cp:lastModifiedBy>USER</cp:lastModifiedBy>
  <cp:revision>2</cp:revision>
  <dcterms:created xsi:type="dcterms:W3CDTF">2017-04-07T05:33:00Z</dcterms:created>
  <dcterms:modified xsi:type="dcterms:W3CDTF">2017-04-07T05:33:00Z</dcterms:modified>
</cp:coreProperties>
</file>