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6A6" w:rsidRDefault="00DE06A6">
      <w:r w:rsidRPr="00BE4786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4.5pt;height:282.75pt;visibility:visible">
            <v:imagedata r:id="rId4" o:title=""/>
          </v:shape>
        </w:pict>
      </w:r>
    </w:p>
    <w:p w:rsidR="00DE06A6" w:rsidRDefault="00DE06A6">
      <w:r w:rsidRPr="00BE4786">
        <w:rPr>
          <w:noProof/>
          <w:lang w:eastAsia="ru-RU"/>
        </w:rPr>
        <w:pict>
          <v:shape id="Рисунок 2" o:spid="_x0000_i1026" type="#_x0000_t75" style="width:345.75pt;height:424.5pt;visibility:visible">
            <v:imagedata r:id="rId5" o:title=""/>
          </v:shape>
        </w:pict>
      </w:r>
    </w:p>
    <w:p w:rsidR="00DE06A6" w:rsidRDefault="00DE06A6">
      <w:r w:rsidRPr="00BE4786">
        <w:rPr>
          <w:noProof/>
          <w:lang w:eastAsia="ru-RU"/>
        </w:rPr>
        <w:pict>
          <v:shape id="Рисунок 3" o:spid="_x0000_i1027" type="#_x0000_t75" style="width:345.75pt;height:430.5pt;visibility:visible">
            <v:imagedata r:id="rId6" o:title=""/>
          </v:shape>
        </w:pict>
      </w:r>
    </w:p>
    <w:p w:rsidR="00DE06A6" w:rsidRDefault="00DE06A6">
      <w:r w:rsidRPr="00BE4786">
        <w:rPr>
          <w:noProof/>
          <w:lang w:eastAsia="ru-RU"/>
        </w:rPr>
        <w:pict>
          <v:shape id="Рисунок 4" o:spid="_x0000_i1028" type="#_x0000_t75" style="width:338.25pt;height:405pt;visibility:visible">
            <v:imagedata r:id="rId7" o:title=""/>
          </v:shape>
        </w:pict>
      </w:r>
    </w:p>
    <w:p w:rsidR="00DE06A6" w:rsidRDefault="00DE06A6">
      <w:r w:rsidRPr="00BE4786">
        <w:rPr>
          <w:noProof/>
          <w:lang w:eastAsia="ru-RU"/>
        </w:rPr>
        <w:pict>
          <v:shape id="Рисунок 5" o:spid="_x0000_i1029" type="#_x0000_t75" style="width:343.5pt;height:378pt;visibility:visible">
            <v:imagedata r:id="rId8" o:title=""/>
          </v:shape>
        </w:pict>
      </w:r>
    </w:p>
    <w:p w:rsidR="00DE06A6" w:rsidRDefault="00DE06A6">
      <w:r w:rsidRPr="00BE4786">
        <w:rPr>
          <w:noProof/>
          <w:lang w:eastAsia="ru-RU"/>
        </w:rPr>
        <w:pict>
          <v:shape id="Рисунок 6" o:spid="_x0000_i1030" type="#_x0000_t75" style="width:339.75pt;height:307.5pt;visibility:visible">
            <v:imagedata r:id="rId9" o:title=""/>
          </v:shape>
        </w:pict>
      </w:r>
    </w:p>
    <w:sectPr w:rsidR="00DE06A6" w:rsidSect="00BC7E28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E28"/>
    <w:rsid w:val="00191A81"/>
    <w:rsid w:val="00792CFD"/>
    <w:rsid w:val="008A10B7"/>
    <w:rsid w:val="009214BF"/>
    <w:rsid w:val="00BC7E28"/>
    <w:rsid w:val="00BE4786"/>
    <w:rsid w:val="00DE06A6"/>
    <w:rsid w:val="00E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A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C7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7E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1</Words>
  <Characters>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Общий доступ</dc:creator>
  <cp:keywords/>
  <dc:description/>
  <cp:lastModifiedBy>Учитель</cp:lastModifiedBy>
  <cp:revision>2</cp:revision>
  <dcterms:created xsi:type="dcterms:W3CDTF">2018-05-03T06:28:00Z</dcterms:created>
  <dcterms:modified xsi:type="dcterms:W3CDTF">2018-05-03T06:28:00Z</dcterms:modified>
</cp:coreProperties>
</file>