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7.25pt;height:119.25pt;visibility:visible">
            <v:imagedata r:id="rId4" o:title=""/>
          </v:shape>
        </w:pict>
      </w: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2" o:spid="_x0000_i1026" type="#_x0000_t75" style="width:308.25pt;height:18pt;visibility:visible">
            <v:imagedata r:id="rId5" o:title=""/>
          </v:shape>
        </w:pict>
      </w: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3" o:spid="_x0000_i1027" type="#_x0000_t75" style="width:248.25pt;height:37.5pt;visibility:visible">
            <v:imagedata r:id="rId6" o:title=""/>
          </v:shape>
        </w:pict>
      </w: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4" o:spid="_x0000_i1028" type="#_x0000_t75" style="width:362.25pt;height:17.25pt;visibility:visible">
            <v:imagedata r:id="rId7" o:title=""/>
          </v:shape>
        </w:pict>
      </w:r>
    </w:p>
    <w:p w:rsidR="00BD47C4" w:rsidRDefault="00BD47C4" w:rsidP="00A527A5">
      <w:pPr>
        <w:pStyle w:val="NoSpacing"/>
      </w:pPr>
    </w:p>
    <w:p w:rsidR="00BD47C4" w:rsidRDefault="00BD47C4" w:rsidP="00A527A5">
      <w:pPr>
        <w:pStyle w:val="NoSpacing"/>
      </w:pP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8" o:spid="_x0000_i1029" type="#_x0000_t75" style="width:233.25pt;height:48pt;visibility:visible">
            <v:imagedata r:id="rId8" o:title=""/>
          </v:shape>
        </w:pict>
      </w: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9" o:spid="_x0000_i1030" type="#_x0000_t75" style="width:230.25pt;height:33pt;visibility:visible">
            <v:imagedata r:id="rId9" o:title=""/>
          </v:shape>
        </w:pict>
      </w: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10" o:spid="_x0000_i1031" type="#_x0000_t75" style="width:209.25pt;height:21pt;visibility:visible">
            <v:imagedata r:id="rId10" o:title=""/>
          </v:shape>
        </w:pict>
      </w: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11" o:spid="_x0000_i1032" type="#_x0000_t75" style="width:188.25pt;height:69pt;visibility:visible">
            <v:imagedata r:id="rId11" o:title=""/>
          </v:shape>
        </w:pict>
      </w:r>
    </w:p>
    <w:p w:rsidR="00BD47C4" w:rsidRDefault="00BD47C4" w:rsidP="00A527A5">
      <w:pPr>
        <w:pStyle w:val="NoSpacing"/>
      </w:pPr>
      <w:r w:rsidRPr="00B7723B">
        <w:rPr>
          <w:noProof/>
          <w:lang w:eastAsia="ru-RU"/>
        </w:rPr>
        <w:pict>
          <v:shape id="Рисунок 12" o:spid="_x0000_i1033" type="#_x0000_t75" style="width:176.25pt;height:17.25pt;visibility:visible">
            <v:imagedata r:id="rId12" o:title=""/>
          </v:shape>
        </w:pict>
      </w:r>
    </w:p>
    <w:p w:rsidR="00BD47C4" w:rsidRDefault="00BD47C4" w:rsidP="00A527A5">
      <w:pPr>
        <w:pStyle w:val="NoSpacing"/>
      </w:pPr>
    </w:p>
    <w:p w:rsidR="00BD47C4" w:rsidRDefault="00BD47C4" w:rsidP="00A527A5">
      <w:pPr>
        <w:pStyle w:val="NoSpacing"/>
      </w:pPr>
    </w:p>
    <w:p w:rsidR="00BD47C4" w:rsidRDefault="00BD47C4" w:rsidP="00A527A5">
      <w:pPr>
        <w:pStyle w:val="NoSpacing"/>
      </w:pPr>
    </w:p>
    <w:p w:rsidR="00BD47C4" w:rsidRPr="00A527A5" w:rsidRDefault="00BD47C4" w:rsidP="00A527A5">
      <w:pPr>
        <w:pStyle w:val="NoSpacing"/>
      </w:pPr>
    </w:p>
    <w:sectPr w:rsidR="00BD47C4" w:rsidRPr="00A527A5" w:rsidSect="00A527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7A5"/>
    <w:rsid w:val="00052F8D"/>
    <w:rsid w:val="003E3333"/>
    <w:rsid w:val="00431E11"/>
    <w:rsid w:val="007669C9"/>
    <w:rsid w:val="00A527A5"/>
    <w:rsid w:val="00AE3B45"/>
    <w:rsid w:val="00B7723B"/>
    <w:rsid w:val="00BD47C4"/>
    <w:rsid w:val="00E91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33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527A5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52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527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</Words>
  <Characters>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Учитель</cp:lastModifiedBy>
  <cp:revision>2</cp:revision>
  <dcterms:created xsi:type="dcterms:W3CDTF">2020-02-04T07:55:00Z</dcterms:created>
  <dcterms:modified xsi:type="dcterms:W3CDTF">2020-02-04T07:55:00Z</dcterms:modified>
</cp:coreProperties>
</file>