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057" w:rsidRPr="00FE20F2" w:rsidRDefault="00F56057" w:rsidP="00FE20F2">
      <w:pPr>
        <w:jc w:val="center"/>
        <w:rPr>
          <w:rFonts w:ascii="Times New Roman" w:hAnsi="Times New Roman"/>
          <w:b/>
          <w:color w:val="000000"/>
          <w:sz w:val="32"/>
          <w:szCs w:val="32"/>
        </w:rPr>
      </w:pPr>
      <w:r>
        <w:rPr>
          <w:rFonts w:ascii="Times New Roman" w:hAnsi="Times New Roman"/>
          <w:b/>
          <w:color w:val="000000"/>
          <w:sz w:val="32"/>
          <w:szCs w:val="32"/>
        </w:rPr>
        <w:t>Задачи на п</w:t>
      </w:r>
      <w:r w:rsidRPr="00FE20F2">
        <w:rPr>
          <w:rFonts w:ascii="Times New Roman" w:hAnsi="Times New Roman"/>
          <w:b/>
          <w:color w:val="000000"/>
          <w:sz w:val="32"/>
          <w:szCs w:val="32"/>
        </w:rPr>
        <w:t>риме</w:t>
      </w:r>
      <w:r>
        <w:rPr>
          <w:rFonts w:ascii="Times New Roman" w:hAnsi="Times New Roman"/>
          <w:b/>
          <w:color w:val="000000"/>
          <w:sz w:val="32"/>
          <w:szCs w:val="32"/>
        </w:rPr>
        <w:t>нение производной, прототипы В1</w:t>
      </w:r>
      <w:r w:rsidRPr="00B80DBC">
        <w:rPr>
          <w:rFonts w:ascii="Times New Roman" w:hAnsi="Times New Roman"/>
          <w:b/>
          <w:color w:val="000000"/>
          <w:sz w:val="32"/>
          <w:szCs w:val="32"/>
        </w:rPr>
        <w:t>2</w:t>
      </w:r>
      <w:r w:rsidRPr="00FE20F2">
        <w:rPr>
          <w:rFonts w:ascii="Times New Roman" w:hAnsi="Times New Roman"/>
          <w:b/>
          <w:color w:val="000000"/>
          <w:sz w:val="32"/>
          <w:szCs w:val="32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3" o:spid="_x0000_i1025" type="#_x0000_t75" alt="y=\frac{25}{x}+x+25" style="width:84pt;height:27.75pt;visibility:visible">
            <v:imagedata r:id="rId5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9" o:spid="_x0000_i1026" type="#_x0000_t75" alt="y=x+\frac{9}{x}" style="width:51pt;height:27.75pt;visibility:visible">
            <v:imagedata r:id="rId6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10" o:spid="_x0000_i1027" type="#_x0000_t75" alt="[-4;-1]" style="width:47.25pt;height:13.5pt;visibility:visible">
            <v:imagedata r:id="rId7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13" o:spid="_x0000_i1028" type="#_x0000_t75" alt="y=-\frac{2}{3}x\sqrt{x}+3x+1" style="width:110.25pt;height:27.75pt;visibility:visible">
            <v:imagedata r:id="rId8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14" o:spid="_x0000_i1029" type="#_x0000_t75" alt="[1;9]" style="width:27pt;height:13.5pt;visibility:visible">
            <v:imagedata r:id="rId9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17" o:spid="_x0000_i1030" type="#_x0000_t75" alt="y=-\frac{x^2+289}{x}" style="width:78pt;height:29.25pt;visibility:visible">
            <v:imagedata r:id="rId10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21" o:spid="_x0000_i1031" type="#_x0000_t75" alt="y=\frac{x^2+25}{x}" style="width:62.25pt;height:29.25pt;visibility:visible">
            <v:imagedata r:id="rId11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22" o:spid="_x0000_i1032" type="#_x0000_t75" alt="[1;10]" style="width:33pt;height:13.5pt;visibility:visible">
            <v:imagedata r:id="rId12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минимума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29" o:spid="_x0000_i1033" type="#_x0000_t75" alt="y=\frac{2}{3}x\sqrt{x}-2x+1" style="width:99pt;height:27.75pt;visibility:visible">
            <v:imagedata r:id="rId13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31" o:spid="_x0000_i1034" type="#_x0000_t75" alt="y=\frac{2}{3}x\sqrt{x}-3x+1" style="width:99pt;height:27.75pt;visibility:visible">
            <v:imagedata r:id="rId14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32" o:spid="_x0000_i1035" type="#_x0000_t75" alt="[1;9]" style="width:27pt;height:13.5pt;visibility:visible">
            <v:imagedata r:id="rId9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наибольшее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43" o:spid="_x0000_i1036" type="#_x0000_t75" alt="y=3x-2x^{\frac{3}{2}}" style="width:66pt;height:18pt;visibility:visible">
            <v:imagedata r:id="rId15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44" o:spid="_x0000_i1037" type="#_x0000_t75" alt="[0;4]" style="width:27pt;height:13.5pt;visibility:visible">
            <v:imagedata r:id="rId16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точку максимума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47" o:spid="_x0000_i1038" type="#_x0000_t75" alt="y=-\frac{2}{3}x^{\frac{3}{2}}+3x+1" style="width:99.75pt;height:27.75pt;visibility:visible">
            <v:imagedata r:id="rId17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p w:rsidR="00F56057" w:rsidRPr="00FE20F2" w:rsidRDefault="00F56057" w:rsidP="00FE20F2">
      <w:pPr>
        <w:pStyle w:val="ListParagraph"/>
        <w:numPr>
          <w:ilvl w:val="0"/>
          <w:numId w:val="1"/>
        </w:numPr>
        <w:rPr>
          <w:rFonts w:ascii="Times New Roman" w:hAnsi="Times New Roman"/>
          <w:sz w:val="28"/>
          <w:szCs w:val="28"/>
        </w:rPr>
      </w:pPr>
      <w:r w:rsidRPr="00FE20F2">
        <w:rPr>
          <w:rFonts w:ascii="Times New Roman" w:hAnsi="Times New Roman"/>
          <w:color w:val="000000"/>
          <w:sz w:val="28"/>
          <w:szCs w:val="28"/>
        </w:rPr>
        <w:t>Найдите наименьшее значение функции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55" o:spid="_x0000_i1039" type="#_x0000_t75" alt="y=x\sqrt{x}-3x+1" style="width:91.5pt;height:13.5pt;visibility:visible">
            <v:imagedata r:id="rId18" o:title=""/>
          </v:shape>
        </w:pic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FE20F2">
        <w:rPr>
          <w:rFonts w:ascii="Times New Roman" w:hAnsi="Times New Roman"/>
          <w:color w:val="000000"/>
          <w:sz w:val="28"/>
          <w:szCs w:val="28"/>
        </w:rPr>
        <w:t>на отрезке</w:t>
      </w:r>
      <w:r w:rsidRPr="00FE20F2">
        <w:rPr>
          <w:rStyle w:val="apple-converted-space"/>
          <w:rFonts w:ascii="Times New Roman" w:hAnsi="Times New Roman"/>
          <w:color w:val="000000"/>
          <w:sz w:val="28"/>
          <w:szCs w:val="28"/>
        </w:rPr>
        <w:t> </w:t>
      </w:r>
      <w:r w:rsidRPr="00620E1D">
        <w:rPr>
          <w:rFonts w:ascii="Times New Roman" w:hAnsi="Times New Roman"/>
          <w:noProof/>
          <w:sz w:val="28"/>
          <w:szCs w:val="28"/>
        </w:rPr>
        <w:pict>
          <v:shape id="Рисунок 56" o:spid="_x0000_i1040" type="#_x0000_t75" alt="[1;9]" style="width:27pt;height:13.5pt;visibility:visible">
            <v:imagedata r:id="rId9" o:title=""/>
          </v:shape>
        </w:pict>
      </w:r>
      <w:r w:rsidRPr="00FE20F2">
        <w:rPr>
          <w:rFonts w:ascii="Times New Roman" w:hAnsi="Times New Roman"/>
          <w:color w:val="000000"/>
          <w:sz w:val="28"/>
          <w:szCs w:val="28"/>
        </w:rPr>
        <w:t>.</w:t>
      </w:r>
    </w:p>
    <w:sectPr w:rsidR="00F56057" w:rsidRPr="00FE20F2" w:rsidSect="00FE20F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2D7E85"/>
    <w:multiLevelType w:val="hybridMultilevel"/>
    <w:tmpl w:val="5756049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20F2"/>
    <w:rsid w:val="004A6D47"/>
    <w:rsid w:val="00620E1D"/>
    <w:rsid w:val="00913782"/>
    <w:rsid w:val="00B80DBC"/>
    <w:rsid w:val="00F56057"/>
    <w:rsid w:val="00FE2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6D4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20F2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FE20F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E20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20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74</Words>
  <Characters>425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User</cp:lastModifiedBy>
  <cp:revision>3</cp:revision>
  <dcterms:created xsi:type="dcterms:W3CDTF">2013-11-25T09:33:00Z</dcterms:created>
  <dcterms:modified xsi:type="dcterms:W3CDTF">2016-09-09T10:28:00Z</dcterms:modified>
</cp:coreProperties>
</file>