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081" w:rsidRPr="008E0FE0" w:rsidRDefault="00D27081" w:rsidP="004049E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E0FE0">
        <w:rPr>
          <w:rFonts w:ascii="Times New Roman" w:hAnsi="Times New Roman"/>
          <w:b/>
          <w:sz w:val="28"/>
          <w:szCs w:val="28"/>
        </w:rPr>
        <w:t>Решение прототипов В5.</w:t>
      </w:r>
    </w:p>
    <w:p w:rsidR="00D27081" w:rsidRPr="008E0FE0" w:rsidRDefault="00D27081" w:rsidP="004049E7">
      <w:pPr>
        <w:spacing w:after="0" w:line="240" w:lineRule="auto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4049E7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Задание B5 (№ 77376)</w:t>
      </w:r>
    </w:p>
    <w:p w:rsidR="00D27081" w:rsidRPr="004049E7" w:rsidRDefault="00D27081" w:rsidP="004049E7">
      <w:pPr>
        <w:spacing w:after="0" w:line="240" w:lineRule="auto"/>
        <w:outlineLvl w:val="1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r w:rsidRPr="004049E7">
        <w:rPr>
          <w:rFonts w:ascii="Times New Roman" w:hAnsi="Times New Roman"/>
          <w:color w:val="000000"/>
          <w:sz w:val="28"/>
          <w:szCs w:val="28"/>
          <w:lang w:eastAsia="ru-RU"/>
        </w:rPr>
        <w:t>Найдите корень уравнения</w:t>
      </w:r>
      <w:r w:rsidRPr="008E0FE0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464783">
        <w:rPr>
          <w:rFonts w:ascii="Times New Roman" w:hAnsi="Times New Roman"/>
          <w:noProof/>
          <w:color w:val="000000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\tg \frac{\pi x}{4}=-1" style="width:61.5pt;height:24.75pt;visibility:visible">
            <v:imagedata r:id="rId4" o:title=""/>
          </v:shape>
        </w:pict>
      </w:r>
      <w:r w:rsidRPr="004049E7">
        <w:rPr>
          <w:rFonts w:ascii="Times New Roman" w:hAnsi="Times New Roman"/>
          <w:color w:val="000000"/>
          <w:sz w:val="28"/>
          <w:szCs w:val="28"/>
          <w:lang w:eastAsia="ru-RU"/>
        </w:rPr>
        <w:t>. В ответе напишите наибольший отрицательный корень.</w:t>
      </w:r>
    </w:p>
    <w:p w:rsidR="00D27081" w:rsidRPr="008E0FE0" w:rsidRDefault="00D27081" w:rsidP="004049E7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103531)</w:t>
      </w:r>
    </w:p>
    <w:p w:rsidR="00D27081" w:rsidRPr="008E0FE0" w:rsidRDefault="00D27081" w:rsidP="004049E7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43" o:spid="_x0000_i1026" type="#_x0000_t75" alt="\sin \frac{ \pi(x -3)}{4}=\frac{\sqrt{2}}{2}" style="width:96.75pt;height:30.75pt;visibility:visible">
            <v:imagedata r:id="rId5" o:title=""/>
          </v:shape>
        </w:pict>
      </w:r>
      <w:r w:rsidRPr="008E0FE0">
        <w:rPr>
          <w:color w:val="000000"/>
          <w:sz w:val="28"/>
          <w:szCs w:val="28"/>
        </w:rPr>
        <w:t>. В ответе напишите наименьший положительный корень.</w:t>
      </w:r>
    </w:p>
    <w:p w:rsidR="00D27081" w:rsidRPr="008E0FE0" w:rsidRDefault="00D27081" w:rsidP="004049E7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12889)</w:t>
      </w:r>
    </w:p>
    <w:p w:rsidR="00D27081" w:rsidRPr="008E0FE0" w:rsidRDefault="00D27081" w:rsidP="004049E7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48" o:spid="_x0000_i1027" type="#_x0000_t75" alt="\cos\frac{\pi(x-7)}{3}=\frac12." style="width:93.75pt;height:29.25pt;visibility:visible">
            <v:imagedata r:id="rId6" o:title=""/>
          </v:shape>
        </w:pic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8E0FE0">
        <w:rPr>
          <w:color w:val="000000"/>
          <w:sz w:val="28"/>
          <w:szCs w:val="28"/>
        </w:rPr>
        <w:t>В ответе запишите наибольший отрицательный корень.</w:t>
      </w:r>
    </w:p>
    <w:p w:rsidR="00D27081" w:rsidRPr="008E0FE0" w:rsidRDefault="00D27081" w:rsidP="00234B35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315343)</w:t>
      </w:r>
    </w:p>
    <w:p w:rsidR="00D27081" w:rsidRPr="008E0FE0" w:rsidRDefault="00D27081" w:rsidP="00234B35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93" o:spid="_x0000_i1028" type="#_x0000_t75" alt="\frac{1}{5x+7}=\frac{1}{7x-6}" style="width:84.75pt;height:29.25pt;visibility:visible">
            <v:imagedata r:id="rId7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234B35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283163)</w:t>
      </w:r>
    </w:p>
    <w:p w:rsidR="00D27081" w:rsidRPr="008E0FE0" w:rsidRDefault="00D27081" w:rsidP="00234B35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98" o:spid="_x0000_i1029" type="#_x0000_t75" alt="(x-7)^9=-512" style="width:88.5pt;height:15.75pt;visibility:visible">
            <v:imagedata r:id="rId8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854A96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105901)</w:t>
      </w:r>
    </w:p>
    <w:p w:rsidR="00D27081" w:rsidRPr="008E0FE0" w:rsidRDefault="00D27081" w:rsidP="00854A96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143" o:spid="_x0000_i1030" type="#_x0000_t75" alt="\frac{1}{x +10}=\frac{1}{12}" style="width:64.5pt;height:29.25pt;visibility:visible">
            <v:imagedata r:id="rId9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854A96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106393)</w:t>
      </w:r>
    </w:p>
    <w:p w:rsidR="00D27081" w:rsidRPr="008E0FE0" w:rsidRDefault="00D27081" w:rsidP="00854A96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148" o:spid="_x0000_i1031" type="#_x0000_t75" alt="\frac{1}{2x -10}=5" style="width:64.5pt;height:29.25pt;visibility:visible">
            <v:imagedata r:id="rId10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854A96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102889)</w:t>
      </w:r>
    </w:p>
    <w:p w:rsidR="00D27081" w:rsidRPr="008E0FE0" w:rsidRDefault="00D27081" w:rsidP="00854A96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193" o:spid="_x0000_i1032" type="#_x0000_t75" alt="\sqrt{-10 +7x}=x" style="width:87.75pt;height:15pt;visibility:visible">
            <v:imagedata r:id="rId11" o:title=""/>
          </v:shape>
        </w:pict>
      </w:r>
      <w:r w:rsidRPr="008E0FE0">
        <w:rPr>
          <w:color w:val="000000"/>
          <w:sz w:val="28"/>
          <w:szCs w:val="28"/>
        </w:rPr>
        <w:t>. Если уравнение имеет более одного корня, в ответе запишите меньший из корней.</w:t>
      </w:r>
    </w:p>
    <w:p w:rsidR="00D27081" w:rsidRPr="008E0FE0" w:rsidRDefault="00D27081" w:rsidP="00854A96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100789)</w:t>
      </w:r>
    </w:p>
    <w:p w:rsidR="00D27081" w:rsidRPr="008E0FE0" w:rsidRDefault="00D27081" w:rsidP="00854A96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198" o:spid="_x0000_i1033" type="#_x0000_t75" alt="x^2 -8=(x -4)^2" style="width:87.75pt;height:15.75pt;visibility:visible">
            <v:imagedata r:id="rId12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F40C54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100889)</w:t>
      </w:r>
    </w:p>
    <w:p w:rsidR="00D27081" w:rsidRPr="008E0FE0" w:rsidRDefault="00D27081" w:rsidP="00F40C54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243" o:spid="_x0000_i1034" type="#_x0000_t75" alt="\frac{1}{5}x^2=12\frac{4}{5}" style="width:57.75pt;height:27.75pt;visibility:visible">
            <v:imagedata r:id="rId13" o:title=""/>
          </v:shape>
        </w:pict>
      </w:r>
      <w:r w:rsidRPr="008E0FE0">
        <w:rPr>
          <w:color w:val="000000"/>
          <w:sz w:val="28"/>
          <w:szCs w:val="28"/>
        </w:rPr>
        <w:t>. Если уравнение имеет более одного корня, в ответе запишите больший из корней.</w:t>
      </w:r>
    </w:p>
    <w:p w:rsidR="00D27081" w:rsidRPr="008E0FE0" w:rsidRDefault="00D27081" w:rsidP="00F40C54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101389)</w:t>
      </w:r>
    </w:p>
    <w:p w:rsidR="00D27081" w:rsidRPr="008E0FE0" w:rsidRDefault="00D27081" w:rsidP="00F40C54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268" o:spid="_x0000_i1035" type="#_x0000_t75" alt="\frac{x -5}{2x -7}=\frac{x -5}{x -8}" style="width:78.75pt;height:29.25pt;visibility:visible">
            <v:imagedata r:id="rId14" o:title=""/>
          </v:shape>
        </w:pict>
      </w:r>
      <w:r w:rsidRPr="008E0FE0">
        <w:rPr>
          <w:color w:val="000000"/>
          <w:sz w:val="28"/>
          <w:szCs w:val="28"/>
        </w:rPr>
        <w:t>. Если уравнение имеет более одного корня, в ответе запишите больший из корней.</w:t>
      </w:r>
    </w:p>
    <w:p w:rsidR="00D27081" w:rsidRPr="008E0FE0" w:rsidRDefault="00D27081" w:rsidP="00F40C54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27471)</w:t>
      </w:r>
    </w:p>
    <w:p w:rsidR="00D27081" w:rsidRPr="008E0FE0" w:rsidRDefault="00D27081" w:rsidP="00F40C54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273" o:spid="_x0000_i1036" type="#_x0000_t75" alt="\sqrt[5]{{x - 3}} =  - 2" style="width:72.75pt;height:15pt;visibility:visible">
            <v:imagedata r:id="rId15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F40C54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99631)</w:t>
      </w:r>
    </w:p>
    <w:p w:rsidR="00D27081" w:rsidRPr="008E0FE0" w:rsidRDefault="00D27081" w:rsidP="00F40C54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318" o:spid="_x0000_i1037" type="#_x0000_t75" alt="\frac{2}{x^2 -14}=1" style="width:63pt;height:29.25pt;visibility:visible">
            <v:imagedata r:id="rId16" o:title=""/>
          </v:shape>
        </w:pict>
      </w:r>
      <w:r w:rsidRPr="008E0FE0">
        <w:rPr>
          <w:color w:val="000000"/>
          <w:sz w:val="28"/>
          <w:szCs w:val="28"/>
        </w:rPr>
        <w:t>. Если уравнение имеет более одного корня, в ответе запишите меньший из корней.</w:t>
      </w:r>
    </w:p>
    <w:p w:rsidR="00D27081" w:rsidRPr="008E0FE0" w:rsidRDefault="00D27081" w:rsidP="00F40C54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99759)</w:t>
      </w:r>
    </w:p>
    <w:p w:rsidR="00D27081" w:rsidRPr="008E0FE0" w:rsidRDefault="00D27081" w:rsidP="00F40C54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323" o:spid="_x0000_i1038" type="#_x0000_t75" alt="\frac{25x}{x^2 +24}=1" style="width:63pt;height:29.25pt;visibility:visible">
            <v:imagedata r:id="rId17" o:title=""/>
          </v:shape>
        </w:pict>
      </w:r>
      <w:r w:rsidRPr="008E0FE0">
        <w:rPr>
          <w:color w:val="000000"/>
          <w:sz w:val="28"/>
          <w:szCs w:val="28"/>
        </w:rPr>
        <w:t>. Если уравнение имеет более одного корня, в ответе запишите больший из корней.</w:t>
      </w:r>
    </w:p>
    <w:p w:rsidR="00D27081" w:rsidRPr="008E0FE0" w:rsidRDefault="00D27081" w:rsidP="008E0FE0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100267)</w:t>
      </w:r>
    </w:p>
    <w:p w:rsidR="00D27081" w:rsidRPr="008E0FE0" w:rsidRDefault="00D27081" w:rsidP="008E0FE0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368" o:spid="_x0000_i1039" type="#_x0000_t75" alt="(4x +3)^2=(4x +5)^2" style="width:112.5pt;height:15.75pt;visibility:visible">
            <v:imagedata r:id="rId18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8E0FE0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100759)</w:t>
      </w:r>
    </w:p>
    <w:p w:rsidR="00D27081" w:rsidRPr="008E0FE0" w:rsidRDefault="00D27081" w:rsidP="008E0FE0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373" o:spid="_x0000_i1040" type="#_x0000_t75" alt="(x +12)^2=48x" style="width:85.5pt;height:15.75pt;visibility:visible">
            <v:imagedata r:id="rId19" o:title=""/>
          </v:shape>
        </w:pict>
      </w:r>
      <w:r w:rsidRPr="008E0FE0">
        <w:rPr>
          <w:color w:val="000000"/>
          <w:sz w:val="28"/>
          <w:szCs w:val="28"/>
        </w:rPr>
        <w:t>.</w:t>
      </w:r>
    </w:p>
    <w:p w:rsidR="00D27081" w:rsidRPr="008E0FE0" w:rsidRDefault="00D27081" w:rsidP="008E0FE0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10659)</w:t>
      </w:r>
    </w:p>
    <w:p w:rsidR="00D27081" w:rsidRPr="008E0FE0" w:rsidRDefault="00D27081" w:rsidP="008E0FE0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418" o:spid="_x0000_i1041" type="#_x0000_t75" alt="x=\frac{-7x-15}{x+1}." style="width:78.75pt;height:29.25pt;visibility:visible">
            <v:imagedata r:id="rId20" o:title=""/>
          </v:shape>
        </w:pict>
      </w:r>
    </w:p>
    <w:p w:rsidR="00D27081" w:rsidRPr="008E0FE0" w:rsidRDefault="00D27081" w:rsidP="008E0FE0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Если уравнение имеет более одного корня, в ответе укажите меньший из них.</w:t>
      </w:r>
    </w:p>
    <w:p w:rsidR="00D27081" w:rsidRPr="008E0FE0" w:rsidRDefault="00D27081" w:rsidP="008E0FE0">
      <w:pPr>
        <w:pStyle w:val="Heading2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Задание B5 (№ 10151)</w:t>
      </w:r>
    </w:p>
    <w:p w:rsidR="00D27081" w:rsidRPr="008E0FE0" w:rsidRDefault="00D27081" w:rsidP="008E0FE0">
      <w:pPr>
        <w:pStyle w:val="NormalWeb"/>
        <w:rPr>
          <w:color w:val="000000"/>
          <w:sz w:val="28"/>
          <w:szCs w:val="28"/>
        </w:rPr>
      </w:pPr>
      <w:r w:rsidRPr="008E0FE0">
        <w:rPr>
          <w:color w:val="000000"/>
          <w:sz w:val="28"/>
          <w:szCs w:val="28"/>
        </w:rPr>
        <w:t>Найдите корень уравнения</w:t>
      </w:r>
      <w:r w:rsidRPr="008E0FE0">
        <w:rPr>
          <w:rStyle w:val="apple-converted-space"/>
          <w:color w:val="000000"/>
          <w:sz w:val="28"/>
          <w:szCs w:val="28"/>
        </w:rPr>
        <w:t> </w:t>
      </w:r>
      <w:r w:rsidRPr="00464783">
        <w:rPr>
          <w:noProof/>
          <w:color w:val="000000"/>
          <w:sz w:val="28"/>
          <w:szCs w:val="28"/>
        </w:rPr>
        <w:pict>
          <v:shape id="Рисунок 423" o:spid="_x0000_i1042" type="#_x0000_t75" alt="\frac{x-119}{x+7}=-5." style="width:78.75pt;height:29.25pt;visibility:visible">
            <v:imagedata r:id="rId21" o:title=""/>
          </v:shape>
        </w:pict>
      </w:r>
    </w:p>
    <w:p w:rsidR="00D27081" w:rsidRPr="00F40C54" w:rsidRDefault="00D27081" w:rsidP="004049E7">
      <w:pPr>
        <w:pStyle w:val="Heading2"/>
        <w:rPr>
          <w:color w:val="000000"/>
          <w:sz w:val="28"/>
          <w:szCs w:val="28"/>
        </w:rPr>
      </w:pPr>
    </w:p>
    <w:sectPr w:rsidR="00D27081" w:rsidRPr="00F40C54" w:rsidSect="00263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49E7"/>
    <w:rsid w:val="00146A22"/>
    <w:rsid w:val="00234B35"/>
    <w:rsid w:val="002632CD"/>
    <w:rsid w:val="002B6B57"/>
    <w:rsid w:val="004049E7"/>
    <w:rsid w:val="00464783"/>
    <w:rsid w:val="0084097D"/>
    <w:rsid w:val="00854A96"/>
    <w:rsid w:val="008E0FE0"/>
    <w:rsid w:val="009E214F"/>
    <w:rsid w:val="00AA3629"/>
    <w:rsid w:val="00D27081"/>
    <w:rsid w:val="00F20673"/>
    <w:rsid w:val="00F40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2CD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4049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049E7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NormalWeb">
    <w:name w:val="Normal (Web)"/>
    <w:basedOn w:val="Normal"/>
    <w:uiPriority w:val="99"/>
    <w:rsid w:val="004049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4049E7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049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49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58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228</Words>
  <Characters>1303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2013-02-08T09:49:00Z</dcterms:created>
  <dcterms:modified xsi:type="dcterms:W3CDTF">2016-10-21T16:34:00Z</dcterms:modified>
</cp:coreProperties>
</file>