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33.25pt;height:45.75pt;visibility:visible">
            <v:imagedata r:id="rId4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2" o:spid="_x0000_i1026" type="#_x0000_t75" style="width:173.25pt;height:69pt;visibility:visible">
            <v:imagedata r:id="rId5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3" o:spid="_x0000_i1027" type="#_x0000_t75" style="width:181.5pt;height:102pt;visibility:visible">
            <v:imagedata r:id="rId6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4" o:spid="_x0000_i1028" type="#_x0000_t75" style="width:230.25pt;height:27.75pt;visibility:visible">
            <v:imagedata r:id="rId7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5" o:spid="_x0000_i1029" type="#_x0000_t75" style="width:220.5pt;height:99.75pt;visibility:visible">
            <v:imagedata r:id="rId8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7" o:spid="_x0000_i1030" type="#_x0000_t75" style="width:182.25pt;height:18.75pt;visibility:visible">
            <v:imagedata r:id="rId9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6" o:spid="_x0000_i1031" type="#_x0000_t75" style="width:234.75pt;height:115.5pt;visibility:visible">
            <v:imagedata r:id="rId10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8" o:spid="_x0000_i1032" type="#_x0000_t75" style="width:320.25pt;height:42pt;visibility:visible">
            <v:imagedata r:id="rId11" o:title=""/>
          </v:shape>
        </w:pict>
      </w:r>
    </w:p>
    <w:p w:rsidR="00412587" w:rsidRDefault="00412587" w:rsidP="004748F1">
      <w:pPr>
        <w:pStyle w:val="NoSpacing"/>
      </w:pPr>
      <w:r w:rsidRPr="00125D72">
        <w:rPr>
          <w:noProof/>
          <w:lang w:eastAsia="ru-RU"/>
        </w:rPr>
        <w:pict>
          <v:shape id="Рисунок 9" o:spid="_x0000_i1033" type="#_x0000_t75" style="width:282pt;height:85.5pt;visibility:visible">
            <v:imagedata r:id="rId12" o:title=""/>
          </v:shape>
        </w:pict>
      </w:r>
    </w:p>
    <w:sectPr w:rsidR="00412587" w:rsidSect="00C0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8F1"/>
    <w:rsid w:val="00125D72"/>
    <w:rsid w:val="00412587"/>
    <w:rsid w:val="004748F1"/>
    <w:rsid w:val="005C7D26"/>
    <w:rsid w:val="0094452D"/>
    <w:rsid w:val="00C040AB"/>
    <w:rsid w:val="00C20191"/>
    <w:rsid w:val="00C3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0A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74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48F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4748F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</Words>
  <Characters>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Учитель</cp:lastModifiedBy>
  <cp:revision>2</cp:revision>
  <dcterms:created xsi:type="dcterms:W3CDTF">2019-12-04T07:41:00Z</dcterms:created>
  <dcterms:modified xsi:type="dcterms:W3CDTF">2019-12-04T07:41:00Z</dcterms:modified>
</cp:coreProperties>
</file>