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У черепашьего черепашонка на черепашьей спинке черепашья рубашонка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Пляшут на языке скороговорки, как караси на сковородке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Фальсификаторы фальсифицировали фальсификации да не выфальсифицировали</w:t>
      </w:r>
      <w:bookmarkStart w:id="0" w:name="_GoBack"/>
      <w:bookmarkEnd w:id="0"/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Продавец продает сухие продукты: сухарики, сушки и сухофрукты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Style w:val="apple-converted-space"/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Чёрной галке чёрный дрозд подарил черники гроздь</w:t>
      </w:r>
      <w:r w:rsidRPr="00276D47">
        <w:rPr>
          <w:rStyle w:val="apple-converted-space"/>
          <w:rFonts w:cs="Arial"/>
          <w:b/>
          <w:color w:val="333333"/>
          <w:sz w:val="24"/>
          <w:szCs w:val="24"/>
          <w:shd w:val="clear" w:color="auto" w:fill="FFFFFF"/>
        </w:rPr>
        <w:t> </w:t>
      </w:r>
    </w:p>
    <w:p w:rsidR="0016651D" w:rsidRPr="00276D47" w:rsidRDefault="0016651D" w:rsidP="00276D47">
      <w:pPr>
        <w:spacing w:after="0" w:line="360" w:lineRule="auto"/>
        <w:rPr>
          <w:rStyle w:val="apple-converted-space"/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b/>
          <w:color w:val="333333"/>
          <w:sz w:val="24"/>
          <w:szCs w:val="24"/>
          <w:shd w:val="clear" w:color="auto" w:fill="FFFFFF"/>
        </w:rPr>
      </w:pPr>
      <w:r w:rsidRPr="00276D47">
        <w:rPr>
          <w:b/>
          <w:color w:val="333333"/>
          <w:sz w:val="24"/>
          <w:szCs w:val="24"/>
          <w:shd w:val="clear" w:color="auto" w:fill="FFFFFF"/>
        </w:rPr>
        <w:t>В деле потерпят крах те, кто без цели и вектора стелят куплеты поверх октав</w:t>
      </w:r>
    </w:p>
    <w:p w:rsidR="0016651D" w:rsidRPr="00276D47" w:rsidRDefault="0016651D" w:rsidP="00276D47">
      <w:pPr>
        <w:spacing w:after="0" w:line="360" w:lineRule="auto"/>
        <w:rPr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Вороватые вороны разворовывали варенье сваренное Варварой в воскресенье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Сколько ножек и сколько сапожек у сорока сороконожек?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Четыре чёрненьких чертёнка</w:t>
      </w:r>
      <w:r w:rsidRPr="00276D47">
        <w:rPr>
          <w:rStyle w:val="apple-converted-space"/>
          <w:rFonts w:cs="Arial"/>
          <w:b/>
          <w:color w:val="333333"/>
          <w:sz w:val="24"/>
          <w:szCs w:val="24"/>
          <w:shd w:val="clear" w:color="auto" w:fill="FFFFFF"/>
        </w:rPr>
        <w:t> </w:t>
      </w: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чертили чёрными чернилами чертёж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Яша с Пашей ели кашу,</w:t>
      </w:r>
      <w:r w:rsidRPr="00276D47">
        <w:rPr>
          <w:rStyle w:val="apple-converted-space"/>
          <w:rFonts w:cs="Arial"/>
          <w:b/>
          <w:color w:val="333333"/>
          <w:sz w:val="24"/>
          <w:szCs w:val="24"/>
          <w:shd w:val="clear" w:color="auto" w:fill="FFFFFF"/>
        </w:rPr>
        <w:t> </w:t>
      </w: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Маша с Ташей простоквашу,</w:t>
      </w:r>
      <w:r w:rsidRPr="00276D47">
        <w:rPr>
          <w:rStyle w:val="apple-converted-space"/>
          <w:rFonts w:cs="Arial"/>
          <w:b/>
          <w:color w:val="333333"/>
          <w:sz w:val="24"/>
          <w:szCs w:val="24"/>
          <w:shd w:val="clear" w:color="auto" w:fill="FFFFFF"/>
        </w:rPr>
        <w:t> </w:t>
      </w: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А Мишутка - селедку под шубкой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Перепись переписала трижды переписанные результаты переписи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Нет преград для прогресса,</w:t>
      </w:r>
      <w:r w:rsidRPr="00276D47">
        <w:rPr>
          <w:rStyle w:val="apple-converted-space"/>
          <w:rFonts w:cs="Arial"/>
          <w:b/>
          <w:color w:val="333333"/>
          <w:sz w:val="24"/>
          <w:szCs w:val="24"/>
          <w:shd w:val="clear" w:color="auto" w:fill="FFFFFF"/>
        </w:rPr>
        <w:t> </w:t>
      </w: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кроме преград, порождённых прогрессом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Портреты пролетариев проясняют всё без комментариев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Тарахтящий трактор трижды проверит предусмотрительный тракторист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Период полураспада - полпериода распада или не полпериода распада?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Красота требует жертв, а жертвы красоты требуют простоты</w:t>
      </w: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</w:p>
    <w:p w:rsidR="0016651D" w:rsidRPr="00276D47" w:rsidRDefault="0016651D" w:rsidP="00276D47">
      <w:pPr>
        <w:spacing w:after="0" w:line="360" w:lineRule="auto"/>
        <w:rPr>
          <w:rFonts w:cs="Arial"/>
          <w:b/>
          <w:color w:val="333333"/>
          <w:sz w:val="24"/>
          <w:szCs w:val="24"/>
          <w:shd w:val="clear" w:color="auto" w:fill="FFFFFF"/>
        </w:rPr>
      </w:pPr>
      <w:r w:rsidRPr="00276D47">
        <w:rPr>
          <w:rFonts w:cs="Arial"/>
          <w:b/>
          <w:color w:val="333333"/>
          <w:sz w:val="24"/>
          <w:szCs w:val="24"/>
          <w:shd w:val="clear" w:color="auto" w:fill="FFFFFF"/>
        </w:rPr>
        <w:t>Учитесь учтивости у чукчи и чувствуйте чуточку чутче</w:t>
      </w: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Безвременная разума утрата морского волка превратит в пирата</w:t>
      </w: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Вычислитель вычислил выражение и произвёл вариацию вектора</w:t>
      </w: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Шестнадцать шло мышей и шесть нашли грошей</w:t>
      </w: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Черепашка не скучая час сидит за чашкой чая</w:t>
      </w: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0E0AC4">
        <w:rPr>
          <w:rFonts w:ascii="Arial" w:hAnsi="Arial" w:cs="Arial"/>
          <w:color w:val="333333"/>
          <w:sz w:val="18"/>
          <w:szCs w:val="18"/>
          <w:shd w:val="clear" w:color="auto" w:fill="FFFFFF"/>
        </w:rPr>
        <w:t>Мир мокр.Руки мокры.</w:t>
      </w:r>
      <w:r w:rsidRPr="000E0AC4">
        <w:rPr>
          <w:rFonts w:ascii="Arial" w:hAnsi="Arial" w:cs="Arial"/>
          <w:color w:val="333333"/>
          <w:sz w:val="18"/>
          <w:szCs w:val="18"/>
          <w:shd w:val="clear" w:color="auto" w:fill="FFFFFF"/>
        </w:rPr>
        <w:br/>
        <w:t> Вытру рукио траву.</w:t>
      </w:r>
      <w:r w:rsidRPr="000E0AC4">
        <w:rPr>
          <w:rFonts w:ascii="Arial" w:hAnsi="Arial" w:cs="Arial"/>
          <w:color w:val="333333"/>
          <w:sz w:val="18"/>
          <w:szCs w:val="18"/>
          <w:shd w:val="clear" w:color="auto" w:fill="FFFFFF"/>
        </w:rPr>
        <w:br/>
        <w:t> Откроюдругоймир.</w:t>
      </w:r>
    </w:p>
    <w:p w:rsidR="0016651D" w:rsidRDefault="0016651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16651D" w:rsidRDefault="0016651D"/>
    <w:sectPr w:rsidR="0016651D" w:rsidSect="007B2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8E1"/>
    <w:rsid w:val="000E0AC4"/>
    <w:rsid w:val="0016651D"/>
    <w:rsid w:val="00276D47"/>
    <w:rsid w:val="006748E1"/>
    <w:rsid w:val="006D6296"/>
    <w:rsid w:val="007B2F04"/>
    <w:rsid w:val="00B5726C"/>
    <w:rsid w:val="00C3508F"/>
    <w:rsid w:val="00D523C1"/>
    <w:rsid w:val="00F4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F0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6748E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2</Pages>
  <Words>202</Words>
  <Characters>1153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2013-10-23T03:46:00Z</cp:lastPrinted>
  <dcterms:created xsi:type="dcterms:W3CDTF">2013-10-22T18:59:00Z</dcterms:created>
  <dcterms:modified xsi:type="dcterms:W3CDTF">2013-10-23T03:52:00Z</dcterms:modified>
</cp:coreProperties>
</file>