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8C3" w:rsidRPr="003971F0" w:rsidRDefault="001138C3" w:rsidP="00031B26">
      <w:pPr>
        <w:rPr>
          <w:b/>
          <w:sz w:val="28"/>
          <w:szCs w:val="28"/>
        </w:rPr>
      </w:pPr>
      <w:r w:rsidRPr="003971F0">
        <w:rPr>
          <w:b/>
          <w:sz w:val="28"/>
          <w:szCs w:val="28"/>
        </w:rPr>
        <w:t>Решите уравнения:</w:t>
      </w:r>
    </w:p>
    <w:p w:rsidR="001138C3" w:rsidRPr="003971F0" w:rsidRDefault="001138C3" w:rsidP="00031B26">
      <w:pPr>
        <w:rPr>
          <w:sz w:val="28"/>
          <w:szCs w:val="28"/>
        </w:rPr>
      </w:pPr>
      <w:r w:rsidRPr="003971F0">
        <w:rPr>
          <w:b/>
          <w:sz w:val="28"/>
          <w:szCs w:val="28"/>
        </w:rPr>
        <w:t xml:space="preserve">1)   </w:t>
      </w:r>
      <w:r w:rsidRPr="003971F0">
        <w:rPr>
          <w:sz w:val="28"/>
          <w:szCs w:val="28"/>
        </w:rPr>
        <w:t>2</w:t>
      </w:r>
      <w:r w:rsidRPr="005072D7">
        <w:rPr>
          <w:sz w:val="28"/>
          <w:szCs w:val="28"/>
        </w:rPr>
        <w:fldChar w:fldCharType="begin"/>
      </w:r>
      <w:r w:rsidRPr="005072D7">
        <w:rPr>
          <w:sz w:val="28"/>
          <w:szCs w:val="28"/>
        </w:rPr>
        <w:instrText xml:space="preserve"> QUOTE </w:instrText>
      </w:r>
      <w:r w:rsidRPr="005072D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F0779&quot;/&gt;&lt;wsp:rsid wsp:val=&quot;00196C71&quot;/&gt;&lt;wsp:rsid wsp:val=&quot;00322BB4&quot;/&gt;&lt;wsp:rsid wsp:val=&quot;00332A84&quot;/&gt;&lt;wsp:rsid wsp:val=&quot;003971F0&quot;/&gt;&lt;wsp:rsid wsp:val=&quot;00430EB6&quot;/&gt;&lt;wsp:rsid wsp:val=&quot;00561B42&quot;/&gt;&lt;wsp:rsid wsp:val=&quot;00563A5F&quot;/&gt;&lt;wsp:rsid wsp:val=&quot;00813E63&quot;/&gt;&lt;wsp:rsid wsp:val=&quot;00AA411A&quot;/&gt;&lt;wsp:rsid wsp:val=&quot;00AD2368&quot;/&gt;&lt;/wsp:rsids&gt;&lt;/w:docPr&gt;&lt;w:body&gt;&lt;w:p wsp:rsidR=&quot;00000000&quot; wsp:rsidRDefault=&quot;00332A84&quot;&gt;&lt;m:oMathPara&gt;&lt;m:oMath&gt;&lt;m:func&gt;&lt;m:func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/w:rPr&gt;&lt;m:t&gt;cos&lt;/m:t&gt;&lt;/m:r&gt;&lt;/m:fName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x&lt;/m:t&gt;&lt;/m:r&gt;&lt;m:r&gt;&lt;w:rPr&gt;&lt;w:rFonts w:ascii=&quot;Cambria Math&quot; w:h-ansi=&quot;Cambria Math&quot;/&gt;&lt;wx:font wx:val=&quot;Cambria Math&quot;/&gt;&lt;w:i/&gt;&lt;w:sz w:val=&quot;28&quot;/&gt;&lt;w:sz-cs w:val=&quot;28&quot;/&gt;&lt;/w:rPr&gt;&lt;m:t&gt;+&lt;/m:t&gt;&lt;/m:r&gt;&lt;m:rad&gt;&lt;m:radPr&gt;&lt;m:degHide m:val=&quot;on&quot;/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radPr&gt;&lt;m:deg/&gt;&lt;m:e&gt;&lt;m:r&gt;&lt;w:rPr&gt;&lt;w:rFonts w:ascii=&quot;Cambria Math&quot; w:h-ansi=&quot;Cambria Math&quot;/&gt;&lt;wx:font wx:val=&quot;Cambria Math&quot;/&gt;&lt;w:i/&gt;&lt;w:sz w:val=&quot;28&quot;/&gt;&lt;w:sz-cs w:val=&quot;28&quot;/&gt;&lt;/w:rPr&gt;&lt;m:t&gt;3&lt;/m:t&gt;&lt;/m:r&gt;&lt;/m:e&gt;&lt;/m:rad&gt;&lt;/m:e&gt;&lt;/m:func&gt;&lt;m:r&gt;&lt;w:rPr&gt;&lt;w:rFonts w:ascii=&quot;Cambria Math&quot; w:h-ansi=&quot;Cambria Math&quot;/&gt;&lt;wx:font wx:val=&quot;Cambria Math&quot;/&gt;&lt;w:i/&gt;&lt;w:sz w:val=&quot;28&quot;/&gt;&lt;w:sz-cs w:val=&quot;28&quot;/&gt;&lt;/w:rPr&gt;&lt;m:t&gt;=0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" o:title="" chromakey="white"/>
          </v:shape>
        </w:pict>
      </w:r>
      <w:r w:rsidRPr="005072D7">
        <w:rPr>
          <w:sz w:val="28"/>
          <w:szCs w:val="28"/>
        </w:rPr>
        <w:instrText xml:space="preserve"> </w:instrText>
      </w:r>
      <w:r w:rsidRPr="005072D7">
        <w:rPr>
          <w:sz w:val="28"/>
          <w:szCs w:val="28"/>
        </w:rPr>
        <w:fldChar w:fldCharType="separate"/>
      </w:r>
      <w:r w:rsidRPr="005072D7">
        <w:pict>
          <v:shape id="_x0000_i1026" type="#_x0000_t75" style="width:82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F0779&quot;/&gt;&lt;wsp:rsid wsp:val=&quot;00196C71&quot;/&gt;&lt;wsp:rsid wsp:val=&quot;00322BB4&quot;/&gt;&lt;wsp:rsid wsp:val=&quot;00332A84&quot;/&gt;&lt;wsp:rsid wsp:val=&quot;003971F0&quot;/&gt;&lt;wsp:rsid wsp:val=&quot;00430EB6&quot;/&gt;&lt;wsp:rsid wsp:val=&quot;00561B42&quot;/&gt;&lt;wsp:rsid wsp:val=&quot;00563A5F&quot;/&gt;&lt;wsp:rsid wsp:val=&quot;00813E63&quot;/&gt;&lt;wsp:rsid wsp:val=&quot;00AA411A&quot;/&gt;&lt;wsp:rsid wsp:val=&quot;00AD2368&quot;/&gt;&lt;/wsp:rsids&gt;&lt;/w:docPr&gt;&lt;w:body&gt;&lt;w:p wsp:rsidR=&quot;00000000&quot; wsp:rsidRDefault=&quot;00332A84&quot;&gt;&lt;m:oMathPara&gt;&lt;m:oMath&gt;&lt;m:func&gt;&lt;m:func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/w:rPr&gt;&lt;m:t&gt;cos&lt;/m:t&gt;&lt;/m:r&gt;&lt;/m:fName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x&lt;/m:t&gt;&lt;/m:r&gt;&lt;m:r&gt;&lt;w:rPr&gt;&lt;w:rFonts w:ascii=&quot;Cambria Math&quot; w:h-ansi=&quot;Cambria Math&quot;/&gt;&lt;wx:font wx:val=&quot;Cambria Math&quot;/&gt;&lt;w:i/&gt;&lt;w:sz w:val=&quot;28&quot;/&gt;&lt;w:sz-cs w:val=&quot;28&quot;/&gt;&lt;/w:rPr&gt;&lt;m:t&gt;+&lt;/m:t&gt;&lt;/m:r&gt;&lt;m:rad&gt;&lt;m:radPr&gt;&lt;m:degHide m:val=&quot;on&quot;/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radPr&gt;&lt;m:deg/&gt;&lt;m:e&gt;&lt;m:r&gt;&lt;w:rPr&gt;&lt;w:rFonts w:ascii=&quot;Cambria Math&quot; w:h-ansi=&quot;Cambria Math&quot;/&gt;&lt;wx:font wx:val=&quot;Cambria Math&quot;/&gt;&lt;w:i/&gt;&lt;w:sz w:val=&quot;28&quot;/&gt;&lt;w:sz-cs w:val=&quot;28&quot;/&gt;&lt;/w:rPr&gt;&lt;m:t&gt;3&lt;/m:t&gt;&lt;/m:r&gt;&lt;/m:e&gt;&lt;/m:rad&gt;&lt;/m:e&gt;&lt;/m:func&gt;&lt;m:r&gt;&lt;w:rPr&gt;&lt;w:rFonts w:ascii=&quot;Cambria Math&quot; w:h-ansi=&quot;Cambria Math&quot;/&gt;&lt;wx:font wx:val=&quot;Cambria Math&quot;/&gt;&lt;w:i/&gt;&lt;w:sz w:val=&quot;28&quot;/&gt;&lt;w:sz-cs w:val=&quot;28&quot;/&gt;&lt;/w:rPr&gt;&lt;m:t&gt;=0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" o:title="" chromakey="white"/>
          </v:shape>
        </w:pict>
      </w:r>
      <w:r w:rsidRPr="005072D7">
        <w:rPr>
          <w:sz w:val="28"/>
          <w:szCs w:val="28"/>
        </w:rPr>
        <w:fldChar w:fldCharType="end"/>
      </w:r>
    </w:p>
    <w:p w:rsidR="001138C3" w:rsidRPr="003971F0" w:rsidRDefault="001138C3" w:rsidP="00031B26">
      <w:pPr>
        <w:rPr>
          <w:sz w:val="28"/>
          <w:szCs w:val="28"/>
        </w:rPr>
      </w:pPr>
      <w:r w:rsidRPr="003971F0">
        <w:rPr>
          <w:b/>
          <w:sz w:val="28"/>
          <w:szCs w:val="28"/>
        </w:rPr>
        <w:t>2</w:t>
      </w:r>
      <w:r w:rsidRPr="003971F0">
        <w:rPr>
          <w:sz w:val="28"/>
          <w:szCs w:val="28"/>
        </w:rPr>
        <w:t>)   2</w:t>
      </w:r>
      <w:r w:rsidRPr="005072D7">
        <w:rPr>
          <w:sz w:val="28"/>
          <w:szCs w:val="28"/>
        </w:rPr>
        <w:fldChar w:fldCharType="begin"/>
      </w:r>
      <w:r w:rsidRPr="005072D7">
        <w:rPr>
          <w:sz w:val="28"/>
          <w:szCs w:val="28"/>
        </w:rPr>
        <w:instrText xml:space="preserve"> QUOTE </w:instrText>
      </w:r>
      <w:r w:rsidRPr="005072D7">
        <w:pict>
          <v:shape id="_x0000_i1027" type="#_x0000_t75" style="width:1in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F0779&quot;/&gt;&lt;wsp:rsid wsp:val=&quot;00196C71&quot;/&gt;&lt;wsp:rsid wsp:val=&quot;00322BB4&quot;/&gt;&lt;wsp:rsid wsp:val=&quot;003971F0&quot;/&gt;&lt;wsp:rsid wsp:val=&quot;00430EB6&quot;/&gt;&lt;wsp:rsid wsp:val=&quot;005072D7&quot;/&gt;&lt;wsp:rsid wsp:val=&quot;00561B42&quot;/&gt;&lt;wsp:rsid wsp:val=&quot;00563A5F&quot;/&gt;&lt;wsp:rsid wsp:val=&quot;0074069C&quot;/&gt;&lt;wsp:rsid wsp:val=&quot;00813E63&quot;/&gt;&lt;wsp:rsid wsp:val=&quot;00AA411A&quot;/&gt;&lt;wsp:rsid wsp:val=&quot;00AD2368&quot;/&gt;&lt;/wsp:rsids&gt;&lt;/w:docPr&gt;&lt;w:body&gt;&lt;w:p wsp:rsidR=&quot;00000000&quot; wsp:rsidRDefault=&quot;0074069C&quot;&gt;&lt;m:oMathPara&gt;&lt;m:oMath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sin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-1=0&lt;/m:t&gt;&lt;/m:r&gt;&lt;/m:e&gt;&lt;/m:fun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" o:title="" chromakey="white"/>
          </v:shape>
        </w:pict>
      </w:r>
      <w:r w:rsidRPr="005072D7">
        <w:rPr>
          <w:sz w:val="28"/>
          <w:szCs w:val="28"/>
        </w:rPr>
        <w:instrText xml:space="preserve"> </w:instrText>
      </w:r>
      <w:r w:rsidRPr="005072D7">
        <w:rPr>
          <w:sz w:val="28"/>
          <w:szCs w:val="28"/>
        </w:rPr>
        <w:fldChar w:fldCharType="separate"/>
      </w:r>
      <w:r w:rsidRPr="005072D7">
        <w:pict>
          <v:shape id="_x0000_i1028" type="#_x0000_t75" style="width:1in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F0779&quot;/&gt;&lt;wsp:rsid wsp:val=&quot;00196C71&quot;/&gt;&lt;wsp:rsid wsp:val=&quot;00322BB4&quot;/&gt;&lt;wsp:rsid wsp:val=&quot;003971F0&quot;/&gt;&lt;wsp:rsid wsp:val=&quot;00430EB6&quot;/&gt;&lt;wsp:rsid wsp:val=&quot;005072D7&quot;/&gt;&lt;wsp:rsid wsp:val=&quot;00561B42&quot;/&gt;&lt;wsp:rsid wsp:val=&quot;00563A5F&quot;/&gt;&lt;wsp:rsid wsp:val=&quot;0074069C&quot;/&gt;&lt;wsp:rsid wsp:val=&quot;00813E63&quot;/&gt;&lt;wsp:rsid wsp:val=&quot;00AA411A&quot;/&gt;&lt;wsp:rsid wsp:val=&quot;00AD2368&quot;/&gt;&lt;/wsp:rsids&gt;&lt;/w:docPr&gt;&lt;w:body&gt;&lt;w:p wsp:rsidR=&quot;00000000&quot; wsp:rsidRDefault=&quot;0074069C&quot;&gt;&lt;m:oMathPara&gt;&lt;m:oMath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sin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-1=0&lt;/m:t&gt;&lt;/m:r&gt;&lt;/m:e&gt;&lt;/m:fun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" o:title="" chromakey="white"/>
          </v:shape>
        </w:pict>
      </w:r>
      <w:r w:rsidRPr="005072D7">
        <w:rPr>
          <w:sz w:val="28"/>
          <w:szCs w:val="28"/>
        </w:rPr>
        <w:fldChar w:fldCharType="end"/>
      </w:r>
    </w:p>
    <w:p w:rsidR="001138C3" w:rsidRPr="00AD2368" w:rsidRDefault="001138C3" w:rsidP="00031B26">
      <w:pPr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AD2368">
        <w:rPr>
          <w:sz w:val="28"/>
          <w:szCs w:val="28"/>
        </w:rPr>
        <w:t>)</w:t>
      </w:r>
      <w:r w:rsidRPr="005072D7">
        <w:rPr>
          <w:sz w:val="28"/>
          <w:szCs w:val="28"/>
        </w:rPr>
        <w:fldChar w:fldCharType="begin"/>
      </w:r>
      <w:r w:rsidRPr="005072D7">
        <w:rPr>
          <w:sz w:val="28"/>
          <w:szCs w:val="28"/>
        </w:rPr>
        <w:instrText xml:space="preserve"> QUOTE </w:instrText>
      </w:r>
      <w:r w:rsidRPr="005072D7">
        <w:pict>
          <v:shape id="_x0000_i1029" type="#_x0000_t75" style="width:176.25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F0779&quot;/&gt;&lt;wsp:rsid wsp:val=&quot;00196C71&quot;/&gt;&lt;wsp:rsid wsp:val=&quot;00322BB4&quot;/&gt;&lt;wsp:rsid wsp:val=&quot;003971F0&quot;/&gt;&lt;wsp:rsid wsp:val=&quot;00430EB6&quot;/&gt;&lt;wsp:rsid wsp:val=&quot;00486927&quot;/&gt;&lt;wsp:rsid wsp:val=&quot;005072D7&quot;/&gt;&lt;wsp:rsid wsp:val=&quot;00561B42&quot;/&gt;&lt;wsp:rsid wsp:val=&quot;00563A5F&quot;/&gt;&lt;wsp:rsid wsp:val=&quot;00813E63&quot;/&gt;&lt;wsp:rsid wsp:val=&quot;00AA411A&quot;/&gt;&lt;wsp:rsid wsp:val=&quot;00AD2368&quot;/&gt;&lt;/wsp:rsids&gt;&lt;/w:docPr&gt;&lt;w:body&gt;&lt;w:p wsp:rsidR=&quot;00000000&quot; wsp:rsidRDefault=&quot;00486927&quot;&gt;&lt;m:oMathPara&gt;&lt;m:oMath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/w:rPr&gt;&lt;m:t&gt;    &lt;/m:t&gt;&lt;/m:r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sin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3&lt;/m:t&gt;&lt;/m:r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&lt;/m:t&gt;&lt;/m:r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cos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-&lt;/m:t&gt;&lt;/m:r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cos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3&lt;/m:t&gt;&lt;/m:r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&lt;/m:t&gt;&lt;/m:r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sin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Pr&gt;&lt;m:num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3&lt;/m:t&gt;&lt;/m:r&gt;&lt;/m:e&gt;&lt;/m:rad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2&lt;/m:t&gt;&lt;/m:r&gt;&lt;/m:den&gt;&lt;/m:f&gt;&lt;/m:e&gt;&lt;/m:func&gt;&lt;/m:e&gt;&lt;/m:func&gt;&lt;/m:e&gt;&lt;/m:func&gt;&lt;/m:e&gt;&lt;/m:fun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5072D7">
        <w:rPr>
          <w:sz w:val="28"/>
          <w:szCs w:val="28"/>
        </w:rPr>
        <w:instrText xml:space="preserve"> </w:instrText>
      </w:r>
      <w:r w:rsidRPr="005072D7">
        <w:rPr>
          <w:sz w:val="28"/>
          <w:szCs w:val="28"/>
        </w:rPr>
        <w:fldChar w:fldCharType="separate"/>
      </w:r>
      <w:r w:rsidRPr="005072D7">
        <w:pict>
          <v:shape id="_x0000_i1030" type="#_x0000_t75" style="width:176.25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F0779&quot;/&gt;&lt;wsp:rsid wsp:val=&quot;00196C71&quot;/&gt;&lt;wsp:rsid wsp:val=&quot;00322BB4&quot;/&gt;&lt;wsp:rsid wsp:val=&quot;003971F0&quot;/&gt;&lt;wsp:rsid wsp:val=&quot;00430EB6&quot;/&gt;&lt;wsp:rsid wsp:val=&quot;00486927&quot;/&gt;&lt;wsp:rsid wsp:val=&quot;005072D7&quot;/&gt;&lt;wsp:rsid wsp:val=&quot;00561B42&quot;/&gt;&lt;wsp:rsid wsp:val=&quot;00563A5F&quot;/&gt;&lt;wsp:rsid wsp:val=&quot;00813E63&quot;/&gt;&lt;wsp:rsid wsp:val=&quot;00AA411A&quot;/&gt;&lt;wsp:rsid wsp:val=&quot;00AD2368&quot;/&gt;&lt;/wsp:rsids&gt;&lt;/w:docPr&gt;&lt;w:body&gt;&lt;w:p wsp:rsidR=&quot;00000000&quot; wsp:rsidRDefault=&quot;00486927&quot;&gt;&lt;m:oMathPara&gt;&lt;m:oMath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/w:rPr&gt;&lt;m:t&gt;    &lt;/m:t&gt;&lt;/m:r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sin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3&lt;/m:t&gt;&lt;/m:r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&lt;/m:t&gt;&lt;/m:r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cos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-&lt;/m:t&gt;&lt;/m:r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cos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3&lt;/m:t&gt;&lt;/m:r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&lt;/m:t&gt;&lt;/m:r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sin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&lt;/m:t&gt;&lt;/m:r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Pr&gt;&lt;m:num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3&lt;/m:t&gt;&lt;/m:r&gt;&lt;/m:e&gt;&lt;/m:rad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2&lt;/m:t&gt;&lt;/m:r&gt;&lt;/m:den&gt;&lt;/m:f&gt;&lt;/m:e&gt;&lt;/m:func&gt;&lt;/m:e&gt;&lt;/m:func&gt;&lt;/m:e&gt;&lt;/m:func&gt;&lt;/m:e&gt;&lt;/m:fun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5072D7">
        <w:rPr>
          <w:sz w:val="28"/>
          <w:szCs w:val="28"/>
        </w:rPr>
        <w:fldChar w:fldCharType="end"/>
      </w:r>
    </w:p>
    <w:p w:rsidR="001138C3" w:rsidRPr="007327B4" w:rsidRDefault="001138C3" w:rsidP="00031B26">
      <w:pPr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Pr="007327B4">
        <w:rPr>
          <w:sz w:val="28"/>
          <w:szCs w:val="28"/>
        </w:rPr>
        <w:t>)</w:t>
      </w:r>
      <w:r w:rsidRPr="007327B4">
        <w:rPr>
          <w:sz w:val="28"/>
          <w:szCs w:val="28"/>
        </w:rPr>
        <w:fldChar w:fldCharType="begin"/>
      </w:r>
      <w:r w:rsidRPr="007327B4">
        <w:rPr>
          <w:sz w:val="28"/>
          <w:szCs w:val="28"/>
        </w:rPr>
        <w:instrText xml:space="preserve"> </w:instrText>
      </w:r>
      <w:r w:rsidRPr="005072D7">
        <w:rPr>
          <w:sz w:val="28"/>
          <w:szCs w:val="28"/>
          <w:lang w:val="en-US"/>
        </w:rPr>
        <w:instrText>QUOTE</w:instrText>
      </w:r>
      <w:r w:rsidRPr="007327B4">
        <w:rPr>
          <w:sz w:val="28"/>
          <w:szCs w:val="28"/>
        </w:rPr>
        <w:instrText xml:space="preserve"> </w:instrText>
      </w:r>
      <w:r w:rsidRPr="005072D7">
        <w:pict>
          <v:shape id="_x0000_i1031" type="#_x0000_t75" style="width:113.25pt;height:29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55CD9&quot;/&gt;&lt;wsp:rsid wsp:val=&quot;000F0779&quot;/&gt;&lt;wsp:rsid wsp:val=&quot;00196C71&quot;/&gt;&lt;wsp:rsid wsp:val=&quot;00322BB4&quot;/&gt;&lt;wsp:rsid wsp:val=&quot;003971F0&quot;/&gt;&lt;wsp:rsid wsp:val=&quot;00430EB6&quot;/&gt;&lt;wsp:rsid wsp:val=&quot;005072D7&quot;/&gt;&lt;wsp:rsid wsp:val=&quot;00561B42&quot;/&gt;&lt;wsp:rsid wsp:val=&quot;00563A5F&quot;/&gt;&lt;wsp:rsid wsp:val=&quot;00813E63&quot;/&gt;&lt;wsp:rsid wsp:val=&quot;00AA411A&quot;/&gt;&lt;wsp:rsid wsp:val=&quot;00AD2368&quot;/&gt;&lt;/wsp:rsids&gt;&lt;/w:docPr&gt;&lt;w:body&gt;&lt;w:p wsp:rsidR=&quot;00000000&quot; wsp:rsidRDefault=&quot;00055CD9&quot;&gt;&lt;m:oMathPara&gt;&lt;m:oMath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    &lt;/m:t&gt;&lt;/m:r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sin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2x&lt;/m:t&gt;&lt;/m:r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cos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2x=-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1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4&lt;/m:t&gt;&lt;/m:r&gt;&lt;/m:den&gt;&lt;/m:f&gt;&lt;/m:e&gt;&lt;/m:func&gt;&lt;/m:e&gt;&lt;/m:fun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7327B4">
        <w:rPr>
          <w:sz w:val="28"/>
          <w:szCs w:val="28"/>
        </w:rPr>
        <w:instrText xml:space="preserve"> </w:instrText>
      </w:r>
      <w:r w:rsidRPr="007327B4">
        <w:rPr>
          <w:sz w:val="28"/>
          <w:szCs w:val="28"/>
        </w:rPr>
        <w:fldChar w:fldCharType="separate"/>
      </w:r>
      <w:r w:rsidRPr="005072D7">
        <w:pict>
          <v:shape id="_x0000_i1032" type="#_x0000_t75" style="width:113.25pt;height:29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55CD9&quot;/&gt;&lt;wsp:rsid wsp:val=&quot;000F0779&quot;/&gt;&lt;wsp:rsid wsp:val=&quot;00196C71&quot;/&gt;&lt;wsp:rsid wsp:val=&quot;00322BB4&quot;/&gt;&lt;wsp:rsid wsp:val=&quot;003971F0&quot;/&gt;&lt;wsp:rsid wsp:val=&quot;00430EB6&quot;/&gt;&lt;wsp:rsid wsp:val=&quot;005072D7&quot;/&gt;&lt;wsp:rsid wsp:val=&quot;00561B42&quot;/&gt;&lt;wsp:rsid wsp:val=&quot;00563A5F&quot;/&gt;&lt;wsp:rsid wsp:val=&quot;00813E63&quot;/&gt;&lt;wsp:rsid wsp:val=&quot;00AA411A&quot;/&gt;&lt;wsp:rsid wsp:val=&quot;00AD2368&quot;/&gt;&lt;/wsp:rsids&gt;&lt;/w:docPr&gt;&lt;w:body&gt;&lt;w:p wsp:rsidR=&quot;00000000&quot; wsp:rsidRDefault=&quot;00055CD9&quot;&gt;&lt;m:oMathPara&gt;&lt;m:oMath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    &lt;/m:t&gt;&lt;/m:r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sin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2x&lt;/m:t&gt;&lt;/m:r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cos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2x=-&lt;/m:t&gt;&lt;/m:r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1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4&lt;/m:t&gt;&lt;/m:r&gt;&lt;/m:den&gt;&lt;/m:f&gt;&lt;/m:e&gt;&lt;/m:func&gt;&lt;/m:e&gt;&lt;/m:fun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7327B4">
        <w:rPr>
          <w:sz w:val="28"/>
          <w:szCs w:val="28"/>
        </w:rPr>
        <w:fldChar w:fldCharType="end"/>
      </w:r>
    </w:p>
    <w:p w:rsidR="001138C3" w:rsidRPr="003971F0" w:rsidRDefault="001138C3" w:rsidP="007327B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3971F0">
        <w:rPr>
          <w:sz w:val="28"/>
          <w:szCs w:val="28"/>
        </w:rPr>
        <w:t>2</w:t>
      </w:r>
      <w:r w:rsidRPr="005072D7">
        <w:rPr>
          <w:sz w:val="28"/>
          <w:szCs w:val="28"/>
        </w:rPr>
        <w:fldChar w:fldCharType="begin"/>
      </w:r>
      <w:r w:rsidRPr="005072D7">
        <w:rPr>
          <w:sz w:val="28"/>
          <w:szCs w:val="28"/>
        </w:rPr>
        <w:instrText xml:space="preserve"> QUOTE </w:instrText>
      </w:r>
      <w:r w:rsidRPr="005072D7">
        <w:pict>
          <v:shape id="_x0000_i1033" type="#_x0000_t75" style="width:82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F0779&quot;/&gt;&lt;wsp:rsid wsp:val=&quot;00196C71&quot;/&gt;&lt;wsp:rsid wsp:val=&quot;00322BB4&quot;/&gt;&lt;wsp:rsid wsp:val=&quot;003971F0&quot;/&gt;&lt;wsp:rsid wsp:val=&quot;00430EB6&quot;/&gt;&lt;wsp:rsid wsp:val=&quot;005072D7&quot;/&gt;&lt;wsp:rsid wsp:val=&quot;00561B42&quot;/&gt;&lt;wsp:rsid wsp:val=&quot;00563A5F&quot;/&gt;&lt;wsp:rsid wsp:val=&quot;00813E63&quot;/&gt;&lt;wsp:rsid wsp:val=&quot;00AA411A&quot;/&gt;&lt;wsp:rsid wsp:val=&quot;00AD2368&quot;/&gt;&lt;wsp:rsid wsp:val=&quot;00C258F5&quot;/&gt;&lt;/wsp:rsids&gt;&lt;/w:docPr&gt;&lt;w:body&gt;&lt;w:p wsp:rsidR=&quot;00000000&quot; wsp:rsidRDefault=&quot;00C258F5&quot;&gt;&lt;m:oMathPara&gt;&lt;m:oMath&gt;&lt;m:func&gt;&lt;m:func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/w:rPr&gt;&lt;m:t&gt;cos&lt;/m:t&gt;&lt;/m:r&gt;&lt;/m:fName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x+&lt;/m:t&gt;&lt;/m:r&gt;&lt;m:rad&gt;&lt;m:radPr&gt;&lt;m:degHide m:val=&quot;on&quot;/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radPr&gt;&lt;m:deg/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2&lt;/m:t&gt;&lt;/m:r&gt;&lt;/m:e&gt;&lt;/m:rad&gt;&lt;/m:e&gt;&lt;/m:func&gt;&lt;m:r&gt;&lt;w:rPr&gt;&lt;w:rFonts w:ascii=&quot;Cambria Math&quot; w:h-ansi=&quot;Cambria Math&quot;/&gt;&lt;wx:font wx:val=&quot;Cambria Math&quot;/&gt;&lt;w:i/&gt;&lt;w:sz w:val=&quot;28&quot;/&gt;&lt;w:sz-cs w:val=&quot;28&quot;/&gt;&lt;/w:rPr&gt;&lt;m:t&gt;=0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5072D7">
        <w:rPr>
          <w:sz w:val="28"/>
          <w:szCs w:val="28"/>
        </w:rPr>
        <w:instrText xml:space="preserve"> </w:instrText>
      </w:r>
      <w:r w:rsidRPr="005072D7">
        <w:rPr>
          <w:sz w:val="28"/>
          <w:szCs w:val="28"/>
        </w:rPr>
        <w:fldChar w:fldCharType="separate"/>
      </w:r>
      <w:r w:rsidRPr="005072D7">
        <w:pict>
          <v:shape id="_x0000_i1034" type="#_x0000_t75" style="width:82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F0779&quot;/&gt;&lt;wsp:rsid wsp:val=&quot;00196C71&quot;/&gt;&lt;wsp:rsid wsp:val=&quot;00322BB4&quot;/&gt;&lt;wsp:rsid wsp:val=&quot;003971F0&quot;/&gt;&lt;wsp:rsid wsp:val=&quot;00430EB6&quot;/&gt;&lt;wsp:rsid wsp:val=&quot;005072D7&quot;/&gt;&lt;wsp:rsid wsp:val=&quot;00561B42&quot;/&gt;&lt;wsp:rsid wsp:val=&quot;00563A5F&quot;/&gt;&lt;wsp:rsid wsp:val=&quot;00813E63&quot;/&gt;&lt;wsp:rsid wsp:val=&quot;00AA411A&quot;/&gt;&lt;wsp:rsid wsp:val=&quot;00AD2368&quot;/&gt;&lt;wsp:rsid wsp:val=&quot;00C258F5&quot;/&gt;&lt;/wsp:rsids&gt;&lt;/w:docPr&gt;&lt;w:body&gt;&lt;w:p wsp:rsidR=&quot;00000000&quot; wsp:rsidRDefault=&quot;00C258F5&quot;&gt;&lt;m:oMathPara&gt;&lt;m:oMath&gt;&lt;m:func&gt;&lt;m:func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/w:rPr&gt;&lt;m:t&gt;cos&lt;/m:t&gt;&lt;/m:r&gt;&lt;/m:fName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x+&lt;/m:t&gt;&lt;/m:r&gt;&lt;m:rad&gt;&lt;m:radPr&gt;&lt;m:degHide m:val=&quot;on&quot;/&gt;&lt;m:ctrlP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/m:ctrlPr&gt;&lt;/m:radPr&gt;&lt;m:deg/&gt;&lt;m:e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2&lt;/m:t&gt;&lt;/m:r&gt;&lt;/m:e&gt;&lt;/m:rad&gt;&lt;/m:e&gt;&lt;/m:func&gt;&lt;m:r&gt;&lt;w:rPr&gt;&lt;w:rFonts w:ascii=&quot;Cambria Math&quot; w:h-ansi=&quot;Cambria Math&quot;/&gt;&lt;wx:font wx:val=&quot;Cambria Math&quot;/&gt;&lt;w:i/&gt;&lt;w:sz w:val=&quot;28&quot;/&gt;&lt;w:sz-cs w:val=&quot;28&quot;/&gt;&lt;/w:rPr&gt;&lt;m:t&gt;=0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5072D7">
        <w:rPr>
          <w:sz w:val="28"/>
          <w:szCs w:val="28"/>
        </w:rPr>
        <w:fldChar w:fldCharType="end"/>
      </w:r>
    </w:p>
    <w:p w:rsidR="001138C3" w:rsidRPr="003971F0" w:rsidRDefault="001138C3" w:rsidP="007327B4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3971F0">
        <w:rPr>
          <w:sz w:val="28"/>
          <w:szCs w:val="28"/>
          <w:lang w:val="en-US"/>
        </w:rPr>
        <w:t>2</w:t>
      </w:r>
      <w:r w:rsidRPr="005072D7">
        <w:rPr>
          <w:sz w:val="28"/>
          <w:szCs w:val="28"/>
          <w:lang w:val="en-US"/>
        </w:rPr>
        <w:fldChar w:fldCharType="begin"/>
      </w:r>
      <w:r w:rsidRPr="005072D7">
        <w:rPr>
          <w:sz w:val="28"/>
          <w:szCs w:val="28"/>
          <w:lang w:val="en-US"/>
        </w:rPr>
        <w:instrText xml:space="preserve"> QUOTE </w:instrText>
      </w:r>
      <w:r w:rsidRPr="005072D7">
        <w:pict>
          <v:shape id="_x0000_i1035" type="#_x0000_t75" style="width:75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F0779&quot;/&gt;&lt;wsp:rsid wsp:val=&quot;00196C71&quot;/&gt;&lt;wsp:rsid wsp:val=&quot;00322BB4&quot;/&gt;&lt;wsp:rsid wsp:val=&quot;003971F0&quot;/&gt;&lt;wsp:rsid wsp:val=&quot;00430EB6&quot;/&gt;&lt;wsp:rsid wsp:val=&quot;005072D7&quot;/&gt;&lt;wsp:rsid wsp:val=&quot;00561B42&quot;/&gt;&lt;wsp:rsid wsp:val=&quot;00563A5F&quot;/&gt;&lt;wsp:rsid wsp:val=&quot;00813E63&quot;/&gt;&lt;wsp:rsid wsp:val=&quot;00AA411A&quot;/&gt;&lt;wsp:rsid wsp:val=&quot;00AD2368&quot;/&gt;&lt;wsp:rsid wsp:val=&quot;00CD6B02&quot;/&gt;&lt;/wsp:rsids&gt;&lt;/w:docPr&gt;&lt;w:body&gt;&lt;w:p wsp:rsidR=&quot;00000000&quot; wsp:rsidRDefault=&quot;00CD6B02&quot;&gt;&lt;m:oMathPara&gt;&lt;m:oMath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sin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-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3&lt;/m:t&gt;&lt;/m:r&gt;&lt;/m:e&gt;&lt;/m:rad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=0&lt;/m:t&gt;&lt;/m:r&gt;&lt;/m:e&gt;&lt;/m:fun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5072D7">
        <w:rPr>
          <w:sz w:val="28"/>
          <w:szCs w:val="28"/>
          <w:lang w:val="en-US"/>
        </w:rPr>
        <w:instrText xml:space="preserve"> </w:instrText>
      </w:r>
      <w:r w:rsidRPr="005072D7">
        <w:rPr>
          <w:sz w:val="28"/>
          <w:szCs w:val="28"/>
          <w:lang w:val="en-US"/>
        </w:rPr>
        <w:fldChar w:fldCharType="separate"/>
      </w:r>
      <w:r w:rsidRPr="005072D7">
        <w:pict>
          <v:shape id="_x0000_i1036" type="#_x0000_t75" style="width:75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F0779&quot;/&gt;&lt;wsp:rsid wsp:val=&quot;00196C71&quot;/&gt;&lt;wsp:rsid wsp:val=&quot;00322BB4&quot;/&gt;&lt;wsp:rsid wsp:val=&quot;003971F0&quot;/&gt;&lt;wsp:rsid wsp:val=&quot;00430EB6&quot;/&gt;&lt;wsp:rsid wsp:val=&quot;005072D7&quot;/&gt;&lt;wsp:rsid wsp:val=&quot;00561B42&quot;/&gt;&lt;wsp:rsid wsp:val=&quot;00563A5F&quot;/&gt;&lt;wsp:rsid wsp:val=&quot;00813E63&quot;/&gt;&lt;wsp:rsid wsp:val=&quot;00AA411A&quot;/&gt;&lt;wsp:rsid wsp:val=&quot;00AD2368&quot;/&gt;&lt;wsp:rsid wsp:val=&quot;00CD6B02&quot;/&gt;&lt;/wsp:rsids&gt;&lt;/w:docPr&gt;&lt;w:body&gt;&lt;w:p wsp:rsidR=&quot;00000000&quot; wsp:rsidRDefault=&quot;00CD6B02&quot;&gt;&lt;m:oMathPara&gt;&lt;m:oMath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sin&lt;/m:t&gt;&lt;/m:r&gt;&lt;/m:fName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-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3&lt;/m:t&gt;&lt;/m:r&gt;&lt;/m:e&gt;&lt;/m:rad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=0&lt;/m:t&gt;&lt;/m:r&gt;&lt;/m:e&gt;&lt;/m:fun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5072D7">
        <w:rPr>
          <w:sz w:val="28"/>
          <w:szCs w:val="28"/>
          <w:lang w:val="en-US"/>
        </w:rPr>
        <w:fldChar w:fldCharType="end"/>
      </w:r>
    </w:p>
    <w:p w:rsidR="001138C3" w:rsidRPr="003971F0" w:rsidRDefault="001138C3" w:rsidP="00430EB6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5072D7">
        <w:rPr>
          <w:sz w:val="28"/>
          <w:szCs w:val="28"/>
          <w:lang w:val="en-US"/>
        </w:rPr>
        <w:fldChar w:fldCharType="begin"/>
      </w:r>
      <w:r w:rsidRPr="005072D7">
        <w:rPr>
          <w:sz w:val="28"/>
          <w:szCs w:val="28"/>
          <w:lang w:val="en-US"/>
        </w:rPr>
        <w:instrText xml:space="preserve"> QUOTE </w:instrText>
      </w:r>
      <w:r w:rsidRPr="005072D7">
        <w:pict>
          <v:shape id="_x0000_i1037" type="#_x0000_t75" style="width:91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F0779&quot;/&gt;&lt;wsp:rsid wsp:val=&quot;00196C71&quot;/&gt;&lt;wsp:rsid wsp:val=&quot;00322BB4&quot;/&gt;&lt;wsp:rsid wsp:val=&quot;003971F0&quot;/&gt;&lt;wsp:rsid wsp:val=&quot;00430EB6&quot;/&gt;&lt;wsp:rsid wsp:val=&quot;005072D7&quot;/&gt;&lt;wsp:rsid wsp:val=&quot;00561B42&quot;/&gt;&lt;wsp:rsid wsp:val=&quot;00563A5F&quot;/&gt;&lt;wsp:rsid wsp:val=&quot;00813E63&quot;/&gt;&lt;wsp:rsid wsp:val=&quot;00AA411A&quot;/&gt;&lt;wsp:rsid wsp:val=&quot;00AD2368&quot;/&gt;&lt;wsp:rsid wsp:val=&quot;00F861C5&quot;/&gt;&lt;/wsp:rsids&gt;&lt;/w:docPr&gt;&lt;w:body&gt;&lt;w:p wsp:rsidR=&quot;00000000&quot; wsp:rsidRDefault=&quot;00F861C5&quot;&gt;&lt;m:oMathPara&gt;&lt;m:oMath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2&lt;/m:t&gt;&lt;/m:r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cos&lt;/m:t&gt;&lt;/m:r&gt;&lt;/m:fName&gt;&lt;m:e&gt;&lt;m:d&gt;&lt;m:d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-2x&lt;/m:t&gt;&lt;/m:r&gt;&lt;/m:e&gt;&lt;/m:d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=-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3&lt;/m:t&gt;&lt;/m:r&gt;&lt;/m:e&gt;&lt;/m:rad&gt;&lt;/m:e&gt;&lt;/m:fun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5072D7">
        <w:rPr>
          <w:sz w:val="28"/>
          <w:szCs w:val="28"/>
          <w:lang w:val="en-US"/>
        </w:rPr>
        <w:instrText xml:space="preserve"> </w:instrText>
      </w:r>
      <w:r w:rsidRPr="005072D7">
        <w:rPr>
          <w:sz w:val="28"/>
          <w:szCs w:val="28"/>
          <w:lang w:val="en-US"/>
        </w:rPr>
        <w:fldChar w:fldCharType="separate"/>
      </w:r>
      <w:r w:rsidRPr="005072D7">
        <w:pict>
          <v:shape id="_x0000_i1038" type="#_x0000_t75" style="width:91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F0779&quot;/&gt;&lt;wsp:rsid wsp:val=&quot;00196C71&quot;/&gt;&lt;wsp:rsid wsp:val=&quot;00322BB4&quot;/&gt;&lt;wsp:rsid wsp:val=&quot;003971F0&quot;/&gt;&lt;wsp:rsid wsp:val=&quot;00430EB6&quot;/&gt;&lt;wsp:rsid wsp:val=&quot;005072D7&quot;/&gt;&lt;wsp:rsid wsp:val=&quot;00561B42&quot;/&gt;&lt;wsp:rsid wsp:val=&quot;00563A5F&quot;/&gt;&lt;wsp:rsid wsp:val=&quot;00813E63&quot;/&gt;&lt;wsp:rsid wsp:val=&quot;00AA411A&quot;/&gt;&lt;wsp:rsid wsp:val=&quot;00AD2368&quot;/&gt;&lt;wsp:rsid wsp:val=&quot;00F861C5&quot;/&gt;&lt;/wsp:rsids&gt;&lt;/w:docPr&gt;&lt;w:body&gt;&lt;w:p wsp:rsidR=&quot;00000000&quot; wsp:rsidRDefault=&quot;00F861C5&quot;&gt;&lt;m:oMathPara&gt;&lt;m:oMath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2&lt;/m:t&gt;&lt;/m:r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cos&lt;/m:t&gt;&lt;/m:r&gt;&lt;/m:fName&gt;&lt;m:e&gt;&lt;m:d&gt;&lt;m:d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-2x&lt;/m:t&gt;&lt;/m:r&gt;&lt;/m:e&gt;&lt;/m:d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=-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3&lt;/m:t&gt;&lt;/m:r&gt;&lt;/m:e&gt;&lt;/m:rad&gt;&lt;/m:e&gt;&lt;/m:fun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5072D7">
        <w:rPr>
          <w:sz w:val="28"/>
          <w:szCs w:val="28"/>
          <w:lang w:val="en-US"/>
        </w:rPr>
        <w:fldChar w:fldCharType="end"/>
      </w:r>
    </w:p>
    <w:p w:rsidR="001138C3" w:rsidRDefault="001138C3" w:rsidP="00430EB6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  <w:r w:rsidRPr="005072D7">
        <w:rPr>
          <w:sz w:val="28"/>
          <w:szCs w:val="28"/>
          <w:lang w:val="en-US"/>
        </w:rPr>
        <w:fldChar w:fldCharType="begin"/>
      </w:r>
      <w:r w:rsidRPr="005072D7">
        <w:rPr>
          <w:sz w:val="28"/>
          <w:szCs w:val="28"/>
          <w:lang w:val="en-US"/>
        </w:rPr>
        <w:instrText xml:space="preserve"> QUOTE </w:instrText>
      </w:r>
      <w:r w:rsidRPr="005072D7">
        <w:pict>
          <v:shape id="_x0000_i1039" type="#_x0000_t75" style="width:105.75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F0779&quot;/&gt;&lt;wsp:rsid wsp:val=&quot;00196C71&quot;/&gt;&lt;wsp:rsid wsp:val=&quot;00322BB4&quot;/&gt;&lt;wsp:rsid wsp:val=&quot;003971F0&quot;/&gt;&lt;wsp:rsid wsp:val=&quot;00430EB6&quot;/&gt;&lt;wsp:rsid wsp:val=&quot;005072D7&quot;/&gt;&lt;wsp:rsid wsp:val=&quot;00561B42&quot;/&gt;&lt;wsp:rsid wsp:val=&quot;00563A5F&quot;/&gt;&lt;wsp:rsid wsp:val=&quot;00813E63&quot;/&gt;&lt;wsp:rsid wsp:val=&quot;00AA411A&quot;/&gt;&lt;wsp:rsid wsp:val=&quot;00AD2368&quot;/&gt;&lt;wsp:rsid wsp:val=&quot;00B437B7&quot;/&gt;&lt;/wsp:rsids&gt;&lt;/w:docPr&gt;&lt;w:body&gt;&lt;w:p wsp:rsidR=&quot;00000000&quot; wsp:rsidRDefault=&quot;00B437B7&quot;&gt;&lt;m:oMathPara&gt;&lt;m:oMath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sSup&gt;&lt;m:sSup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sSupPr&gt;&lt;m: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sin&lt;/m:t&gt;&lt;/m:r&gt;&lt;/m:e&gt;&lt;m:sup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2&lt;/m:t&gt;&lt;/m:r&gt;&lt;/m:sup&gt;&lt;/m:sSup&gt;&lt;/m:fName&gt;&lt;m:e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4&lt;/m:t&gt;&lt;/m:r&gt;&lt;/m:den&gt;&lt;/m:f&gt;&lt;/m:e&gt;&lt;/m:func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-&lt;/m:t&gt;&lt;/m:r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sSup&gt;&lt;m:sSup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sSupPr&gt;&lt;m: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cos&lt;/m:t&gt;&lt;/m:r&gt;&lt;/m:e&gt;&lt;m:sup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2&lt;/m:t&gt;&lt;/m:r&gt;&lt;/m:sup&gt;&lt;/m:sSup&gt;&lt;/m:fName&gt;&lt;m:e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4&lt;/m:t&gt;&lt;/m:r&gt;&lt;/m:den&gt;&lt;/m:f&gt;&lt;/m:e&gt;&lt;/m:func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=1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5072D7">
        <w:rPr>
          <w:sz w:val="28"/>
          <w:szCs w:val="28"/>
          <w:lang w:val="en-US"/>
        </w:rPr>
        <w:instrText xml:space="preserve"> </w:instrText>
      </w:r>
      <w:r w:rsidRPr="005072D7">
        <w:rPr>
          <w:sz w:val="28"/>
          <w:szCs w:val="28"/>
          <w:lang w:val="en-US"/>
        </w:rPr>
        <w:fldChar w:fldCharType="separate"/>
      </w:r>
      <w:r w:rsidRPr="005072D7">
        <w:pict>
          <v:shape id="_x0000_i1040" type="#_x0000_t75" style="width:105.75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561B42&quot;/&gt;&lt;wsp:rsid wsp:val=&quot;000003F3&quot;/&gt;&lt;wsp:rsid wsp:val=&quot;00031B26&quot;/&gt;&lt;wsp:rsid wsp:val=&quot;000F0779&quot;/&gt;&lt;wsp:rsid wsp:val=&quot;00196C71&quot;/&gt;&lt;wsp:rsid wsp:val=&quot;00322BB4&quot;/&gt;&lt;wsp:rsid wsp:val=&quot;003971F0&quot;/&gt;&lt;wsp:rsid wsp:val=&quot;00430EB6&quot;/&gt;&lt;wsp:rsid wsp:val=&quot;005072D7&quot;/&gt;&lt;wsp:rsid wsp:val=&quot;00561B42&quot;/&gt;&lt;wsp:rsid wsp:val=&quot;00563A5F&quot;/&gt;&lt;wsp:rsid wsp:val=&quot;00813E63&quot;/&gt;&lt;wsp:rsid wsp:val=&quot;00AA411A&quot;/&gt;&lt;wsp:rsid wsp:val=&quot;00AD2368&quot;/&gt;&lt;wsp:rsid wsp:val=&quot;00B437B7&quot;/&gt;&lt;/wsp:rsids&gt;&lt;/w:docPr&gt;&lt;w:body&gt;&lt;w:p wsp:rsidR=&quot;00000000&quot; wsp:rsidRDefault=&quot;00B437B7&quot;&gt;&lt;m:oMathPara&gt;&lt;m:oMath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sSup&gt;&lt;m:sSup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sSupPr&gt;&lt;m: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sin&lt;/m:t&gt;&lt;/m:r&gt;&lt;/m:e&gt;&lt;m:sup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2&lt;/m:t&gt;&lt;/m:r&gt;&lt;/m:sup&gt;&lt;/m:sSup&gt;&lt;/m:fName&gt;&lt;m:e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4&lt;/m:t&gt;&lt;/m:r&gt;&lt;/m:den&gt;&lt;/m:f&gt;&lt;/m:e&gt;&lt;/m:func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-&lt;/m:t&gt;&lt;/m:r&gt;&lt;m:func&gt;&lt;m:func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uncPr&gt;&lt;m:fName&gt;&lt;m:sSup&gt;&lt;m:sSup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sSupPr&gt;&lt;m:e&gt;&lt;m:r&gt;&lt;m:rPr&gt;&lt;m:sty m:val=&quot;p&quot;/&gt;&lt;/m:rPr&gt;&lt;w:rPr&gt;&lt;w:rFonts w:ascii=&quot;Cambria Math&quot; w:h-ansi=&quot;Cambria Math&quot;/&gt;&lt;wx:font wx:val=&quot;Cambria Math&quot;/&gt;&lt;w:sz w:val=&quot;28&quot;/&gt;&lt;w:sz-cs w:val=&quot;28&quot;/&gt;&lt;w:lang w:val=&quot;EN-US&quot;/&gt;&lt;/w:rPr&gt;&lt;m:t&gt;cos&lt;/m:t&gt;&lt;/m:r&gt;&lt;/m:e&gt;&lt;m:sup&gt;&lt;m:r&gt;&lt;w:rPr&gt;&lt;w:rFonts w:ascii=&quot;Cambria Math&quot; w:h-ansi=&quot;Cambria Math&quot;/&gt;&lt;wx:font wx:val=&quot;Cambria Math&quot;/&gt;&lt;w:i/&gt;&lt;w:sz w:val=&quot;28&quot;/&gt;&lt;w:sz-cs w:val=&quot;28&quot;/&gt;&lt;w:lang w:val=&quot;EN-US&quot;/&gt;&lt;/w:rPr&gt;&lt;m:t&gt;2&lt;/m:t&gt;&lt;/m:r&gt;&lt;/m:sup&gt;&lt;/m:sSup&gt;&lt;/m:fName&gt;&lt;m:e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x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4&lt;/m:t&gt;&lt;/m:r&gt;&lt;/m:den&gt;&lt;/m:f&gt;&lt;/m:e&gt;&lt;/m:func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w:lang w:val=&quot;EN-US&quot;/&gt;&lt;/w:rPr&gt;&lt;m:t&gt;=1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5072D7">
        <w:rPr>
          <w:sz w:val="28"/>
          <w:szCs w:val="28"/>
          <w:lang w:val="en-US"/>
        </w:rPr>
        <w:fldChar w:fldCharType="end"/>
      </w:r>
    </w:p>
    <w:p w:rsidR="001138C3" w:rsidRPr="00AD2368" w:rsidRDefault="001138C3" w:rsidP="00AD2368">
      <w:pPr>
        <w:rPr>
          <w:sz w:val="28"/>
          <w:szCs w:val="28"/>
          <w:lang w:val="en-US"/>
        </w:rPr>
      </w:pPr>
    </w:p>
    <w:p w:rsidR="001138C3" w:rsidRPr="002E2D87" w:rsidRDefault="001138C3" w:rsidP="007327B4">
      <w:pPr>
        <w:jc w:val="both"/>
        <w:rPr>
          <w:sz w:val="28"/>
          <w:szCs w:val="28"/>
        </w:rPr>
      </w:pPr>
      <w:r w:rsidRPr="002E2D87">
        <w:rPr>
          <w:b/>
          <w:sz w:val="28"/>
          <w:szCs w:val="28"/>
        </w:rPr>
        <w:t>А1.</w:t>
      </w:r>
      <w:r w:rsidRPr="002E2D87">
        <w:rPr>
          <w:sz w:val="28"/>
          <w:szCs w:val="28"/>
        </w:rPr>
        <w:t xml:space="preserve"> Упростите выражение    </w:t>
      </w:r>
      <w:r w:rsidRPr="00A611FF">
        <w:rPr>
          <w:noProof/>
          <w:position w:val="-12"/>
          <w:sz w:val="28"/>
          <w:szCs w:val="28"/>
        </w:rPr>
        <w:pict>
          <v:shape id="Рисунок 1" o:spid="_x0000_i1041" type="#_x0000_t75" style="width:226.5pt;height:17.25pt;visibility:visible">
            <v:imagedata r:id="rId13" o:title=""/>
          </v:shape>
        </w:pict>
      </w:r>
      <w:r w:rsidRPr="002E2D87">
        <w:rPr>
          <w:sz w:val="28"/>
          <w:szCs w:val="28"/>
        </w:rPr>
        <w:t>.</w:t>
      </w:r>
    </w:p>
    <w:p w:rsidR="001138C3" w:rsidRPr="002E2D87" w:rsidRDefault="001138C3" w:rsidP="007327B4">
      <w:pPr>
        <w:jc w:val="both"/>
        <w:rPr>
          <w:sz w:val="28"/>
          <w:szCs w:val="28"/>
        </w:rPr>
      </w:pPr>
      <w:r w:rsidRPr="002E2D87">
        <w:rPr>
          <w:b/>
          <w:sz w:val="28"/>
          <w:szCs w:val="28"/>
        </w:rPr>
        <w:t>А2.</w:t>
      </w:r>
      <w:r w:rsidRPr="002E2D87">
        <w:rPr>
          <w:sz w:val="28"/>
          <w:szCs w:val="28"/>
        </w:rPr>
        <w:t xml:space="preserve"> Вычислите    </w:t>
      </w:r>
      <w:r w:rsidRPr="00A611FF">
        <w:rPr>
          <w:noProof/>
          <w:position w:val="-12"/>
          <w:sz w:val="28"/>
          <w:szCs w:val="28"/>
        </w:rPr>
        <w:pict>
          <v:shape id="Рисунок 2" o:spid="_x0000_i1042" type="#_x0000_t75" style="width:105.75pt;height:21.75pt;visibility:visible">
            <v:imagedata r:id="rId14" o:title=""/>
          </v:shape>
        </w:pict>
      </w:r>
      <w:r w:rsidRPr="002E2D87">
        <w:rPr>
          <w:sz w:val="28"/>
          <w:szCs w:val="28"/>
        </w:rPr>
        <w:t xml:space="preserve">,   если   </w:t>
      </w:r>
      <w:r w:rsidRPr="00A611FF">
        <w:rPr>
          <w:noProof/>
          <w:position w:val="-24"/>
          <w:sz w:val="28"/>
          <w:szCs w:val="28"/>
        </w:rPr>
        <w:pict>
          <v:shape id="Рисунок 3" o:spid="_x0000_i1043" type="#_x0000_t75" style="width:63pt;height:30pt;visibility:visible">
            <v:imagedata r:id="rId15" o:title=""/>
          </v:shape>
        </w:pict>
      </w:r>
      <w:r w:rsidRPr="002E2D87">
        <w:rPr>
          <w:sz w:val="28"/>
          <w:szCs w:val="28"/>
        </w:rPr>
        <w:t>.</w:t>
      </w:r>
    </w:p>
    <w:p w:rsidR="001138C3" w:rsidRPr="002E2D87" w:rsidRDefault="001138C3" w:rsidP="007327B4">
      <w:pPr>
        <w:jc w:val="both"/>
        <w:rPr>
          <w:sz w:val="28"/>
          <w:szCs w:val="28"/>
        </w:rPr>
      </w:pPr>
      <w:r w:rsidRPr="002E2D87">
        <w:rPr>
          <w:b/>
          <w:sz w:val="28"/>
          <w:szCs w:val="28"/>
        </w:rPr>
        <w:t>А3. </w:t>
      </w:r>
      <w:r w:rsidRPr="002E2D87">
        <w:rPr>
          <w:sz w:val="28"/>
          <w:szCs w:val="28"/>
        </w:rPr>
        <w:t xml:space="preserve">Упростите выражение    </w:t>
      </w:r>
      <w:r w:rsidRPr="00A611FF">
        <w:rPr>
          <w:noProof/>
          <w:position w:val="-28"/>
          <w:sz w:val="28"/>
          <w:szCs w:val="28"/>
        </w:rPr>
        <w:pict>
          <v:shape id="Рисунок 4" o:spid="_x0000_i1044" type="#_x0000_t75" style="width:166.5pt;height:34.5pt;visibility:visible">
            <v:imagedata r:id="rId16" o:title=""/>
          </v:shape>
        </w:pict>
      </w:r>
      <w:r w:rsidRPr="002E2D87">
        <w:rPr>
          <w:sz w:val="28"/>
          <w:szCs w:val="28"/>
        </w:rPr>
        <w:t>.</w:t>
      </w:r>
    </w:p>
    <w:p w:rsidR="001138C3" w:rsidRPr="002E2D87" w:rsidRDefault="001138C3" w:rsidP="007327B4">
      <w:pPr>
        <w:rPr>
          <w:sz w:val="28"/>
          <w:szCs w:val="28"/>
        </w:rPr>
      </w:pPr>
      <w:r w:rsidRPr="002E2D87">
        <w:rPr>
          <w:b/>
          <w:sz w:val="28"/>
          <w:szCs w:val="28"/>
        </w:rPr>
        <w:t>А4. </w:t>
      </w:r>
      <w:r w:rsidRPr="002E2D87">
        <w:rPr>
          <w:sz w:val="28"/>
          <w:szCs w:val="28"/>
        </w:rPr>
        <w:t xml:space="preserve">Упростите выражение    </w:t>
      </w:r>
      <w:r w:rsidRPr="00A611FF">
        <w:rPr>
          <w:noProof/>
          <w:position w:val="-28"/>
          <w:sz w:val="28"/>
          <w:szCs w:val="28"/>
        </w:rPr>
        <w:pict>
          <v:shape id="Рисунок 5" o:spid="_x0000_i1045" type="#_x0000_t75" style="width:157.5pt;height:34.5pt;visibility:visible">
            <v:imagedata r:id="rId17" o:title=""/>
          </v:shape>
        </w:pict>
      </w:r>
      <w:r w:rsidRPr="002E2D87">
        <w:rPr>
          <w:sz w:val="28"/>
          <w:szCs w:val="28"/>
        </w:rPr>
        <w:t>.</w:t>
      </w:r>
    </w:p>
    <w:p w:rsidR="001138C3" w:rsidRPr="002E2D87" w:rsidRDefault="001138C3" w:rsidP="007327B4">
      <w:pPr>
        <w:rPr>
          <w:sz w:val="28"/>
          <w:szCs w:val="28"/>
        </w:rPr>
      </w:pPr>
      <w:r w:rsidRPr="002E2D87">
        <w:rPr>
          <w:b/>
          <w:sz w:val="28"/>
          <w:szCs w:val="28"/>
        </w:rPr>
        <w:t>А5. </w:t>
      </w:r>
      <w:r w:rsidRPr="002E2D87">
        <w:rPr>
          <w:sz w:val="28"/>
          <w:szCs w:val="28"/>
        </w:rPr>
        <w:t xml:space="preserve">Вычислите:    </w:t>
      </w:r>
      <w:r w:rsidRPr="00A611FF">
        <w:rPr>
          <w:noProof/>
          <w:position w:val="-22"/>
          <w:sz w:val="28"/>
          <w:szCs w:val="28"/>
        </w:rPr>
        <w:pict>
          <v:shape id="Picture 203" o:spid="_x0000_i1046" type="#_x0000_t75" style="width:201pt;height:27.75pt;visibility:visible">
            <v:imagedata r:id="rId18" o:title=""/>
          </v:shape>
        </w:pict>
      </w:r>
      <w:r w:rsidRPr="002E2D87">
        <w:rPr>
          <w:sz w:val="28"/>
          <w:szCs w:val="28"/>
        </w:rPr>
        <w:t>.</w:t>
      </w:r>
    </w:p>
    <w:p w:rsidR="001138C3" w:rsidRPr="002E2D87" w:rsidRDefault="001138C3" w:rsidP="007327B4">
      <w:pPr>
        <w:rPr>
          <w:sz w:val="28"/>
          <w:szCs w:val="28"/>
        </w:rPr>
      </w:pPr>
      <w:r w:rsidRPr="002E2D87">
        <w:rPr>
          <w:b/>
          <w:sz w:val="28"/>
          <w:szCs w:val="28"/>
        </w:rPr>
        <w:t>А6. </w:t>
      </w:r>
      <w:r w:rsidRPr="002E2D87">
        <w:rPr>
          <w:sz w:val="28"/>
          <w:szCs w:val="28"/>
        </w:rPr>
        <w:t xml:space="preserve">Упростите выражение    </w:t>
      </w:r>
      <w:r w:rsidRPr="00A611FF">
        <w:rPr>
          <w:noProof/>
          <w:position w:val="-30"/>
          <w:sz w:val="28"/>
          <w:szCs w:val="28"/>
        </w:rPr>
        <w:pict>
          <v:shape id="Picture 202" o:spid="_x0000_i1047" type="#_x0000_t75" style="width:49.5pt;height:39pt;visibility:visible">
            <v:imagedata r:id="rId19" o:title=""/>
          </v:shape>
        </w:pict>
      </w:r>
      <w:r w:rsidRPr="002E2D87">
        <w:rPr>
          <w:sz w:val="28"/>
          <w:szCs w:val="28"/>
        </w:rPr>
        <w:t>.</w:t>
      </w:r>
    </w:p>
    <w:p w:rsidR="001138C3" w:rsidRPr="002E2D87" w:rsidRDefault="001138C3" w:rsidP="007327B4">
      <w:pPr>
        <w:rPr>
          <w:sz w:val="28"/>
          <w:szCs w:val="28"/>
        </w:rPr>
      </w:pPr>
      <w:r w:rsidRPr="002E2D87">
        <w:rPr>
          <w:b/>
          <w:sz w:val="28"/>
          <w:szCs w:val="28"/>
        </w:rPr>
        <w:t>А7. </w:t>
      </w:r>
      <w:r w:rsidRPr="002E2D87">
        <w:rPr>
          <w:sz w:val="28"/>
          <w:szCs w:val="28"/>
        </w:rPr>
        <w:t xml:space="preserve">Вычислите:    </w:t>
      </w:r>
      <w:r w:rsidRPr="00A611FF">
        <w:rPr>
          <w:noProof/>
          <w:position w:val="-22"/>
          <w:sz w:val="28"/>
          <w:szCs w:val="28"/>
        </w:rPr>
        <w:pict>
          <v:shape id="Picture 201" o:spid="_x0000_i1048" type="#_x0000_t75" style="width:203.25pt;height:27.75pt;visibility:visible">
            <v:imagedata r:id="rId20" o:title=""/>
          </v:shape>
        </w:pict>
      </w:r>
      <w:r w:rsidRPr="002E2D87">
        <w:rPr>
          <w:sz w:val="28"/>
          <w:szCs w:val="28"/>
        </w:rPr>
        <w:t>.</w:t>
      </w:r>
    </w:p>
    <w:p w:rsidR="001138C3" w:rsidRPr="003971F0" w:rsidRDefault="001138C3" w:rsidP="007327B4">
      <w:pPr>
        <w:pStyle w:val="ListParagraph"/>
        <w:rPr>
          <w:sz w:val="28"/>
          <w:szCs w:val="28"/>
          <w:lang w:val="en-US"/>
        </w:rPr>
      </w:pPr>
      <w:r w:rsidRPr="002E2D87">
        <w:rPr>
          <w:b/>
          <w:sz w:val="28"/>
          <w:szCs w:val="28"/>
        </w:rPr>
        <w:t>А8. </w:t>
      </w:r>
      <w:r w:rsidRPr="002E2D87">
        <w:rPr>
          <w:sz w:val="28"/>
          <w:szCs w:val="28"/>
        </w:rPr>
        <w:t xml:space="preserve">Упростите выражение    </w:t>
      </w:r>
      <w:r w:rsidRPr="00A611FF">
        <w:rPr>
          <w:noProof/>
          <w:position w:val="-22"/>
          <w:sz w:val="28"/>
          <w:szCs w:val="28"/>
        </w:rPr>
        <w:pict>
          <v:shape id="Picture 200" o:spid="_x0000_i1049" type="#_x0000_t75" style="width:132pt;height:27.75pt;visibility:visible">
            <v:imagedata r:id="rId21" o:title=""/>
          </v:shape>
        </w:pict>
      </w:r>
      <w:r w:rsidRPr="002E2D87">
        <w:rPr>
          <w:sz w:val="28"/>
          <w:szCs w:val="28"/>
        </w:rPr>
        <w:t>.</w:t>
      </w:r>
    </w:p>
    <w:p w:rsidR="001138C3" w:rsidRPr="00813E63" w:rsidRDefault="001138C3" w:rsidP="00430EB6">
      <w:pPr>
        <w:jc w:val="center"/>
        <w:rPr>
          <w:b/>
          <w:sz w:val="28"/>
          <w:szCs w:val="28"/>
        </w:rPr>
      </w:pPr>
    </w:p>
    <w:sectPr w:rsidR="001138C3" w:rsidRPr="00813E63" w:rsidSect="00AA4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7164C"/>
    <w:multiLevelType w:val="hybridMultilevel"/>
    <w:tmpl w:val="941ED9BE"/>
    <w:lvl w:ilvl="0" w:tplc="9E2C90F6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4684912"/>
    <w:multiLevelType w:val="hybridMultilevel"/>
    <w:tmpl w:val="83143772"/>
    <w:lvl w:ilvl="0" w:tplc="0419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1B42"/>
    <w:rsid w:val="000003F3"/>
    <w:rsid w:val="00031B26"/>
    <w:rsid w:val="000F0779"/>
    <w:rsid w:val="001138C3"/>
    <w:rsid w:val="00196C71"/>
    <w:rsid w:val="002E2D87"/>
    <w:rsid w:val="00322BB4"/>
    <w:rsid w:val="003971F0"/>
    <w:rsid w:val="00430EB6"/>
    <w:rsid w:val="005072D7"/>
    <w:rsid w:val="00561B42"/>
    <w:rsid w:val="00563A5F"/>
    <w:rsid w:val="007327B4"/>
    <w:rsid w:val="00813E63"/>
    <w:rsid w:val="00925301"/>
    <w:rsid w:val="00A611FF"/>
    <w:rsid w:val="00AA411A"/>
    <w:rsid w:val="00AD2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11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31B26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031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31B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30EB6"/>
    <w:pPr>
      <w:ind w:left="720"/>
      <w:contextualSpacing/>
    </w:pPr>
  </w:style>
  <w:style w:type="table" w:styleId="TableGrid">
    <w:name w:val="Table Grid"/>
    <w:basedOn w:val="TableNormal"/>
    <w:uiPriority w:val="99"/>
    <w:rsid w:val="00AD23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55</Words>
  <Characters>319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Решите уравнения:</dc:title>
  <dc:subject/>
  <dc:creator>пк</dc:creator>
  <cp:keywords/>
  <dc:description/>
  <cp:lastModifiedBy>Учитель</cp:lastModifiedBy>
  <cp:revision>2</cp:revision>
  <dcterms:created xsi:type="dcterms:W3CDTF">2020-09-23T06:53:00Z</dcterms:created>
  <dcterms:modified xsi:type="dcterms:W3CDTF">2020-09-23T06:53:00Z</dcterms:modified>
</cp:coreProperties>
</file>