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2D9" w:rsidRPr="00700629" w:rsidRDefault="003272D9" w:rsidP="00315348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3272D9" w:rsidRPr="00700629" w:rsidRDefault="003272D9" w:rsidP="00315348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3272D9" w:rsidRPr="00700629" w:rsidRDefault="003272D9" w:rsidP="00315348">
      <w:pPr>
        <w:ind w:left="-180"/>
        <w:jc w:val="center"/>
        <w:rPr>
          <w:rFonts w:ascii="Times New Roman" w:hAnsi="Times New Roman"/>
          <w:sz w:val="24"/>
          <w:szCs w:val="24"/>
        </w:rPr>
      </w:pPr>
    </w:p>
    <w:p w:rsidR="003272D9" w:rsidRPr="00700629" w:rsidRDefault="003272D9" w:rsidP="00315348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0629">
        <w:rPr>
          <w:rFonts w:ascii="Times New Roman" w:hAnsi="Times New Roman"/>
          <w:b/>
          <w:sz w:val="24"/>
          <w:szCs w:val="24"/>
        </w:rPr>
        <w:t>№62</w:t>
      </w:r>
    </w:p>
    <w:p w:rsidR="003272D9" w:rsidRPr="00700629" w:rsidRDefault="003272D9" w:rsidP="00315348">
      <w:pPr>
        <w:pStyle w:val="Default"/>
        <w:rPr>
          <w:sz w:val="28"/>
          <w:szCs w:val="28"/>
        </w:rPr>
      </w:pPr>
    </w:p>
    <w:p w:rsidR="003272D9" w:rsidRDefault="003272D9" w:rsidP="00315348">
      <w:pPr>
        <w:pStyle w:val="Default"/>
        <w:ind w:right="279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3272D9" w:rsidRPr="00BA55ED" w:rsidRDefault="003272D9" w:rsidP="00315348">
      <w:pPr>
        <w:pStyle w:val="Default"/>
        <w:ind w:right="279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3272D9" w:rsidRPr="00BA55ED" w:rsidRDefault="003272D9" w:rsidP="00315348">
      <w:pPr>
        <w:pStyle w:val="Default"/>
        <w:tabs>
          <w:tab w:val="left" w:pos="6220"/>
          <w:tab w:val="right" w:pos="9921"/>
        </w:tabs>
        <w:ind w:right="279"/>
        <w:jc w:val="right"/>
        <w:rPr>
          <w:sz w:val="28"/>
          <w:szCs w:val="28"/>
        </w:rPr>
      </w:pPr>
    </w:p>
    <w:p w:rsidR="003272D9" w:rsidRPr="00BA55ED" w:rsidRDefault="003272D9" w:rsidP="00315348">
      <w:pPr>
        <w:pStyle w:val="Default"/>
        <w:tabs>
          <w:tab w:val="left" w:pos="6220"/>
          <w:tab w:val="right" w:pos="9921"/>
        </w:tabs>
        <w:ind w:right="279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>___________________З.В. Медведева</w:t>
      </w:r>
    </w:p>
    <w:p w:rsidR="003272D9" w:rsidRPr="00BA55ED" w:rsidRDefault="003272D9" w:rsidP="00315348">
      <w:pPr>
        <w:pStyle w:val="Default"/>
        <w:tabs>
          <w:tab w:val="left" w:pos="6220"/>
          <w:tab w:val="right" w:pos="9921"/>
        </w:tabs>
        <w:ind w:right="279"/>
        <w:jc w:val="right"/>
        <w:rPr>
          <w:sz w:val="28"/>
          <w:szCs w:val="28"/>
        </w:rPr>
      </w:pPr>
    </w:p>
    <w:p w:rsidR="003272D9" w:rsidRPr="00BA55ED" w:rsidRDefault="003272D9" w:rsidP="00315348">
      <w:pPr>
        <w:pStyle w:val="Default"/>
        <w:ind w:right="279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Приказ №_____от «__»________20____г.</w:t>
      </w:r>
    </w:p>
    <w:p w:rsidR="003272D9" w:rsidRPr="00700629" w:rsidRDefault="003272D9" w:rsidP="00315348">
      <w:pPr>
        <w:pStyle w:val="Default"/>
        <w:jc w:val="right"/>
        <w:rPr>
          <w:b/>
          <w:bCs/>
          <w:sz w:val="40"/>
          <w:szCs w:val="40"/>
        </w:rPr>
      </w:pPr>
    </w:p>
    <w:p w:rsidR="003272D9" w:rsidRPr="00700629" w:rsidRDefault="003272D9" w:rsidP="00315348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3272D9" w:rsidRPr="00700629" w:rsidRDefault="003272D9" w:rsidP="00315348">
      <w:pPr>
        <w:pStyle w:val="Default"/>
        <w:rPr>
          <w:b/>
          <w:bCs/>
          <w:sz w:val="40"/>
          <w:szCs w:val="40"/>
        </w:rPr>
      </w:pPr>
    </w:p>
    <w:p w:rsidR="003272D9" w:rsidRPr="00700629" w:rsidRDefault="003272D9" w:rsidP="00DE4F3D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3272D9" w:rsidRDefault="003272D9" w:rsidP="00DE4F3D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информатике</w:t>
      </w:r>
    </w:p>
    <w:p w:rsidR="003272D9" w:rsidRPr="00700629" w:rsidRDefault="003272D9" w:rsidP="00DE4F3D">
      <w:pPr>
        <w:pStyle w:val="Default"/>
        <w:jc w:val="center"/>
        <w:rPr>
          <w:b/>
          <w:sz w:val="40"/>
          <w:szCs w:val="40"/>
        </w:rPr>
      </w:pPr>
    </w:p>
    <w:p w:rsidR="003272D9" w:rsidRPr="00700629" w:rsidRDefault="003272D9" w:rsidP="00DE4F3D">
      <w:pPr>
        <w:pStyle w:val="Default"/>
        <w:jc w:val="center"/>
        <w:rPr>
          <w:b/>
          <w:sz w:val="40"/>
          <w:szCs w:val="40"/>
        </w:rPr>
      </w:pPr>
    </w:p>
    <w:p w:rsidR="003272D9" w:rsidRPr="009E70FA" w:rsidRDefault="003272D9" w:rsidP="00DE4F3D">
      <w:pPr>
        <w:pStyle w:val="Default"/>
        <w:jc w:val="both"/>
        <w:rPr>
          <w:sz w:val="40"/>
          <w:szCs w:val="40"/>
        </w:rPr>
      </w:pPr>
      <w:r w:rsidRPr="00700629">
        <w:rPr>
          <w:sz w:val="28"/>
          <w:szCs w:val="28"/>
        </w:rPr>
        <w:t>Уровень образования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</w:t>
      </w:r>
      <w:r>
        <w:rPr>
          <w:b/>
          <w:sz w:val="40"/>
          <w:szCs w:val="40"/>
        </w:rPr>
        <w:t>9</w:t>
      </w:r>
      <w:r w:rsidRPr="00421FB7">
        <w:rPr>
          <w:b/>
          <w:sz w:val="40"/>
          <w:szCs w:val="40"/>
        </w:rPr>
        <w:t xml:space="preserve"> класс</w:t>
      </w:r>
    </w:p>
    <w:p w:rsidR="003272D9" w:rsidRPr="009E70FA" w:rsidRDefault="003272D9" w:rsidP="00DE4F3D">
      <w:pPr>
        <w:pStyle w:val="Default"/>
        <w:jc w:val="both"/>
        <w:rPr>
          <w:sz w:val="28"/>
          <w:szCs w:val="28"/>
        </w:rPr>
      </w:pPr>
      <w:r w:rsidRPr="009E70FA">
        <w:rPr>
          <w:sz w:val="28"/>
          <w:szCs w:val="28"/>
        </w:rPr>
        <w:t xml:space="preserve">Количество часов  </w:t>
      </w:r>
      <w:r>
        <w:rPr>
          <w:sz w:val="28"/>
          <w:szCs w:val="28"/>
        </w:rPr>
        <w:t xml:space="preserve">            </w:t>
      </w:r>
      <w:r w:rsidRPr="00421FB7">
        <w:rPr>
          <w:sz w:val="40"/>
          <w:szCs w:val="40"/>
        </w:rPr>
        <w:t xml:space="preserve"> </w:t>
      </w:r>
      <w:r w:rsidRPr="00421FB7">
        <w:rPr>
          <w:b/>
          <w:sz w:val="40"/>
          <w:szCs w:val="40"/>
        </w:rPr>
        <w:t>34</w:t>
      </w:r>
    </w:p>
    <w:p w:rsidR="003272D9" w:rsidRPr="00700629" w:rsidRDefault="003272D9" w:rsidP="00DE4F3D">
      <w:pPr>
        <w:pStyle w:val="Default"/>
        <w:jc w:val="both"/>
        <w:rPr>
          <w:sz w:val="28"/>
          <w:szCs w:val="28"/>
        </w:rPr>
      </w:pPr>
    </w:p>
    <w:p w:rsidR="003272D9" w:rsidRDefault="003272D9" w:rsidP="00DE4F3D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3272D9" w:rsidRPr="00700629" w:rsidRDefault="003272D9" w:rsidP="00DE4F3D">
      <w:pPr>
        <w:pStyle w:val="Default"/>
        <w:jc w:val="both"/>
        <w:rPr>
          <w:sz w:val="28"/>
          <w:szCs w:val="28"/>
        </w:rPr>
      </w:pPr>
    </w:p>
    <w:p w:rsidR="003272D9" w:rsidRDefault="003272D9" w:rsidP="00DE4F3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</w:t>
      </w:r>
      <w:r w:rsidRPr="006C4B81">
        <w:rPr>
          <w:sz w:val="28"/>
          <w:szCs w:val="28"/>
        </w:rPr>
        <w:t>римерной программы</w:t>
      </w:r>
      <w:r>
        <w:rPr>
          <w:sz w:val="28"/>
          <w:szCs w:val="28"/>
        </w:rPr>
        <w:t xml:space="preserve"> основного общего образования</w:t>
      </w:r>
      <w:r w:rsidRPr="006C4B81">
        <w:rPr>
          <w:sz w:val="28"/>
          <w:szCs w:val="28"/>
        </w:rPr>
        <w:t xml:space="preserve"> </w:t>
      </w:r>
      <w:r>
        <w:rPr>
          <w:sz w:val="28"/>
          <w:szCs w:val="28"/>
        </w:rPr>
        <w:t>по информатике 7-9 классы.</w:t>
      </w:r>
      <w:r w:rsidRPr="006C4B81">
        <w:rPr>
          <w:sz w:val="28"/>
          <w:szCs w:val="28"/>
        </w:rPr>
        <w:t xml:space="preserve"> </w:t>
      </w:r>
    </w:p>
    <w:p w:rsidR="003272D9" w:rsidRDefault="003272D9" w:rsidP="00DE4F3D">
      <w:pPr>
        <w:pStyle w:val="Default"/>
        <w:rPr>
          <w:sz w:val="28"/>
          <w:szCs w:val="28"/>
        </w:rPr>
      </w:pPr>
    </w:p>
    <w:p w:rsidR="003272D9" w:rsidRPr="005F4441" w:rsidRDefault="003272D9" w:rsidP="00DE4F3D">
      <w:pPr>
        <w:pStyle w:val="Default"/>
        <w:rPr>
          <w:bCs/>
          <w:sz w:val="28"/>
          <w:szCs w:val="28"/>
        </w:rPr>
      </w:pPr>
      <w:r>
        <w:rPr>
          <w:sz w:val="28"/>
          <w:szCs w:val="28"/>
        </w:rPr>
        <w:t xml:space="preserve">авторской программы по </w:t>
      </w:r>
      <w:r>
        <w:rPr>
          <w:bCs/>
          <w:sz w:val="28"/>
          <w:szCs w:val="28"/>
        </w:rPr>
        <w:t xml:space="preserve">информатике к УМК </w:t>
      </w:r>
      <w:r w:rsidRPr="006E6568">
        <w:rPr>
          <w:bCs/>
          <w:sz w:val="28"/>
          <w:szCs w:val="28"/>
        </w:rPr>
        <w:t xml:space="preserve"> </w:t>
      </w:r>
      <w:r w:rsidRPr="005F4441">
        <w:rPr>
          <w:bCs/>
          <w:sz w:val="28"/>
          <w:szCs w:val="28"/>
        </w:rPr>
        <w:t xml:space="preserve">Босова Л.Л., </w:t>
      </w:r>
      <w:r>
        <w:rPr>
          <w:bCs/>
          <w:sz w:val="28"/>
          <w:szCs w:val="28"/>
        </w:rPr>
        <w:t>Б</w:t>
      </w:r>
      <w:r w:rsidRPr="005F4441">
        <w:rPr>
          <w:bCs/>
          <w:sz w:val="28"/>
          <w:szCs w:val="28"/>
        </w:rPr>
        <w:t>осова</w:t>
      </w:r>
      <w:r>
        <w:rPr>
          <w:bCs/>
          <w:sz w:val="28"/>
          <w:szCs w:val="28"/>
        </w:rPr>
        <w:t xml:space="preserve"> </w:t>
      </w:r>
      <w:r w:rsidRPr="005F4441">
        <w:rPr>
          <w:bCs/>
          <w:sz w:val="28"/>
          <w:szCs w:val="28"/>
        </w:rPr>
        <w:t>А.Ю.</w:t>
      </w:r>
      <w:r>
        <w:rPr>
          <w:bCs/>
          <w:sz w:val="28"/>
          <w:szCs w:val="28"/>
        </w:rPr>
        <w:t>,</w:t>
      </w:r>
      <w:r w:rsidRPr="005F4441">
        <w:rPr>
          <w:bCs/>
          <w:sz w:val="28"/>
          <w:szCs w:val="28"/>
        </w:rPr>
        <w:t xml:space="preserve"> Инфор</w:t>
      </w:r>
      <w:r>
        <w:rPr>
          <w:bCs/>
          <w:sz w:val="28"/>
          <w:szCs w:val="28"/>
        </w:rPr>
        <w:t xml:space="preserve">матика 9 класса. – М.: БИНОМ. </w:t>
      </w:r>
      <w:r w:rsidRPr="005F4441">
        <w:rPr>
          <w:bCs/>
          <w:sz w:val="28"/>
          <w:szCs w:val="28"/>
        </w:rPr>
        <w:t>Лаборатория знаний,</w:t>
      </w:r>
      <w:r>
        <w:rPr>
          <w:bCs/>
          <w:sz w:val="28"/>
          <w:szCs w:val="28"/>
        </w:rPr>
        <w:t xml:space="preserve"> </w:t>
      </w:r>
      <w:r w:rsidRPr="005F4441">
        <w:rPr>
          <w:bCs/>
          <w:sz w:val="28"/>
          <w:szCs w:val="28"/>
        </w:rPr>
        <w:t>2013</w:t>
      </w:r>
    </w:p>
    <w:p w:rsidR="003272D9" w:rsidRDefault="003272D9" w:rsidP="00315348"/>
    <w:p w:rsidR="003272D9" w:rsidRDefault="003272D9">
      <w:pPr>
        <w:sectPr w:rsidR="003272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272D9" w:rsidRPr="00E80E18" w:rsidRDefault="003272D9" w:rsidP="0031534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1. </w:t>
      </w:r>
      <w:r w:rsidRPr="00E80E18">
        <w:rPr>
          <w:rFonts w:ascii="Times New Roman" w:hAnsi="Times New Roman"/>
          <w:b/>
          <w:bCs/>
          <w:sz w:val="24"/>
          <w:szCs w:val="24"/>
          <w:lang w:eastAsia="ru-RU"/>
        </w:rPr>
        <w:t>ПОЯСНИТЕЛЬНАЯ ЗАПИСКА</w:t>
      </w:r>
    </w:p>
    <w:p w:rsidR="003272D9" w:rsidRDefault="003272D9" w:rsidP="00315348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 Рабочая программа по информатике для 9 класса составлена на основе авторской программы Л.Л. Босовой и А.Ю. Босовой к УМК по информатике для 7-9 классов (включающему учебники, электронные образовательные ресурсы и методическое пособие) и реализуется в образовательной программе лицея в соответствии с федеральным государственным образовательным стандартом основного общего образования. В ней соблюдается преемственность с федеральным государственным образовательным стандартом начального общего образования, учитываются возрастные и психологические особенности школьников, обучающихся на ступени основного общего образования, учитываются межпредметные связи.</w:t>
      </w:r>
    </w:p>
    <w:p w:rsidR="003272D9" w:rsidRDefault="003272D9" w:rsidP="00315348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 настоящей рабочей программе учтено, что соответствии с Федеральным государственным образовательным стандартом начального общего образования, учащиеся к концу начальной школы приобретают ИКТ-компетентность, достаточную для дальнейшего обучения. В основной школе они закрепляют полученные навыки и развивают их в процессе применения при изучении всех предметов. Курс информатики основной школы опирается на опыт постоянного применения ИКТ, уже имеющийся у учащихся, дает теоретическое осмысление, интерпретацию и обобщение этого опыта.</w:t>
      </w:r>
    </w:p>
    <w:p w:rsidR="003272D9" w:rsidRDefault="003272D9" w:rsidP="000776EB">
      <w:pPr>
        <w:pStyle w:val="p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     В учебном плане МАОУ «Лицей № 62» на </w:t>
      </w:r>
      <w:r w:rsidRPr="0014482D">
        <w:rPr>
          <w:color w:val="000000"/>
        </w:rPr>
        <w:t>изучение предмета «Информатика»</w:t>
      </w:r>
      <w:r>
        <w:rPr>
          <w:color w:val="000000"/>
        </w:rPr>
        <w:t xml:space="preserve"> </w:t>
      </w:r>
      <w:r w:rsidRPr="0014482D">
        <w:rPr>
          <w:color w:val="000000"/>
        </w:rPr>
        <w:t xml:space="preserve">в </w:t>
      </w:r>
      <w:r>
        <w:rPr>
          <w:color w:val="000000"/>
        </w:rPr>
        <w:t xml:space="preserve">9 </w:t>
      </w:r>
      <w:r w:rsidRPr="0014482D">
        <w:rPr>
          <w:color w:val="000000"/>
        </w:rPr>
        <w:t>класс</w:t>
      </w:r>
      <w:r>
        <w:rPr>
          <w:color w:val="000000"/>
        </w:rPr>
        <w:t>е отводится</w:t>
      </w:r>
      <w:r w:rsidRPr="0014482D">
        <w:rPr>
          <w:color w:val="000000"/>
        </w:rPr>
        <w:t xml:space="preserve"> </w:t>
      </w:r>
      <w:r>
        <w:rPr>
          <w:color w:val="000000"/>
        </w:rPr>
        <w:t xml:space="preserve"> 1 час в неделю, </w:t>
      </w:r>
      <w:r w:rsidRPr="0014482D">
        <w:rPr>
          <w:color w:val="000000"/>
        </w:rPr>
        <w:t xml:space="preserve">всего </w:t>
      </w:r>
      <w:r>
        <w:rPr>
          <w:color w:val="000000"/>
        </w:rPr>
        <w:t>34</w:t>
      </w:r>
      <w:r w:rsidRPr="0014482D">
        <w:rPr>
          <w:color w:val="000000"/>
        </w:rPr>
        <w:t xml:space="preserve"> часа за </w:t>
      </w:r>
      <w:r>
        <w:rPr>
          <w:color w:val="000000"/>
        </w:rPr>
        <w:t>год обучения</w:t>
      </w:r>
      <w:r w:rsidRPr="0014482D">
        <w:rPr>
          <w:color w:val="000000"/>
        </w:rPr>
        <w:t>.</w:t>
      </w: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272D9" w:rsidRDefault="003272D9" w:rsidP="0031534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2. </w:t>
      </w:r>
      <w:r w:rsidRPr="00663F17">
        <w:rPr>
          <w:rFonts w:ascii="Times New Roman" w:hAnsi="Times New Roman"/>
          <w:b/>
          <w:iCs/>
          <w:sz w:val="24"/>
          <w:szCs w:val="24"/>
        </w:rPr>
        <w:t>ПЛАНИРУЕМЫЕ РЕЗУЛЬТАТЫ</w:t>
      </w:r>
    </w:p>
    <w:p w:rsidR="003272D9" w:rsidRDefault="003272D9"/>
    <w:p w:rsidR="003272D9" w:rsidRDefault="003272D9" w:rsidP="0031534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22149">
        <w:rPr>
          <w:rFonts w:ascii="Times New Roman" w:hAnsi="Times New Roman"/>
          <w:b/>
          <w:sz w:val="24"/>
          <w:szCs w:val="24"/>
        </w:rPr>
        <w:t>Предметные результаты</w:t>
      </w:r>
      <w:r w:rsidRPr="00E80E18">
        <w:rPr>
          <w:rFonts w:ascii="Times New Roman" w:hAnsi="Times New Roman"/>
          <w:sz w:val="24"/>
          <w:szCs w:val="24"/>
        </w:rPr>
        <w:t xml:space="preserve"> включают в себя: освоенные обучающимися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 </w:t>
      </w:r>
    </w:p>
    <w:p w:rsidR="003272D9" w:rsidRPr="00E80E18" w:rsidRDefault="003272D9" w:rsidP="0031534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0E18">
        <w:rPr>
          <w:rFonts w:ascii="Times New Roman" w:hAnsi="Times New Roman"/>
          <w:sz w:val="24"/>
          <w:szCs w:val="24"/>
        </w:rPr>
        <w:t>В соответствии с федеральным государственным образовательным стандартом общего образования основные предметные результаты изучения информатики в основной школе отражают:</w:t>
      </w:r>
    </w:p>
    <w:p w:rsidR="003272D9" w:rsidRPr="00E80E18" w:rsidRDefault="003272D9" w:rsidP="00315348">
      <w:pPr>
        <w:numPr>
          <w:ilvl w:val="0"/>
          <w:numId w:val="1"/>
        </w:numPr>
        <w:tabs>
          <w:tab w:val="left" w:pos="720"/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  <w:r w:rsidRPr="00E80E18">
        <w:rPr>
          <w:rFonts w:ascii="Times New Roman" w:hAnsi="Times New Roman"/>
          <w:sz w:val="24"/>
          <w:szCs w:val="24"/>
        </w:rPr>
        <w:t xml:space="preserve">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развитие основных навыков и умений использования компьютерных устройств; </w:t>
      </w:r>
    </w:p>
    <w:p w:rsidR="003272D9" w:rsidRPr="00E80E18" w:rsidRDefault="003272D9" w:rsidP="00315348">
      <w:pPr>
        <w:numPr>
          <w:ilvl w:val="0"/>
          <w:numId w:val="1"/>
        </w:numPr>
        <w:tabs>
          <w:tab w:val="left" w:pos="720"/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  <w:r w:rsidRPr="00E80E18">
        <w:rPr>
          <w:rFonts w:ascii="Times New Roman" w:hAnsi="Times New Roman"/>
          <w:sz w:val="24"/>
          <w:szCs w:val="24"/>
        </w:rPr>
        <w:t xml:space="preserve">формирование представления об основных изучаемых понятиях: информация, алгоритм, модель – и их свойствах; </w:t>
      </w:r>
    </w:p>
    <w:p w:rsidR="003272D9" w:rsidRPr="00E80E18" w:rsidRDefault="003272D9" w:rsidP="00315348">
      <w:pPr>
        <w:numPr>
          <w:ilvl w:val="0"/>
          <w:numId w:val="1"/>
        </w:numPr>
        <w:tabs>
          <w:tab w:val="left" w:pos="720"/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  <w:r w:rsidRPr="00E80E18">
        <w:rPr>
          <w:rFonts w:ascii="Times New Roman" w:hAnsi="Times New Roman"/>
          <w:sz w:val="24"/>
          <w:szCs w:val="24"/>
        </w:rPr>
        <w:t>развитие алгоритмического мышления, необходимого для профессиональной деятельности в современном обществе; развитие умений составить и записать алгоритм для конкретного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алгоритмическими структурами — линейной, условной и циклической;</w:t>
      </w:r>
    </w:p>
    <w:p w:rsidR="003272D9" w:rsidRPr="00E80E18" w:rsidRDefault="003272D9" w:rsidP="00315348">
      <w:pPr>
        <w:numPr>
          <w:ilvl w:val="0"/>
          <w:numId w:val="1"/>
        </w:numPr>
        <w:tabs>
          <w:tab w:val="left" w:pos="720"/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  <w:r w:rsidRPr="00E80E18">
        <w:rPr>
          <w:rFonts w:ascii="Times New Roman" w:hAnsi="Times New Roman"/>
          <w:sz w:val="24"/>
          <w:szCs w:val="24"/>
        </w:rPr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</w:r>
    </w:p>
    <w:p w:rsidR="003272D9" w:rsidRDefault="003272D9" w:rsidP="00315348">
      <w:pPr>
        <w:numPr>
          <w:ilvl w:val="0"/>
          <w:numId w:val="1"/>
        </w:numPr>
        <w:tabs>
          <w:tab w:val="left" w:pos="720"/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  <w:r w:rsidRPr="00E80E18">
        <w:rPr>
          <w:rFonts w:ascii="Times New Roman" w:hAnsi="Times New Roman"/>
          <w:sz w:val="24"/>
          <w:szCs w:val="24"/>
        </w:rPr>
        <w:t>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информационной этики и права.</w:t>
      </w: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315348">
        <w:rPr>
          <w:rFonts w:ascii="Times New Roman" w:hAnsi="Times New Roman"/>
          <w:b/>
          <w:sz w:val="24"/>
          <w:szCs w:val="24"/>
        </w:rPr>
        <w:t>СОДЕРЖАНИЕ УЧЕБНОГО ПРЕДМЕТА</w:t>
      </w: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Раздел 1. Введение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Повторение общих сведений о системах счисления. Понятие о непозиционных и позиционных системах счисления. Знакомство с двоичной, восьмеричной и шестнадцатеричной системами счисления, запись в них целых десятичных чисел от 0 до 1024. Перевод небольших целых чисел из двоичной системы счисления в десятичную. Двоичная арифметика.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Компьютерное представление целых чисел. Представление вещественных чисел. Высказывания. Логические операции. Логические выражения. Построение таблиц истинности для логических выражений. Свойства логических операций. Решение логических задач.  Логические элементы.</w:t>
      </w:r>
    </w:p>
    <w:p w:rsidR="003272D9" w:rsidRPr="00315348" w:rsidRDefault="003272D9" w:rsidP="00711867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315348">
        <w:rPr>
          <w:rFonts w:ascii="Times New Roman" w:hAnsi="Times New Roman"/>
          <w:b/>
          <w:i/>
          <w:sz w:val="24"/>
          <w:szCs w:val="24"/>
        </w:rPr>
        <w:t>Раздел 2.  Мо</w:t>
      </w:r>
      <w:r>
        <w:rPr>
          <w:rFonts w:ascii="Times New Roman" w:hAnsi="Times New Roman"/>
          <w:b/>
          <w:i/>
          <w:sz w:val="24"/>
          <w:szCs w:val="24"/>
        </w:rPr>
        <w:t xml:space="preserve">делирование и формализация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Модели и моделирование. Понятия натурной и информационной моделей объекта (предмета, процесса или явления). Модели в математике, физике, литературе, биологии и т.д.  Использование моделей в практической деятельности. Виды информационных моделей (словесное описание, таблица, график, диаграмма, формула, чертёж, граф, дерево, список и др.) и их назначение. Оценка адекватности модели моделируемому объекту и целям моделирования.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Графы, деревья, списки и их применение при моделировании природных и экономических явлений, при хранении и поиске данных.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 xml:space="preserve">Компьютерное моделирование. Примеры использования компьютерных моделей при решении практических задач.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Реляционные базы данных. Основные понятия, типы данных, системы управления базами данных и принципы работы с ними.  Ввод и редактирование записей. Поиск, удаление и сортировка данных.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315348">
        <w:rPr>
          <w:rFonts w:ascii="Times New Roman" w:hAnsi="Times New Roman"/>
          <w:b/>
          <w:i/>
          <w:sz w:val="24"/>
          <w:szCs w:val="24"/>
        </w:rPr>
        <w:t>Раздел 3. Основы алгорит</w:t>
      </w:r>
      <w:r>
        <w:rPr>
          <w:rFonts w:ascii="Times New Roman" w:hAnsi="Times New Roman"/>
          <w:b/>
          <w:i/>
          <w:sz w:val="24"/>
          <w:szCs w:val="24"/>
        </w:rPr>
        <w:t xml:space="preserve">мизации и программирования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Понятие исполнителя. Неформальные и формальные исполнители. Учебные исполнители (Робот, Чертёжник, Черепаха, Кузнечик, Водолей, Удвоитель и др.) как примеры формальных исполнителей. Их назначение, среда, режим работы, система команд.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Понятие алгоритма как формального описания последовательности действий исполнителя при заданных начальных данных. Свойства алгоритмов. Способы записи алгоритмов.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 xml:space="preserve">Алгоритмический язык – формальный язык для записи алгоритмов. Программа – запись алгоритма на алгоритмическом языке. Непосредственное и программное управление исполнителем.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Линейные программы. Алгоритмические конструкции, связанные с проверкой условий: ветвление и повторение. Разработка алгоритмов: разбиение задачи на подзадачи, понятие вспомогательного алгоритма.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Понятие простой величины. Типы величин: целые, вещественные, символьные, строковые, логические. Переменные и константы. Знакомство с табличными величинами (массивами). Алгоритм работы с величинами – план целенаправленных действий по проведению вычислений при заданных начальных  данных с использованием промежуточных результатов. Управление, управляющая и управляемая системы, прямая и обратная связь. Управление в живой природе, обществе и технике.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 xml:space="preserve">Язык программирования. Основные правила одного из процедурных языков программирования (Паскаль, школьный алгоритмический язык и др.): правила представления данных; правила записи основных операторов (ввод, вывод, присваивание, ветвление, цикл) и вызова вспомогательных алгоритмов; правила записи программы.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 xml:space="preserve">Этапы решения задачи на компьютере: моделирование – разработка алгоритма – кодирование – отладка – тестирование.  Решение задач по разработке и выполнению программ в выбранной среде программирования.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315348">
        <w:rPr>
          <w:rFonts w:ascii="Times New Roman" w:hAnsi="Times New Roman"/>
          <w:b/>
          <w:i/>
          <w:sz w:val="24"/>
          <w:szCs w:val="24"/>
        </w:rPr>
        <w:t>Раздел 4. Обработка числовой информ</w:t>
      </w:r>
      <w:r>
        <w:rPr>
          <w:rFonts w:ascii="Times New Roman" w:hAnsi="Times New Roman"/>
          <w:b/>
          <w:i/>
          <w:sz w:val="24"/>
          <w:szCs w:val="24"/>
        </w:rPr>
        <w:t xml:space="preserve">ации в электронных таблицах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Электронные (динамические) таблицы. Относительные, абсолютные и смешанные ссылки. Использование формул. Выполнение расчётов. Построение графиков и диаграмм. Понятие о сортировке (упорядочивании) данных.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315348">
        <w:rPr>
          <w:rFonts w:ascii="Times New Roman" w:hAnsi="Times New Roman"/>
          <w:b/>
          <w:i/>
          <w:sz w:val="24"/>
          <w:szCs w:val="24"/>
        </w:rPr>
        <w:t>Раздел 5. Ком</w:t>
      </w:r>
      <w:r>
        <w:rPr>
          <w:rFonts w:ascii="Times New Roman" w:hAnsi="Times New Roman"/>
          <w:b/>
          <w:i/>
          <w:sz w:val="24"/>
          <w:szCs w:val="24"/>
        </w:rPr>
        <w:t xml:space="preserve">муникационные технологии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 xml:space="preserve">Локальные и глобальные компьютерные сети. Скорость передачи информации. Пропускная способность канала.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 xml:space="preserve">Интернет. Браузеры.  Взаимодействие на основе компьютерных сетей: электронная почта, чат, форум, телеконференция, сайт. Информационные ресурсы компьютерных сетей: Всемирная паутина, файловые архивы,  компьютерные энциклопедии и справочники.  Поиск информации в файловой системе, базе данных, Интернете. </w:t>
      </w:r>
    </w:p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>Информационная безопасность личности, государства, общества. Защита собственной информации от несанкционированного доступа.</w:t>
      </w: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5348">
        <w:rPr>
          <w:rFonts w:ascii="Times New Roman" w:hAnsi="Times New Roman"/>
          <w:sz w:val="24"/>
          <w:szCs w:val="24"/>
        </w:rPr>
        <w:t xml:space="preserve">Базовые представления о правовых и этических аспектах использования компьютерных программ и работы в сети Интернет. </w:t>
      </w:r>
    </w:p>
    <w:p w:rsidR="003272D9" w:rsidRPr="00315348" w:rsidRDefault="003272D9" w:rsidP="00711867">
      <w:pPr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1560"/>
        </w:tabs>
        <w:spacing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Pr="00B6688C" w:rsidRDefault="003272D9" w:rsidP="00711867">
      <w:pPr>
        <w:pStyle w:val="a"/>
        <w:spacing w:line="276" w:lineRule="auto"/>
        <w:jc w:val="center"/>
        <w:rPr>
          <w:b/>
          <w:lang w:bidi="he-IL"/>
        </w:rPr>
      </w:pPr>
      <w:r>
        <w:rPr>
          <w:b/>
        </w:rPr>
        <w:t xml:space="preserve">4. </w:t>
      </w:r>
      <w:r w:rsidRPr="00B6688C">
        <w:rPr>
          <w:b/>
          <w:lang w:bidi="he-IL"/>
        </w:rPr>
        <w:t>ТЕМАТИЧЕСКОЕ ПЛАНИРОВАНИЕ</w:t>
      </w:r>
    </w:p>
    <w:p w:rsidR="003272D9" w:rsidRPr="00663F17" w:rsidRDefault="003272D9" w:rsidP="00711867">
      <w:pPr>
        <w:tabs>
          <w:tab w:val="left" w:pos="1560"/>
        </w:tabs>
        <w:spacing w:line="240" w:lineRule="auto"/>
        <w:ind w:right="14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6804"/>
        <w:gridCol w:w="1950"/>
      </w:tblGrid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/>
                <w:sz w:val="24"/>
                <w:szCs w:val="24"/>
              </w:rPr>
              <w:t>Раздел (тема)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3272D9" w:rsidRPr="00315348" w:rsidTr="00CB0AD2">
        <w:tc>
          <w:tcPr>
            <w:tcW w:w="9571" w:type="dxa"/>
            <w:gridSpan w:val="3"/>
            <w:vAlign w:val="center"/>
          </w:tcPr>
          <w:p w:rsidR="003272D9" w:rsidRPr="00711867" w:rsidRDefault="003272D9" w:rsidP="00711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1867">
              <w:rPr>
                <w:rFonts w:ascii="Times New Roman" w:hAnsi="Times New Roman"/>
                <w:b/>
                <w:sz w:val="24"/>
                <w:szCs w:val="24"/>
              </w:rPr>
              <w:t>Введение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Цели изучения курса информатики и ИКТ. Техника безопасности и организация рабочего места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9571" w:type="dxa"/>
            <w:gridSpan w:val="3"/>
            <w:vAlign w:val="center"/>
          </w:tcPr>
          <w:p w:rsidR="003272D9" w:rsidRPr="00711867" w:rsidRDefault="003272D9" w:rsidP="00711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Глава 1.</w:t>
            </w:r>
            <w:r w:rsidRPr="0071186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Моделирование и формализация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Моделирование как метод познания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Знаковые модели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Графические модели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Табличные модели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База данных как модель предметной области. Реляционные базы данных.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Система управления базами данных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Создание базы данных. Запросы на выборку данных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BodyTextIndent"/>
              <w:spacing w:after="0"/>
              <w:ind w:left="0"/>
              <w:rPr>
                <w:i/>
              </w:rPr>
            </w:pPr>
            <w:r w:rsidRPr="00CB0AD2">
              <w:rPr>
                <w:i/>
              </w:rPr>
              <w:t>Обобщение и систематизация основных понятий темы «Моделирование и формализация». Проверочная работа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9571" w:type="dxa"/>
            <w:gridSpan w:val="3"/>
            <w:vAlign w:val="center"/>
          </w:tcPr>
          <w:p w:rsidR="003272D9" w:rsidRPr="00711867" w:rsidRDefault="003272D9" w:rsidP="00711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Глава 2. </w:t>
            </w:r>
            <w:r w:rsidRPr="00711867">
              <w:rPr>
                <w:rFonts w:ascii="Times New Roman" w:hAnsi="Times New Roman"/>
                <w:b/>
                <w:bCs/>
                <w:sz w:val="24"/>
                <w:szCs w:val="24"/>
              </w:rPr>
              <w:t>Алгоритмизация и программирование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Решение задач на компьютере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Одномерные массивы целых чисел. Описание, заполнение, вывод массива.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Вычисление суммы элементов массива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Последовательный поиск в массиве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Сортировка массива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Конструирование алгоритмов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315348" w:rsidRDefault="003272D9" w:rsidP="00711867">
            <w:pPr>
              <w:pStyle w:val="BodyTextIndent"/>
              <w:spacing w:after="0"/>
              <w:ind w:left="0"/>
            </w:pPr>
            <w:r w:rsidRPr="00315348">
              <w:t>Запись вспомогательных алгоритмов на  языке Паскаль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711867" w:rsidRDefault="003272D9" w:rsidP="00711867">
            <w:pPr>
              <w:pStyle w:val="BodyTextIndent"/>
              <w:spacing w:after="0"/>
              <w:ind w:left="0"/>
              <w:rPr>
                <w:i/>
              </w:rPr>
            </w:pPr>
            <w:r w:rsidRPr="00711867">
              <w:rPr>
                <w:i/>
              </w:rPr>
              <w:t>Алгоритмы управления. Обобщение и систематизация основных понятий темы «Алгоритмизация и программирование». Проверочная работа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9571" w:type="dxa"/>
            <w:gridSpan w:val="3"/>
            <w:vAlign w:val="center"/>
          </w:tcPr>
          <w:p w:rsidR="003272D9" w:rsidRPr="00711867" w:rsidRDefault="003272D9" w:rsidP="00711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Глава 3. </w:t>
            </w:r>
            <w:r w:rsidRPr="00711867">
              <w:rPr>
                <w:rFonts w:ascii="Times New Roman" w:hAnsi="Times New Roman"/>
                <w:b/>
                <w:bCs/>
                <w:sz w:val="24"/>
                <w:szCs w:val="24"/>
              </w:rPr>
              <w:t>Обработка числовой информации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Интерфейс электронных таблиц. Данные в ячейках таблицы. Основные режимы работы.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Организация вычислений. Относительные, абсолютные и смешанные ссылки.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Встроенные функции. Логические функции.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Сортировка и поиск данных.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Построение диаграмм и графиков.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i/>
                <w:sz w:val="24"/>
                <w:szCs w:val="24"/>
              </w:rPr>
              <w:t>Обобщение и систематизация основных понятий главы «</w:t>
            </w:r>
            <w:r w:rsidRPr="00CB0AD2">
              <w:rPr>
                <w:rFonts w:ascii="Times New Roman" w:hAnsi="Times New Roman"/>
                <w:bCs/>
                <w:i/>
                <w:sz w:val="24"/>
                <w:szCs w:val="24"/>
              </w:rPr>
              <w:t>Обработка числовой информации в электронных таблицах»</w:t>
            </w:r>
            <w:r w:rsidRPr="00CB0AD2">
              <w:rPr>
                <w:rFonts w:ascii="Times New Roman" w:hAnsi="Times New Roman"/>
                <w:i/>
                <w:sz w:val="24"/>
                <w:szCs w:val="24"/>
              </w:rPr>
              <w:t>. Проверочная работа</w:t>
            </w:r>
            <w:r w:rsidRPr="00CB0AD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9571" w:type="dxa"/>
            <w:gridSpan w:val="3"/>
            <w:vAlign w:val="center"/>
          </w:tcPr>
          <w:p w:rsidR="003272D9" w:rsidRPr="00711867" w:rsidRDefault="003272D9" w:rsidP="00711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1867">
              <w:rPr>
                <w:rFonts w:ascii="Times New Roman" w:hAnsi="Times New Roman"/>
                <w:b/>
                <w:bCs/>
                <w:sz w:val="24"/>
                <w:szCs w:val="24"/>
              </w:rPr>
              <w:t>Глава 4: Коммуникационные технологии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Локальные и глобальные компьютерные сети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Как устроен Интернет. IP-адрес компьютера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Доменная система имён. Протоколы передачи данных.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Всемирная паутина. Файловые архивы.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Электронная почта. Сетевое коллективное взаимодействие. Сетевой этикет.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Технологии создания сайта.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Содержание и структура сайта.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Оформление сайта.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Размещение сайта в Интернете.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CB0AD2">
              <w:rPr>
                <w:rFonts w:ascii="Times New Roman" w:hAnsi="Times New Roman"/>
                <w:i/>
                <w:sz w:val="24"/>
                <w:szCs w:val="24"/>
              </w:rPr>
              <w:t>Обобщение и систематизация основных понятий главы «</w:t>
            </w:r>
            <w:r w:rsidRPr="00CB0AD2">
              <w:rPr>
                <w:rFonts w:ascii="Times New Roman" w:hAnsi="Times New Roman"/>
                <w:bCs/>
                <w:i/>
                <w:sz w:val="24"/>
                <w:szCs w:val="24"/>
              </w:rPr>
              <w:t>Коммуникационные технологии»</w:t>
            </w:r>
            <w:r w:rsidRPr="00CB0AD2">
              <w:rPr>
                <w:rFonts w:ascii="Times New Roman" w:hAnsi="Times New Roman"/>
                <w:i/>
                <w:sz w:val="24"/>
                <w:szCs w:val="24"/>
              </w:rPr>
              <w:t>. Проверочная работа.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817" w:type="dxa"/>
            <w:vAlign w:val="center"/>
          </w:tcPr>
          <w:p w:rsidR="003272D9" w:rsidRPr="00CB0AD2" w:rsidRDefault="003272D9" w:rsidP="00CB0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AD2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3272D9" w:rsidRPr="00CB0AD2" w:rsidRDefault="003272D9" w:rsidP="00711867">
            <w:pPr>
              <w:pStyle w:val="NormalWeb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711867">
              <w:rPr>
                <w:rFonts w:ascii="Times New Roman" w:hAnsi="Times New Roman"/>
                <w:b/>
                <w:sz w:val="24"/>
                <w:szCs w:val="24"/>
              </w:rPr>
              <w:t>Итоговое повторение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CB0AD2">
              <w:rPr>
                <w:rFonts w:ascii="Times New Roman" w:hAnsi="Times New Roman"/>
                <w:sz w:val="24"/>
                <w:szCs w:val="24"/>
              </w:rPr>
              <w:t>Пов</w:t>
            </w:r>
            <w:r>
              <w:rPr>
                <w:rFonts w:ascii="Times New Roman" w:hAnsi="Times New Roman"/>
                <w:sz w:val="24"/>
                <w:szCs w:val="24"/>
              </w:rPr>
              <w:t>торение основных понятий по темам</w:t>
            </w:r>
            <w:r w:rsidRPr="00CB0AD2">
              <w:rPr>
                <w:rFonts w:ascii="Times New Roman" w:hAnsi="Times New Roman"/>
                <w:sz w:val="24"/>
                <w:szCs w:val="24"/>
              </w:rPr>
              <w:t xml:space="preserve"> «Программирование»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«Моделирование»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A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72D9" w:rsidRPr="00315348" w:rsidTr="00CB0AD2">
        <w:tc>
          <w:tcPr>
            <w:tcW w:w="7621" w:type="dxa"/>
            <w:gridSpan w:val="2"/>
            <w:vAlign w:val="center"/>
          </w:tcPr>
          <w:p w:rsidR="003272D9" w:rsidRPr="00CB0AD2" w:rsidRDefault="003272D9" w:rsidP="00CB0AD2">
            <w:pPr>
              <w:pStyle w:val="NormalWeb"/>
              <w:spacing w:before="0" w:after="0"/>
              <w:rPr>
                <w:rFonts w:ascii="Times New Roman" w:hAnsi="Times New Roman"/>
                <w:b/>
                <w:sz w:val="28"/>
                <w:szCs w:val="24"/>
              </w:rPr>
            </w:pPr>
            <w:r w:rsidRPr="00CB0AD2">
              <w:rPr>
                <w:rFonts w:ascii="Times New Roman" w:hAnsi="Times New Roman"/>
                <w:b/>
                <w:sz w:val="28"/>
                <w:szCs w:val="24"/>
              </w:rPr>
              <w:t>ИТОГО:</w:t>
            </w:r>
          </w:p>
        </w:tc>
        <w:tc>
          <w:tcPr>
            <w:tcW w:w="1950" w:type="dxa"/>
            <w:vAlign w:val="center"/>
          </w:tcPr>
          <w:p w:rsidR="003272D9" w:rsidRPr="00CB0AD2" w:rsidRDefault="003272D9" w:rsidP="00CB0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34</w:t>
            </w:r>
          </w:p>
        </w:tc>
      </w:tr>
    </w:tbl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711867">
      <w:pPr>
        <w:tabs>
          <w:tab w:val="left" w:pos="720"/>
          <w:tab w:val="left" w:pos="10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2D9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3272D9" w:rsidTr="00BC5579">
        <w:trPr>
          <w:trHeight w:val="984"/>
          <w:jc w:val="center"/>
        </w:trPr>
        <w:tc>
          <w:tcPr>
            <w:tcW w:w="4518" w:type="dxa"/>
          </w:tcPr>
          <w:p w:rsidR="003272D9" w:rsidRDefault="003272D9" w:rsidP="00BC557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СОГЛАСОВАНО</w:t>
            </w:r>
            <w:bookmarkStart w:id="0" w:name="_GoBack"/>
            <w:bookmarkEnd w:id="0"/>
          </w:p>
          <w:p w:rsidR="003272D9" w:rsidRDefault="003272D9" w:rsidP="00BC557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Протокол заседания научно-методического объединения учителей физики, математики, информатики</w:t>
            </w:r>
          </w:p>
          <w:p w:rsidR="003272D9" w:rsidRDefault="003272D9" w:rsidP="00BC557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3272D9" w:rsidRDefault="003272D9" w:rsidP="00BC557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______________          _____________ </w:t>
            </w:r>
          </w:p>
          <w:p w:rsidR="003272D9" w:rsidRDefault="003272D9" w:rsidP="00BC557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руководителя НМО                      Ф.И.О. </w:t>
            </w:r>
          </w:p>
        </w:tc>
        <w:tc>
          <w:tcPr>
            <w:tcW w:w="4518" w:type="dxa"/>
          </w:tcPr>
          <w:p w:rsidR="003272D9" w:rsidRDefault="003272D9" w:rsidP="00BC557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СОГЛАСОВАНО</w:t>
            </w:r>
          </w:p>
          <w:p w:rsidR="003272D9" w:rsidRDefault="003272D9" w:rsidP="00BC557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3272D9" w:rsidRDefault="003272D9" w:rsidP="00BC557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      _____________ </w:t>
            </w:r>
          </w:p>
          <w:p w:rsidR="003272D9" w:rsidRDefault="003272D9" w:rsidP="00BC557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подпись                                       Ф.И.О. </w:t>
            </w:r>
          </w:p>
          <w:p w:rsidR="003272D9" w:rsidRDefault="003272D9" w:rsidP="00BC557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3272D9" w:rsidRPr="00315348" w:rsidRDefault="003272D9" w:rsidP="00315348">
      <w:pPr>
        <w:tabs>
          <w:tab w:val="left" w:pos="72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3272D9" w:rsidRPr="00315348" w:rsidSect="00BB3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C7648"/>
    <w:multiLevelType w:val="hybridMultilevel"/>
    <w:tmpl w:val="17E4DE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348"/>
    <w:rsid w:val="00007B62"/>
    <w:rsid w:val="000776EB"/>
    <w:rsid w:val="0014482D"/>
    <w:rsid w:val="00242E1A"/>
    <w:rsid w:val="00315348"/>
    <w:rsid w:val="003272D9"/>
    <w:rsid w:val="00332584"/>
    <w:rsid w:val="00421FB7"/>
    <w:rsid w:val="005F4441"/>
    <w:rsid w:val="00663F17"/>
    <w:rsid w:val="006C4B81"/>
    <w:rsid w:val="006E6568"/>
    <w:rsid w:val="00700629"/>
    <w:rsid w:val="00711867"/>
    <w:rsid w:val="0083086D"/>
    <w:rsid w:val="009E70FA"/>
    <w:rsid w:val="00B52747"/>
    <w:rsid w:val="00B57B65"/>
    <w:rsid w:val="00B6688C"/>
    <w:rsid w:val="00BA55ED"/>
    <w:rsid w:val="00BB3A32"/>
    <w:rsid w:val="00BC5579"/>
    <w:rsid w:val="00C61AAD"/>
    <w:rsid w:val="00CA06B7"/>
    <w:rsid w:val="00CB0AD2"/>
    <w:rsid w:val="00D22149"/>
    <w:rsid w:val="00DE4F3D"/>
    <w:rsid w:val="00E80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348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31534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p15">
    <w:name w:val="p15"/>
    <w:basedOn w:val="Normal"/>
    <w:uiPriority w:val="99"/>
    <w:rsid w:val="003153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31534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31534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15348"/>
    <w:rPr>
      <w:rFonts w:eastAsia="Times New Roman" w:cs="Times New Roman"/>
      <w:lang w:eastAsia="ar-SA" w:bidi="ar-SA"/>
    </w:rPr>
  </w:style>
  <w:style w:type="paragraph" w:styleId="NormalWeb">
    <w:name w:val="Normal (Web)"/>
    <w:basedOn w:val="Normal"/>
    <w:uiPriority w:val="99"/>
    <w:rsid w:val="00315348"/>
    <w:pPr>
      <w:suppressAutoHyphens/>
      <w:spacing w:before="280" w:after="280" w:line="240" w:lineRule="auto"/>
    </w:pPr>
    <w:rPr>
      <w:rFonts w:ascii="Verdana" w:eastAsia="Times New Roman" w:hAnsi="Verdana"/>
      <w:color w:val="000000"/>
      <w:sz w:val="17"/>
      <w:szCs w:val="17"/>
      <w:lang w:eastAsia="ar-SA"/>
    </w:rPr>
  </w:style>
  <w:style w:type="paragraph" w:customStyle="1" w:styleId="a">
    <w:name w:val="Стиль"/>
    <w:uiPriority w:val="99"/>
    <w:rsid w:val="00711867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7</Pages>
  <Words>1608</Words>
  <Characters>9169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GEO_USER</dc:creator>
  <cp:keywords/>
  <dc:description/>
  <cp:lastModifiedBy>Бабаева</cp:lastModifiedBy>
  <cp:revision>6</cp:revision>
  <cp:lastPrinted>2018-10-04T14:22:00Z</cp:lastPrinted>
  <dcterms:created xsi:type="dcterms:W3CDTF">2018-09-13T19:30:00Z</dcterms:created>
  <dcterms:modified xsi:type="dcterms:W3CDTF">2018-10-04T14:24:00Z</dcterms:modified>
</cp:coreProperties>
</file>