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13A" w:rsidRPr="001F0261" w:rsidRDefault="0086513A" w:rsidP="00B20D6C">
      <w:pPr>
        <w:jc w:val="center"/>
        <w:rPr>
          <w:rFonts w:ascii="Times New Roman" w:hAnsi="Times New Roman"/>
          <w:b/>
          <w:sz w:val="24"/>
          <w:szCs w:val="24"/>
        </w:rPr>
      </w:pPr>
      <w:r w:rsidRPr="001F0261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86513A" w:rsidRPr="005F1275" w:rsidRDefault="0086513A" w:rsidP="00B20D6C">
      <w:pPr>
        <w:jc w:val="center"/>
        <w:rPr>
          <w:rFonts w:ascii="Times New Roman" w:hAnsi="Times New Roman"/>
          <w:b/>
          <w:sz w:val="24"/>
          <w:szCs w:val="24"/>
        </w:rPr>
      </w:pPr>
      <w:r w:rsidRPr="001F0261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86513A" w:rsidRPr="001F0261" w:rsidRDefault="0086513A" w:rsidP="00B20D6C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1F0261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F0261">
        <w:rPr>
          <w:rFonts w:ascii="Times New Roman" w:hAnsi="Times New Roman"/>
          <w:b/>
          <w:sz w:val="24"/>
          <w:szCs w:val="24"/>
        </w:rPr>
        <w:t>ЛИЦЕЙ № 62</w:t>
      </w:r>
    </w:p>
    <w:p w:rsidR="0086513A" w:rsidRPr="00DC33D7" w:rsidRDefault="0086513A" w:rsidP="00B20D6C">
      <w:pPr>
        <w:pStyle w:val="Default"/>
        <w:jc w:val="center"/>
        <w:rPr>
          <w:sz w:val="28"/>
          <w:szCs w:val="28"/>
        </w:rPr>
      </w:pPr>
    </w:p>
    <w:p w:rsidR="0086513A" w:rsidRDefault="0086513A" w:rsidP="00B20D6C">
      <w:pPr>
        <w:pStyle w:val="Default"/>
        <w:tabs>
          <w:tab w:val="left" w:pos="7088"/>
          <w:tab w:val="left" w:pos="7560"/>
          <w:tab w:val="right" w:pos="9921"/>
        </w:tabs>
        <w:jc w:val="right"/>
        <w:rPr>
          <w:sz w:val="28"/>
          <w:szCs w:val="28"/>
        </w:rPr>
      </w:pPr>
    </w:p>
    <w:p w:rsidR="0086513A" w:rsidRPr="00DC33D7" w:rsidRDefault="0086513A" w:rsidP="00B20D6C">
      <w:pPr>
        <w:pStyle w:val="Default"/>
        <w:tabs>
          <w:tab w:val="left" w:pos="7088"/>
          <w:tab w:val="left" w:pos="7560"/>
          <w:tab w:val="right" w:pos="9921"/>
        </w:tabs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УТВЕРЖДЕНО </w:t>
      </w:r>
    </w:p>
    <w:p w:rsidR="0086513A" w:rsidRPr="00DC33D7" w:rsidRDefault="0086513A" w:rsidP="00B20D6C">
      <w:pPr>
        <w:pStyle w:val="Default"/>
        <w:tabs>
          <w:tab w:val="left" w:pos="7320"/>
          <w:tab w:val="left" w:pos="7560"/>
          <w:tab w:val="right" w:pos="9921"/>
        </w:tabs>
        <w:rPr>
          <w:sz w:val="28"/>
          <w:szCs w:val="28"/>
        </w:rPr>
      </w:pPr>
    </w:p>
    <w:p w:rsidR="0086513A" w:rsidRPr="00DC33D7" w:rsidRDefault="0086513A" w:rsidP="00B20D6C">
      <w:pPr>
        <w:pStyle w:val="Default"/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Директор МАОУ «Лицей № 62» </w:t>
      </w:r>
    </w:p>
    <w:p w:rsidR="0086513A" w:rsidRPr="00DC33D7" w:rsidRDefault="0086513A" w:rsidP="00B20D6C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__</w:t>
      </w:r>
      <w:r w:rsidRPr="00DC33D7">
        <w:rPr>
          <w:sz w:val="28"/>
          <w:szCs w:val="28"/>
        </w:rPr>
        <w:t>______________З.В. Медведева</w:t>
      </w:r>
    </w:p>
    <w:p w:rsidR="0086513A" w:rsidRPr="00DC33D7" w:rsidRDefault="0086513A" w:rsidP="00B20D6C">
      <w:pPr>
        <w:pStyle w:val="Default"/>
        <w:tabs>
          <w:tab w:val="left" w:pos="6220"/>
          <w:tab w:val="right" w:pos="9921"/>
        </w:tabs>
        <w:rPr>
          <w:sz w:val="28"/>
          <w:szCs w:val="28"/>
        </w:rPr>
      </w:pPr>
    </w:p>
    <w:p w:rsidR="0086513A" w:rsidRDefault="0086513A" w:rsidP="00B20D6C">
      <w:pPr>
        <w:pStyle w:val="Default"/>
        <w:jc w:val="right"/>
        <w:rPr>
          <w:b/>
          <w:bCs/>
          <w:sz w:val="40"/>
          <w:szCs w:val="40"/>
        </w:rPr>
      </w:pPr>
      <w:r w:rsidRPr="00DC33D7">
        <w:rPr>
          <w:bCs/>
          <w:sz w:val="28"/>
          <w:szCs w:val="28"/>
        </w:rPr>
        <w:t xml:space="preserve">                                                   Приказ №_____от «__»________20____</w:t>
      </w:r>
      <w:r>
        <w:rPr>
          <w:bCs/>
        </w:rPr>
        <w:t>г</w:t>
      </w:r>
    </w:p>
    <w:p w:rsidR="0086513A" w:rsidRDefault="0086513A" w:rsidP="00B20D6C">
      <w:pPr>
        <w:pStyle w:val="Default"/>
        <w:rPr>
          <w:b/>
          <w:bCs/>
          <w:sz w:val="40"/>
          <w:szCs w:val="40"/>
        </w:rPr>
      </w:pPr>
    </w:p>
    <w:p w:rsidR="0086513A" w:rsidRDefault="0086513A" w:rsidP="00B20D6C">
      <w:pPr>
        <w:pStyle w:val="Default"/>
        <w:jc w:val="center"/>
        <w:rPr>
          <w:b/>
          <w:bCs/>
          <w:sz w:val="40"/>
          <w:szCs w:val="40"/>
        </w:rPr>
      </w:pPr>
    </w:p>
    <w:p w:rsidR="0086513A" w:rsidRDefault="0086513A" w:rsidP="00B20D6C">
      <w:pPr>
        <w:pStyle w:val="Default"/>
        <w:jc w:val="center"/>
        <w:rPr>
          <w:b/>
          <w:bCs/>
          <w:sz w:val="40"/>
          <w:szCs w:val="40"/>
        </w:rPr>
      </w:pPr>
    </w:p>
    <w:p w:rsidR="0086513A" w:rsidRDefault="0086513A" w:rsidP="00B20D6C">
      <w:pPr>
        <w:pStyle w:val="Default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РАБОЧАЯ ПРОГРАММА</w:t>
      </w:r>
    </w:p>
    <w:p w:rsidR="0086513A" w:rsidRPr="00D227D8" w:rsidRDefault="0086513A" w:rsidP="00B20D6C">
      <w:pPr>
        <w:pStyle w:val="Default"/>
        <w:jc w:val="center"/>
        <w:rPr>
          <w:b/>
          <w:sz w:val="40"/>
          <w:szCs w:val="40"/>
        </w:rPr>
      </w:pPr>
      <w:r w:rsidRPr="00D227D8">
        <w:rPr>
          <w:b/>
          <w:sz w:val="40"/>
          <w:szCs w:val="40"/>
        </w:rPr>
        <w:t>учебного курса по</w:t>
      </w:r>
      <w:r>
        <w:rPr>
          <w:b/>
          <w:sz w:val="40"/>
          <w:szCs w:val="40"/>
        </w:rPr>
        <w:t xml:space="preserve"> обществознанию</w:t>
      </w:r>
    </w:p>
    <w:p w:rsidR="0086513A" w:rsidRPr="00D227D8" w:rsidRDefault="0086513A" w:rsidP="00B20D6C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«Основы правовых знаний</w:t>
      </w:r>
      <w:r w:rsidRPr="00D227D8">
        <w:rPr>
          <w:b/>
          <w:sz w:val="40"/>
          <w:szCs w:val="40"/>
        </w:rPr>
        <w:t>»</w:t>
      </w:r>
    </w:p>
    <w:p w:rsidR="0086513A" w:rsidRPr="00D227D8" w:rsidRDefault="0086513A" w:rsidP="00B20D6C">
      <w:pPr>
        <w:pStyle w:val="Default"/>
        <w:jc w:val="center"/>
        <w:rPr>
          <w:b/>
          <w:sz w:val="40"/>
          <w:szCs w:val="40"/>
        </w:rPr>
      </w:pPr>
    </w:p>
    <w:p w:rsidR="0086513A" w:rsidRPr="00D227D8" w:rsidRDefault="0086513A" w:rsidP="00B20D6C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Уровень образования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223F3">
        <w:rPr>
          <w:b/>
          <w:sz w:val="40"/>
          <w:szCs w:val="40"/>
        </w:rPr>
        <w:t>9</w:t>
      </w:r>
      <w:r w:rsidRPr="00D227D8">
        <w:rPr>
          <w:b/>
          <w:sz w:val="40"/>
          <w:szCs w:val="40"/>
        </w:rPr>
        <w:t xml:space="preserve"> класс</w:t>
      </w:r>
    </w:p>
    <w:p w:rsidR="0086513A" w:rsidRPr="00D227D8" w:rsidRDefault="0086513A" w:rsidP="00B20D6C">
      <w:pPr>
        <w:pStyle w:val="Default"/>
        <w:rPr>
          <w:sz w:val="40"/>
          <w:szCs w:val="40"/>
        </w:rPr>
      </w:pPr>
      <w:r>
        <w:rPr>
          <w:sz w:val="28"/>
          <w:szCs w:val="28"/>
        </w:rPr>
        <w:t xml:space="preserve">Количество часов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40"/>
          <w:szCs w:val="40"/>
        </w:rPr>
        <w:t>34</w:t>
      </w:r>
    </w:p>
    <w:p w:rsidR="0086513A" w:rsidRDefault="0086513A" w:rsidP="00B20D6C">
      <w:pPr>
        <w:pStyle w:val="Default"/>
        <w:rPr>
          <w:sz w:val="40"/>
          <w:szCs w:val="40"/>
        </w:rPr>
      </w:pPr>
    </w:p>
    <w:p w:rsidR="0086513A" w:rsidRDefault="0086513A" w:rsidP="00B20D6C">
      <w:pPr>
        <w:pStyle w:val="Default"/>
        <w:rPr>
          <w:sz w:val="40"/>
          <w:szCs w:val="40"/>
        </w:rPr>
      </w:pPr>
    </w:p>
    <w:p w:rsidR="0086513A" w:rsidRDefault="0086513A" w:rsidP="00B20D6C">
      <w:pPr>
        <w:pStyle w:val="Default"/>
        <w:rPr>
          <w:sz w:val="40"/>
          <w:szCs w:val="40"/>
        </w:rPr>
      </w:pPr>
    </w:p>
    <w:p w:rsidR="0086513A" w:rsidRPr="00D227D8" w:rsidRDefault="0086513A" w:rsidP="00B20D6C">
      <w:pPr>
        <w:pStyle w:val="Default"/>
        <w:rPr>
          <w:sz w:val="28"/>
          <w:szCs w:val="28"/>
        </w:rPr>
      </w:pPr>
      <w:r w:rsidRPr="00D227D8">
        <w:rPr>
          <w:sz w:val="28"/>
          <w:szCs w:val="28"/>
        </w:rPr>
        <w:t xml:space="preserve">Программа </w:t>
      </w:r>
      <w:r>
        <w:rPr>
          <w:sz w:val="28"/>
          <w:szCs w:val="28"/>
        </w:rPr>
        <w:t>разработана на основе:</w:t>
      </w:r>
    </w:p>
    <w:p w:rsidR="0086513A" w:rsidRPr="00A07A96" w:rsidRDefault="0086513A" w:rsidP="00B20D6C">
      <w:pPr>
        <w:pStyle w:val="Default"/>
        <w:rPr>
          <w:sz w:val="28"/>
          <w:szCs w:val="28"/>
        </w:rPr>
      </w:pPr>
    </w:p>
    <w:p w:rsidR="0086513A" w:rsidRDefault="0086513A" w:rsidP="00EE09B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авторской</w:t>
      </w:r>
      <w:r w:rsidRPr="004A0DFB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ы</w:t>
      </w:r>
      <w:r w:rsidRPr="004A0D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«Право в нашей жизни» </w:t>
      </w:r>
      <w:r>
        <w:rPr>
          <w:rFonts w:ascii="Times New Roman" w:hAnsi="Times New Roman"/>
          <w:sz w:val="28"/>
          <w:szCs w:val="28"/>
        </w:rPr>
        <w:t>старшего преподавателя, старшего методиста кафедры гуманитарного и эстетического образования ГАУ ДПО «СОИРО»</w:t>
      </w:r>
      <w:r w:rsidRPr="004A0DF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Каменчук И.Л., рекомендованной к использованию в учебном процессе </w:t>
      </w:r>
      <w:r w:rsidRPr="00A07A9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Министерством образования Саратовской  области приказ </w:t>
      </w:r>
      <w:r w:rsidRPr="00A07A9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№ 553 от 11.04.07г.</w:t>
      </w:r>
    </w:p>
    <w:p w:rsidR="0086513A" w:rsidRPr="00401080" w:rsidRDefault="0086513A" w:rsidP="00EE09B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6513A" w:rsidRPr="00A07A96" w:rsidRDefault="0086513A" w:rsidP="00B20D6C">
      <w:pPr>
        <w:pStyle w:val="Default"/>
        <w:rPr>
          <w:sz w:val="28"/>
          <w:szCs w:val="28"/>
        </w:rPr>
      </w:pPr>
    </w:p>
    <w:p w:rsidR="0086513A" w:rsidRDefault="0086513A" w:rsidP="00B20D6C"/>
    <w:p w:rsidR="0086513A" w:rsidRDefault="0086513A" w:rsidP="00B20D6C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6513A" w:rsidRDefault="0086513A" w:rsidP="00B20D6C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6513A" w:rsidRDefault="0086513A" w:rsidP="0040108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6513A" w:rsidRDefault="0086513A" w:rsidP="00B20D6C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37714C">
        <w:rPr>
          <w:rFonts w:ascii="Times New Roman" w:hAnsi="Times New Roman"/>
          <w:b/>
          <w:bCs/>
          <w:sz w:val="24"/>
          <w:szCs w:val="24"/>
        </w:rPr>
        <w:t>1.ПОЯСНИТЕЛЬНАЯ ЗАПИСКА</w:t>
      </w:r>
    </w:p>
    <w:p w:rsidR="0086513A" w:rsidRPr="00C51DF7" w:rsidRDefault="0086513A" w:rsidP="00401080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6513A" w:rsidRPr="00401080" w:rsidRDefault="0086513A" w:rsidP="00401080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01080">
        <w:rPr>
          <w:rFonts w:ascii="Times New Roman" w:hAnsi="Times New Roman"/>
          <w:snapToGrid w:val="0"/>
          <w:sz w:val="24"/>
          <w:szCs w:val="24"/>
        </w:rPr>
        <w:t xml:space="preserve">     </w:t>
      </w:r>
      <w:r w:rsidRPr="00401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Рабочая программа </w:t>
      </w:r>
      <w:r w:rsidRPr="00401080">
        <w:rPr>
          <w:rFonts w:ascii="Times New Roman" w:hAnsi="Times New Roman"/>
          <w:sz w:val="24"/>
          <w:szCs w:val="24"/>
          <w:shd w:val="clear" w:color="auto" w:fill="FFFFFF"/>
        </w:rPr>
        <w:t>учебного курса по</w:t>
      </w:r>
      <w:r w:rsidRPr="00401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обществознанию</w:t>
      </w:r>
      <w:r w:rsidRPr="00401080">
        <w:rPr>
          <w:rFonts w:ascii="Times New Roman" w:hAnsi="Times New Roman"/>
          <w:sz w:val="24"/>
          <w:szCs w:val="24"/>
          <w:shd w:val="clear" w:color="auto" w:fill="FFFFFF"/>
        </w:rPr>
        <w:t xml:space="preserve"> «Основы правовых знаний»</w:t>
      </w:r>
      <w:r w:rsidRPr="00401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составлена на</w:t>
      </w:r>
      <w:r w:rsidRPr="00401080">
        <w:rPr>
          <w:rFonts w:ascii="Times New Roman" w:hAnsi="Times New Roman"/>
          <w:snapToGrid w:val="0"/>
          <w:sz w:val="24"/>
          <w:szCs w:val="24"/>
        </w:rPr>
        <w:t xml:space="preserve"> основе </w:t>
      </w:r>
      <w:r w:rsidRPr="00401080">
        <w:rPr>
          <w:rFonts w:ascii="Times New Roman" w:hAnsi="Times New Roman"/>
          <w:sz w:val="24"/>
          <w:szCs w:val="24"/>
        </w:rPr>
        <w:t>авторской программы</w:t>
      </w:r>
      <w:r w:rsidRPr="00401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«Право в нашей жизни» </w:t>
      </w:r>
      <w:r w:rsidRPr="00401080">
        <w:rPr>
          <w:rFonts w:ascii="Times New Roman" w:hAnsi="Times New Roman"/>
          <w:sz w:val="24"/>
          <w:szCs w:val="24"/>
        </w:rPr>
        <w:t>старшего преподавателя, старшего методиста кафедры гуманитарного и эстетического образования ГАУ ДПО «СОИРО»</w:t>
      </w:r>
      <w:r w:rsidRPr="00401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401080">
        <w:rPr>
          <w:rFonts w:ascii="Times New Roman" w:hAnsi="Times New Roman"/>
          <w:sz w:val="24"/>
          <w:szCs w:val="24"/>
        </w:rPr>
        <w:t xml:space="preserve">Каменчук И.Л., рекомендованной к использованию в учебном процессе </w:t>
      </w:r>
      <w:r w:rsidRPr="0040108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Министерством образования Саратовской  области приказ </w:t>
      </w:r>
      <w:r w:rsidRPr="0040108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№ 553 от 11.04.07г.</w:t>
      </w:r>
    </w:p>
    <w:p w:rsidR="0086513A" w:rsidRPr="00401080" w:rsidRDefault="0086513A" w:rsidP="0040108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1080">
        <w:rPr>
          <w:rFonts w:ascii="Times New Roman" w:hAnsi="Times New Roman"/>
          <w:snapToGrid w:val="0"/>
          <w:sz w:val="24"/>
          <w:szCs w:val="24"/>
        </w:rPr>
        <w:t xml:space="preserve">       Рабочая программа учебного курса «</w:t>
      </w:r>
      <w:r w:rsidRPr="00401080">
        <w:rPr>
          <w:rFonts w:ascii="Times New Roman" w:hAnsi="Times New Roman"/>
          <w:sz w:val="24"/>
          <w:szCs w:val="24"/>
          <w:shd w:val="clear" w:color="auto" w:fill="FFFFFF"/>
        </w:rPr>
        <w:t>Основы правовых знаний</w:t>
      </w:r>
      <w:r w:rsidRPr="00401080">
        <w:rPr>
          <w:rFonts w:ascii="Times New Roman" w:hAnsi="Times New Roman"/>
          <w:snapToGrid w:val="0"/>
          <w:sz w:val="24"/>
          <w:szCs w:val="24"/>
        </w:rPr>
        <w:t xml:space="preserve">» разработана </w:t>
      </w:r>
      <w:r w:rsidRPr="00401080">
        <w:rPr>
          <w:rFonts w:ascii="Times New Roman" w:hAnsi="Times New Roman"/>
          <w:sz w:val="24"/>
          <w:szCs w:val="24"/>
        </w:rPr>
        <w:t xml:space="preserve">с целью усиления обязательного учебного предмета «Обществознание» и предназначена для учащихся 9-х классов, социально - экономический профиль для дальнейшего обучения, которым необходимо повторение обществознания за курс основного общего образования для сдачи экзамена по этому предмету в рамках ГИА в независимой форме. Изучение курса проводится в течение учебного года. Обучение по программе безотметочное. </w:t>
      </w:r>
    </w:p>
    <w:p w:rsidR="0086513A" w:rsidRPr="0096411D" w:rsidRDefault="0086513A" w:rsidP="0096411D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В процессе работы по изучению данного курса школьники ознакомятся не только с основами знаний о праве и государстве, но и получат практические умения и навыки, необходимые каждому человеку в современном обществе, ценностные ориентиры, позволяющие сформировать осознанное отношение к правовым и политическим реалиям.</w:t>
      </w:r>
    </w:p>
    <w:p w:rsidR="0086513A" w:rsidRPr="0096411D" w:rsidRDefault="0086513A" w:rsidP="00B85F5B">
      <w:pPr>
        <w:pStyle w:val="BodyTextIndent"/>
        <w:jc w:val="both"/>
        <w:rPr>
          <w:szCs w:val="24"/>
        </w:rPr>
      </w:pPr>
      <w:r w:rsidRPr="0096411D">
        <w:rPr>
          <w:szCs w:val="24"/>
        </w:rPr>
        <w:t>Предлагаемый пропедевтический курс права направлен на преодоление правового нигилизма школьников, формирование правовой культуры и правомерного поведения учащихся.</w:t>
      </w:r>
    </w:p>
    <w:p w:rsidR="0086513A" w:rsidRPr="0096411D" w:rsidRDefault="0086513A" w:rsidP="00B85F5B">
      <w:pPr>
        <w:pStyle w:val="BodyText3"/>
        <w:ind w:firstLine="709"/>
        <w:jc w:val="both"/>
        <w:rPr>
          <w:szCs w:val="24"/>
        </w:rPr>
      </w:pPr>
      <w:r w:rsidRPr="0096411D">
        <w:rPr>
          <w:szCs w:val="24"/>
        </w:rPr>
        <w:t>В значительной степени этому способствуют предлагаемые методы обучения. Основу занятий курса составляют интерактивные методы, среди которых стоит выделить:</w:t>
      </w:r>
    </w:p>
    <w:p w:rsidR="0086513A" w:rsidRPr="0096411D" w:rsidRDefault="0086513A" w:rsidP="00B85F5B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ролевые игры и имитации;</w:t>
      </w:r>
    </w:p>
    <w:p w:rsidR="0086513A" w:rsidRPr="0096411D" w:rsidRDefault="0086513A" w:rsidP="00B85F5B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деловые игры и моделирование (упрощенные судебные разбирательства);</w:t>
      </w:r>
    </w:p>
    <w:p w:rsidR="0086513A" w:rsidRPr="0096411D" w:rsidRDefault="0086513A" w:rsidP="00B85F5B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анализ казуса (элементы юридического дела).</w:t>
      </w:r>
    </w:p>
    <w:p w:rsidR="0086513A" w:rsidRPr="0096411D" w:rsidRDefault="0086513A" w:rsidP="00B85F5B">
      <w:pPr>
        <w:pStyle w:val="BodyTextIndent"/>
        <w:jc w:val="both"/>
        <w:rPr>
          <w:szCs w:val="24"/>
        </w:rPr>
      </w:pPr>
      <w:r w:rsidRPr="0096411D">
        <w:rPr>
          <w:szCs w:val="24"/>
        </w:rPr>
        <w:t>Это обусловлено целями, задачами и содержанием курса, его практической направленностью. Интерактивные методы, как правило, предполагают моделирование реальных жизненных ситуаций, совместное решение проблем («На приеме у юриста»), что способствует не только усвоению знаний, но и овладению умениями и навыками, формированию жизненной позиции, создают атмосферу сотрудничества и взаимодействия. Такая атмосфера и есть настоящая суть права.</w:t>
      </w:r>
    </w:p>
    <w:p w:rsidR="0086513A" w:rsidRPr="00B85F5B" w:rsidRDefault="0086513A" w:rsidP="00B85F5B">
      <w:pPr>
        <w:pStyle w:val="BodyTextIndent"/>
        <w:jc w:val="both"/>
        <w:rPr>
          <w:sz w:val="28"/>
          <w:szCs w:val="28"/>
        </w:rPr>
      </w:pPr>
    </w:p>
    <w:p w:rsidR="0086513A" w:rsidRPr="00226A1A" w:rsidRDefault="0086513A" w:rsidP="0096411D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26A1A">
        <w:rPr>
          <w:rFonts w:ascii="Times New Roman" w:hAnsi="Times New Roman"/>
          <w:sz w:val="24"/>
          <w:szCs w:val="24"/>
        </w:rPr>
        <w:t>В учебном плане МАОУ «Лицей № 62» на изучение учебного курса «</w:t>
      </w:r>
      <w:r w:rsidRPr="00401080">
        <w:rPr>
          <w:rFonts w:ascii="Times New Roman" w:hAnsi="Times New Roman"/>
          <w:sz w:val="24"/>
          <w:szCs w:val="24"/>
          <w:shd w:val="clear" w:color="auto" w:fill="FFFFFF"/>
        </w:rPr>
        <w:t>Основы правовых знаний</w:t>
      </w:r>
      <w:r w:rsidRPr="00226A1A">
        <w:rPr>
          <w:rFonts w:ascii="Times New Roman" w:hAnsi="Times New Roman"/>
          <w:sz w:val="24"/>
          <w:szCs w:val="24"/>
        </w:rPr>
        <w:t>»  в 9 классе отводится 1 час в неделю, всего 34 часа за счет части, формируемой участниками образовательного процесса в соответствии с социальным запросом учащихся и их родителей.</w:t>
      </w:r>
    </w:p>
    <w:p w:rsidR="0086513A" w:rsidRDefault="0086513A" w:rsidP="009641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513A" w:rsidRPr="00EE09B9" w:rsidRDefault="0086513A" w:rsidP="0096411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513A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96411D">
        <w:rPr>
          <w:rFonts w:ascii="Times New Roman" w:hAnsi="Times New Roman"/>
          <w:b/>
          <w:bCs/>
          <w:sz w:val="24"/>
          <w:szCs w:val="24"/>
        </w:rPr>
        <w:t>2. ПЛАНИРУЕМЫЕ РЕЗУЛЬТАТЫ</w:t>
      </w:r>
    </w:p>
    <w:p w:rsidR="0086513A" w:rsidRPr="0096411D" w:rsidRDefault="0086513A" w:rsidP="00B85F5B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6513A" w:rsidRDefault="0086513A" w:rsidP="00B85F5B">
      <w:pPr>
        <w:spacing w:after="0" w:line="240" w:lineRule="auto"/>
        <w:ind w:firstLine="840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96411D">
        <w:rPr>
          <w:rFonts w:ascii="Times New Roman" w:hAnsi="Times New Roman"/>
          <w:b/>
          <w:color w:val="000000"/>
          <w:sz w:val="24"/>
          <w:szCs w:val="24"/>
          <w:lang w:eastAsia="ru-RU"/>
        </w:rPr>
        <w:t>В результате освоения учебного курса учащиеся приобретут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: </w:t>
      </w:r>
    </w:p>
    <w:p w:rsidR="0086513A" w:rsidRPr="0096411D" w:rsidRDefault="0086513A" w:rsidP="00B85F5B">
      <w:pPr>
        <w:spacing w:after="0" w:line="240" w:lineRule="auto"/>
        <w:ind w:firstLine="840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86513A" w:rsidRPr="0096411D" w:rsidRDefault="0086513A" w:rsidP="00B85F5B">
      <w:pPr>
        <w:pStyle w:val="Heading4"/>
        <w:jc w:val="both"/>
        <w:rPr>
          <w:b/>
          <w:i/>
          <w:szCs w:val="24"/>
        </w:rPr>
      </w:pPr>
      <w:r w:rsidRPr="0096411D">
        <w:rPr>
          <w:b/>
          <w:i/>
          <w:szCs w:val="24"/>
        </w:rPr>
        <w:t>знания</w:t>
      </w:r>
    </w:p>
    <w:p w:rsidR="0086513A" w:rsidRPr="0096411D" w:rsidRDefault="0086513A" w:rsidP="00B85F5B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объяснять базовые и правовые понятия (право, государство, закон, права человека, права ребенка, нормы права).</w:t>
      </w:r>
    </w:p>
    <w:p w:rsidR="0086513A" w:rsidRPr="0096411D" w:rsidRDefault="0086513A" w:rsidP="00B85F5B">
      <w:pPr>
        <w:pStyle w:val="Heading4"/>
        <w:jc w:val="both"/>
        <w:rPr>
          <w:b/>
          <w:i/>
          <w:szCs w:val="24"/>
        </w:rPr>
      </w:pPr>
      <w:r w:rsidRPr="0096411D">
        <w:rPr>
          <w:b/>
          <w:i/>
          <w:szCs w:val="24"/>
        </w:rPr>
        <w:t>умения и навыки</w:t>
      </w:r>
    </w:p>
    <w:p w:rsidR="0086513A" w:rsidRPr="0096411D" w:rsidRDefault="0086513A" w:rsidP="00B85F5B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использовать различные способы разрешения проблем (переговоры, обращение к юристу, ненасильственные способы защиты своих прав).</w:t>
      </w:r>
    </w:p>
    <w:p w:rsidR="0086513A" w:rsidRPr="0096411D" w:rsidRDefault="0086513A" w:rsidP="00B85F5B">
      <w:pPr>
        <w:pStyle w:val="Heading4"/>
        <w:jc w:val="both"/>
        <w:rPr>
          <w:b/>
          <w:i/>
          <w:szCs w:val="24"/>
        </w:rPr>
      </w:pPr>
      <w:r w:rsidRPr="0096411D">
        <w:rPr>
          <w:b/>
          <w:i/>
          <w:szCs w:val="24"/>
        </w:rPr>
        <w:t xml:space="preserve">отношения, качества, ценности </w:t>
      </w:r>
    </w:p>
    <w:p w:rsidR="0086513A" w:rsidRPr="0096411D" w:rsidRDefault="0086513A" w:rsidP="00B85F5B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задуматься и выразить свое отношение к взаимосвязи права и морали, цели права и его роли в жизни человека;</w:t>
      </w:r>
    </w:p>
    <w:p w:rsidR="0086513A" w:rsidRPr="0096411D" w:rsidRDefault="0086513A" w:rsidP="00B85F5B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 xml:space="preserve"> задуматься и выразить свое отношение к различным подходам в разрешении проблем;</w:t>
      </w:r>
    </w:p>
    <w:p w:rsidR="0086513A" w:rsidRPr="0096411D" w:rsidRDefault="0086513A" w:rsidP="00B85F5B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задуматься и выразить свое отношение к проблемам устройства и деятельности государства и общества;</w:t>
      </w:r>
    </w:p>
    <w:p w:rsidR="0086513A" w:rsidRPr="0096411D" w:rsidRDefault="0086513A" w:rsidP="00B85F5B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задуматься о своем месте и роли в жизни общества и государства.</w:t>
      </w:r>
    </w:p>
    <w:p w:rsidR="0086513A" w:rsidRPr="0096411D" w:rsidRDefault="0086513A" w:rsidP="00226A1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6513A" w:rsidRPr="0096411D" w:rsidRDefault="0086513A" w:rsidP="00BE4D94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Кроме того, эти знания, умения и ценности раскрываются также через следующие аспекты:</w:t>
      </w:r>
    </w:p>
    <w:p w:rsidR="0086513A" w:rsidRPr="0096411D" w:rsidRDefault="0086513A" w:rsidP="00BE4D94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обсуждение актуальных общественных проблем;</w:t>
      </w:r>
    </w:p>
    <w:p w:rsidR="0086513A" w:rsidRPr="0096411D" w:rsidRDefault="0086513A" w:rsidP="00BE4D94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формирование умения выявлять конфликт ценностей, который, как правило, присутствует в каждой жизненной ситуации, и обучение работе с ним;</w:t>
      </w:r>
    </w:p>
    <w:p w:rsidR="0086513A" w:rsidRPr="0096411D" w:rsidRDefault="0086513A" w:rsidP="00BE4D94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приобретение навыков разрешения конфликтов.</w:t>
      </w: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Pr="0096411D" w:rsidRDefault="0086513A" w:rsidP="00EE09B9">
      <w:pPr>
        <w:jc w:val="both"/>
        <w:rPr>
          <w:rFonts w:ascii="Times New Roman" w:hAnsi="Times New Roman"/>
          <w:b/>
          <w:sz w:val="24"/>
          <w:szCs w:val="24"/>
        </w:rPr>
      </w:pPr>
    </w:p>
    <w:p w:rsidR="0086513A" w:rsidRPr="00EE09B9" w:rsidRDefault="0086513A" w:rsidP="00345931">
      <w:pPr>
        <w:jc w:val="center"/>
        <w:rPr>
          <w:rFonts w:ascii="Times New Roman" w:hAnsi="Times New Roman"/>
          <w:sz w:val="24"/>
          <w:szCs w:val="24"/>
        </w:rPr>
      </w:pPr>
      <w:r w:rsidRPr="00EE09B9">
        <w:rPr>
          <w:rFonts w:ascii="Times New Roman" w:hAnsi="Times New Roman"/>
          <w:b/>
          <w:sz w:val="24"/>
          <w:szCs w:val="24"/>
        </w:rPr>
        <w:t xml:space="preserve">3. </w:t>
      </w:r>
      <w:r w:rsidRPr="00EE09B9">
        <w:rPr>
          <w:rFonts w:ascii="Times New Roman" w:hAnsi="Times New Roman"/>
          <w:b/>
          <w:bCs/>
          <w:sz w:val="24"/>
          <w:szCs w:val="24"/>
        </w:rPr>
        <w:t xml:space="preserve"> СОДЕРЖАНИЕ УЧЕБНОГО КУРСА</w:t>
      </w:r>
    </w:p>
    <w:p w:rsidR="0086513A" w:rsidRPr="0096411D" w:rsidRDefault="0086513A" w:rsidP="00B85F5B">
      <w:pPr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</w:t>
      </w:r>
      <w:r w:rsidRPr="0096411D">
        <w:rPr>
          <w:rFonts w:ascii="Times New Roman" w:hAnsi="Times New Roman"/>
          <w:b/>
          <w:sz w:val="24"/>
          <w:szCs w:val="24"/>
        </w:rPr>
        <w:t xml:space="preserve"> 1. Введение в право.</w:t>
      </w:r>
    </w:p>
    <w:p w:rsidR="0086513A" w:rsidRPr="0096411D" w:rsidRDefault="0086513A" w:rsidP="00823A5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Роль правил в жизни человека и общества. Какие правила изучаю</w:t>
      </w:r>
      <w:r>
        <w:rPr>
          <w:rFonts w:ascii="Times New Roman" w:hAnsi="Times New Roman"/>
          <w:sz w:val="24"/>
          <w:szCs w:val="24"/>
        </w:rPr>
        <w:t>тся в курсе «Основы правовых знаний</w:t>
      </w:r>
      <w:r w:rsidRPr="0096411D">
        <w:rPr>
          <w:rFonts w:ascii="Times New Roman" w:hAnsi="Times New Roman"/>
          <w:sz w:val="24"/>
          <w:szCs w:val="24"/>
        </w:rPr>
        <w:t>». Практическая направленность курса, его связь с жизнью. Как работать с текстом учебной книги.</w:t>
      </w:r>
    </w:p>
    <w:p w:rsidR="0086513A" w:rsidRPr="0096411D" w:rsidRDefault="0086513A" w:rsidP="00B85F5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Социальные нормы, их многообразие. Отличительные признаки норм права. Понятия «право», «закон». Как возникли государство и право. Взаимосвязь государства и права. Связь морали и права. Понятие «правомерное поведение». Конфликт интересов и досудебные правомерные способы разрешения конфликта. Практика ведения переговоров.</w:t>
      </w:r>
    </w:p>
    <w:p w:rsidR="0086513A" w:rsidRPr="0096411D" w:rsidRDefault="0086513A" w:rsidP="00B85F5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«Профессия - юрист». Юридическая помощь. Условия и порядок обращения граждан за юридической помощью.</w:t>
      </w:r>
    </w:p>
    <w:p w:rsidR="0086513A" w:rsidRPr="0096411D" w:rsidRDefault="0086513A" w:rsidP="00B85F5B">
      <w:pPr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</w:t>
      </w:r>
      <w:r w:rsidRPr="0096411D">
        <w:rPr>
          <w:rFonts w:ascii="Times New Roman" w:hAnsi="Times New Roman"/>
          <w:b/>
          <w:sz w:val="24"/>
          <w:szCs w:val="24"/>
        </w:rPr>
        <w:t xml:space="preserve"> 2. Права и свободы человека и механизм их защиты.</w:t>
      </w:r>
    </w:p>
    <w:p w:rsidR="0086513A" w:rsidRDefault="0086513A" w:rsidP="00B85F5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 xml:space="preserve">Естественные права человека. Три поколения прав человека. Взаимосвязь прав человека и его обязанностей. Современное законодательство в области прав человека. </w:t>
      </w:r>
    </w:p>
    <w:p w:rsidR="0086513A" w:rsidRDefault="0086513A" w:rsidP="00B85F5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 xml:space="preserve">Права ребенка, необходимость их дополнительной защиты. Конвенция о правах ребенка. Основные конституционные права и обязанности гражданина РФ. Право гражданина России защищать свои права. Законные пути его реализации. Общественные правозащитные организации, их многообразие. Условия эффективности их деятельности. </w:t>
      </w:r>
    </w:p>
    <w:p w:rsidR="0086513A" w:rsidRPr="0096411D" w:rsidRDefault="0086513A" w:rsidP="00B85F5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6411D">
        <w:rPr>
          <w:rFonts w:ascii="Times New Roman" w:hAnsi="Times New Roman"/>
          <w:sz w:val="24"/>
          <w:szCs w:val="24"/>
        </w:rPr>
        <w:t>Институт уполномоченного по правам человека в России. Уполномоченный по правам ребенка.</w:t>
      </w:r>
      <w:r w:rsidRPr="00823A59">
        <w:rPr>
          <w:rFonts w:ascii="Times New Roman" w:hAnsi="Times New Roman"/>
          <w:sz w:val="24"/>
          <w:szCs w:val="24"/>
        </w:rPr>
        <w:t xml:space="preserve"> Общественные правозащитные организации</w:t>
      </w:r>
      <w:r>
        <w:rPr>
          <w:rFonts w:ascii="Times New Roman" w:hAnsi="Times New Roman"/>
          <w:sz w:val="24"/>
          <w:szCs w:val="24"/>
        </w:rPr>
        <w:t xml:space="preserve">. </w:t>
      </w:r>
      <w:r w:rsidRPr="00823A59">
        <w:rPr>
          <w:rFonts w:ascii="Times New Roman" w:hAnsi="Times New Roman"/>
          <w:sz w:val="24"/>
          <w:szCs w:val="24"/>
        </w:rPr>
        <w:t>Защита прав и свобод правоохранительными органами и общественными организациями</w:t>
      </w:r>
      <w:r>
        <w:rPr>
          <w:rFonts w:ascii="Times New Roman" w:hAnsi="Times New Roman"/>
          <w:sz w:val="24"/>
          <w:szCs w:val="24"/>
        </w:rPr>
        <w:t>.</w:t>
      </w: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Default="0086513A" w:rsidP="0096411D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86513A" w:rsidRPr="00EE09B9" w:rsidRDefault="0086513A" w:rsidP="009641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E09B9">
        <w:rPr>
          <w:rFonts w:ascii="Times New Roman" w:hAnsi="Times New Roman"/>
          <w:b/>
          <w:sz w:val="24"/>
          <w:szCs w:val="24"/>
        </w:rPr>
        <w:t xml:space="preserve">4. </w:t>
      </w:r>
      <w:r>
        <w:rPr>
          <w:rFonts w:ascii="Times New Roman" w:hAnsi="Times New Roman"/>
          <w:b/>
          <w:sz w:val="24"/>
          <w:szCs w:val="24"/>
        </w:rPr>
        <w:t>ТЕМАТИЧЕСКОЕ ПЛАНИРОВАНИЕ</w:t>
      </w:r>
    </w:p>
    <w:p w:rsidR="0086513A" w:rsidRPr="00EE09B9" w:rsidRDefault="0086513A" w:rsidP="00EE09B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0"/>
        <w:gridCol w:w="6548"/>
        <w:gridCol w:w="1551"/>
      </w:tblGrid>
      <w:tr w:rsidR="0086513A" w:rsidRPr="00823A59" w:rsidTr="00B6708C">
        <w:trPr>
          <w:trHeight w:val="258"/>
        </w:trPr>
        <w:tc>
          <w:tcPr>
            <w:tcW w:w="940" w:type="dxa"/>
          </w:tcPr>
          <w:p w:rsidR="0086513A" w:rsidRPr="00823A59" w:rsidRDefault="0086513A" w:rsidP="003459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823A5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548" w:type="dxa"/>
          </w:tcPr>
          <w:p w:rsidR="0086513A" w:rsidRPr="00823A59" w:rsidRDefault="0086513A" w:rsidP="003459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A59">
              <w:rPr>
                <w:rFonts w:ascii="Times New Roman" w:hAnsi="Times New Roman"/>
                <w:b/>
                <w:sz w:val="24"/>
                <w:szCs w:val="24"/>
              </w:rPr>
              <w:t>Раздел (тема)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A59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86513A" w:rsidRPr="00823A59" w:rsidTr="00E87DFA">
        <w:trPr>
          <w:trHeight w:val="547"/>
        </w:trPr>
        <w:tc>
          <w:tcPr>
            <w:tcW w:w="9039" w:type="dxa"/>
            <w:gridSpan w:val="3"/>
          </w:tcPr>
          <w:p w:rsidR="0086513A" w:rsidRPr="00823A59" w:rsidRDefault="0086513A" w:rsidP="00911363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823A59">
              <w:rPr>
                <w:rFonts w:ascii="Times New Roman" w:hAnsi="Times New Roman"/>
                <w:b/>
                <w:sz w:val="24"/>
                <w:szCs w:val="24"/>
              </w:rPr>
              <w:t xml:space="preserve">Раздел 1. Введение в право 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-2.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Введ</w:t>
            </w:r>
            <w:r>
              <w:rPr>
                <w:rFonts w:ascii="Times New Roman" w:hAnsi="Times New Roman"/>
                <w:sz w:val="24"/>
                <w:szCs w:val="24"/>
              </w:rPr>
              <w:t>ение в курс «Основы правовых знаний</w:t>
            </w:r>
            <w:r w:rsidRPr="00823A59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3-4.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Что такое право?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5-6.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Конфликт интересов и досудебные правомерные способы разрешения конфликтов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7-8.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Судебная защита прав и свобод граждан. Юридическая помощь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9-10.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 xml:space="preserve">Профессия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823A59">
              <w:rPr>
                <w:rFonts w:ascii="Times New Roman" w:hAnsi="Times New Roman"/>
                <w:sz w:val="24"/>
                <w:szCs w:val="24"/>
              </w:rPr>
              <w:t xml:space="preserve"> юрист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6513A" w:rsidRPr="00823A59" w:rsidTr="00BC6636">
        <w:tc>
          <w:tcPr>
            <w:tcW w:w="9039" w:type="dxa"/>
            <w:gridSpan w:val="3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A59">
              <w:rPr>
                <w:rFonts w:ascii="Times New Roman" w:hAnsi="Times New Roman"/>
                <w:b/>
                <w:sz w:val="24"/>
                <w:szCs w:val="24"/>
              </w:rPr>
              <w:t xml:space="preserve">Раздел 2.  Права и свободы человека и механизм их защиты </w:t>
            </w:r>
          </w:p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11-14.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Естественное право и права человека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15-19.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Государственное право. Конституционные права и обязанности граждан РФ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20-24.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Создаем Конституцию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25-26.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Права ребенка и необходимость их дополнительной защиты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27-28.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Институт уполномоченного по правам человека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29-30.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Общественные правозащитные организации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31-34.</w:t>
            </w:r>
          </w:p>
        </w:tc>
        <w:tc>
          <w:tcPr>
            <w:tcW w:w="6548" w:type="dxa"/>
          </w:tcPr>
          <w:p w:rsidR="0086513A" w:rsidRPr="00823A59" w:rsidRDefault="0086513A" w:rsidP="00691103">
            <w:pPr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Защита прав и свобод правоохранительными органами и общественными организациями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3A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6513A" w:rsidRPr="00823A59" w:rsidTr="00B6708C">
        <w:tc>
          <w:tcPr>
            <w:tcW w:w="940" w:type="dxa"/>
          </w:tcPr>
          <w:p w:rsidR="0086513A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48" w:type="dxa"/>
          </w:tcPr>
          <w:p w:rsidR="0086513A" w:rsidRPr="00823A59" w:rsidRDefault="0086513A" w:rsidP="00823A59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823A59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1" w:type="dxa"/>
          </w:tcPr>
          <w:p w:rsidR="0086513A" w:rsidRPr="00823A59" w:rsidRDefault="0086513A" w:rsidP="00B6708C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3A59"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</w:tr>
    </w:tbl>
    <w:p w:rsidR="0086513A" w:rsidRPr="00823A59" w:rsidRDefault="0086513A" w:rsidP="00EE09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Look w:val="00A0"/>
      </w:tblPr>
      <w:tblGrid>
        <w:gridCol w:w="4518"/>
        <w:gridCol w:w="4518"/>
      </w:tblGrid>
      <w:tr w:rsidR="0086513A" w:rsidRPr="00823A59" w:rsidTr="008D75C9">
        <w:trPr>
          <w:trHeight w:val="984"/>
          <w:jc w:val="center"/>
        </w:trPr>
        <w:tc>
          <w:tcPr>
            <w:tcW w:w="4518" w:type="dxa"/>
          </w:tcPr>
          <w:p w:rsidR="0086513A" w:rsidRPr="00823A59" w:rsidRDefault="0086513A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3A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СОГЛАСОВАНО </w:t>
            </w:r>
          </w:p>
          <w:p w:rsidR="0086513A" w:rsidRPr="00823A59" w:rsidRDefault="0086513A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3A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Протокол заседания научно-методического объединения учителей истории, обществознания и географии</w:t>
            </w:r>
          </w:p>
          <w:p w:rsidR="0086513A" w:rsidRPr="00823A59" w:rsidRDefault="0086513A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3A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от ___________ 20__ года № </w:t>
            </w:r>
          </w:p>
          <w:p w:rsidR="0086513A" w:rsidRPr="00823A59" w:rsidRDefault="0086513A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3A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___________ _________ </w:t>
            </w:r>
          </w:p>
          <w:p w:rsidR="0086513A" w:rsidRPr="00823A59" w:rsidRDefault="0086513A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3A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86513A" w:rsidRPr="00823A59" w:rsidRDefault="0086513A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3A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СОГЛАСОВАНО </w:t>
            </w:r>
          </w:p>
          <w:p w:rsidR="0086513A" w:rsidRPr="00823A59" w:rsidRDefault="0086513A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3A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Заместитель директора по учебной работе</w:t>
            </w:r>
          </w:p>
          <w:p w:rsidR="0086513A" w:rsidRPr="00823A59" w:rsidRDefault="0086513A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3A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_______________ ______ </w:t>
            </w:r>
          </w:p>
          <w:p w:rsidR="0086513A" w:rsidRPr="00823A59" w:rsidRDefault="0086513A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3A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подпись Ф.И.О. </w:t>
            </w:r>
          </w:p>
          <w:p w:rsidR="0086513A" w:rsidRPr="00823A59" w:rsidRDefault="0086513A" w:rsidP="00EE09B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3A5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______________ 20__ года </w:t>
            </w:r>
          </w:p>
        </w:tc>
      </w:tr>
    </w:tbl>
    <w:p w:rsidR="0086513A" w:rsidRDefault="0086513A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86513A" w:rsidRDefault="0086513A" w:rsidP="00FC68BC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sectPr w:rsidR="0086513A" w:rsidSect="007E15B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21BD0"/>
    <w:multiLevelType w:val="hybridMultilevel"/>
    <w:tmpl w:val="83B64B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4677B9"/>
    <w:multiLevelType w:val="hybridMultilevel"/>
    <w:tmpl w:val="7E2CC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2F5C05"/>
    <w:multiLevelType w:val="hybridMultilevel"/>
    <w:tmpl w:val="DD3849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72B68C0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287666E7"/>
    <w:multiLevelType w:val="hybridMultilevel"/>
    <w:tmpl w:val="ECBC66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602BA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2C707C51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2E1E6E4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>
    <w:nsid w:val="326D3496"/>
    <w:multiLevelType w:val="hybridMultilevel"/>
    <w:tmpl w:val="28C8FD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44C68BD"/>
    <w:multiLevelType w:val="hybridMultilevel"/>
    <w:tmpl w:val="D82828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4721DE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44F05D95"/>
    <w:multiLevelType w:val="hybridMultilevel"/>
    <w:tmpl w:val="AC42DA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52ED26D2"/>
    <w:multiLevelType w:val="multilevel"/>
    <w:tmpl w:val="EA22C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41453BB"/>
    <w:multiLevelType w:val="hybridMultilevel"/>
    <w:tmpl w:val="EF182E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7D834C8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5B551A05"/>
    <w:multiLevelType w:val="hybridMultilevel"/>
    <w:tmpl w:val="CF707D8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6AED4144"/>
    <w:multiLevelType w:val="multilevel"/>
    <w:tmpl w:val="0AFCC6B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7A166C67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4"/>
  </w:num>
  <w:num w:numId="4">
    <w:abstractNumId w:val="16"/>
  </w:num>
  <w:num w:numId="5">
    <w:abstractNumId w:val="15"/>
  </w:num>
  <w:num w:numId="6">
    <w:abstractNumId w:val="2"/>
  </w:num>
  <w:num w:numId="7">
    <w:abstractNumId w:val="13"/>
  </w:num>
  <w:num w:numId="8">
    <w:abstractNumId w:val="9"/>
  </w:num>
  <w:num w:numId="9">
    <w:abstractNumId w:val="0"/>
  </w:num>
  <w:num w:numId="10">
    <w:abstractNumId w:val="8"/>
  </w:num>
  <w:num w:numId="11">
    <w:abstractNumId w:val="1"/>
  </w:num>
  <w:num w:numId="12">
    <w:abstractNumId w:val="10"/>
  </w:num>
  <w:num w:numId="13">
    <w:abstractNumId w:val="3"/>
  </w:num>
  <w:num w:numId="14">
    <w:abstractNumId w:val="14"/>
  </w:num>
  <w:num w:numId="15">
    <w:abstractNumId w:val="6"/>
  </w:num>
  <w:num w:numId="16">
    <w:abstractNumId w:val="17"/>
  </w:num>
  <w:num w:numId="17">
    <w:abstractNumId w:val="7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6CD3"/>
    <w:rsid w:val="000278B8"/>
    <w:rsid w:val="000F21B8"/>
    <w:rsid w:val="00100C8C"/>
    <w:rsid w:val="001550E8"/>
    <w:rsid w:val="001818CA"/>
    <w:rsid w:val="00184CE3"/>
    <w:rsid w:val="001A076A"/>
    <w:rsid w:val="001A241E"/>
    <w:rsid w:val="001B4026"/>
    <w:rsid w:val="001F0261"/>
    <w:rsid w:val="002206E4"/>
    <w:rsid w:val="00226A1A"/>
    <w:rsid w:val="00242BB0"/>
    <w:rsid w:val="00264BC9"/>
    <w:rsid w:val="0028792C"/>
    <w:rsid w:val="002E3EFB"/>
    <w:rsid w:val="002F4234"/>
    <w:rsid w:val="00300495"/>
    <w:rsid w:val="003103F6"/>
    <w:rsid w:val="00312877"/>
    <w:rsid w:val="00345931"/>
    <w:rsid w:val="00370759"/>
    <w:rsid w:val="0037714C"/>
    <w:rsid w:val="003916D9"/>
    <w:rsid w:val="003D25CE"/>
    <w:rsid w:val="00401080"/>
    <w:rsid w:val="004034B2"/>
    <w:rsid w:val="0041586A"/>
    <w:rsid w:val="004A0DFB"/>
    <w:rsid w:val="004A15F3"/>
    <w:rsid w:val="004D2734"/>
    <w:rsid w:val="005B1AF0"/>
    <w:rsid w:val="005B30C8"/>
    <w:rsid w:val="005F1275"/>
    <w:rsid w:val="0067284E"/>
    <w:rsid w:val="00691103"/>
    <w:rsid w:val="007926CF"/>
    <w:rsid w:val="007A3F91"/>
    <w:rsid w:val="007B5A86"/>
    <w:rsid w:val="007E15B6"/>
    <w:rsid w:val="00823A59"/>
    <w:rsid w:val="008429C5"/>
    <w:rsid w:val="0086513A"/>
    <w:rsid w:val="008D75C9"/>
    <w:rsid w:val="00911363"/>
    <w:rsid w:val="00962FD4"/>
    <w:rsid w:val="0096411D"/>
    <w:rsid w:val="009B3866"/>
    <w:rsid w:val="00A07A96"/>
    <w:rsid w:val="00A52C1C"/>
    <w:rsid w:val="00AB5751"/>
    <w:rsid w:val="00AF342C"/>
    <w:rsid w:val="00B20D6C"/>
    <w:rsid w:val="00B21A8F"/>
    <w:rsid w:val="00B6708C"/>
    <w:rsid w:val="00B8320B"/>
    <w:rsid w:val="00B85F5B"/>
    <w:rsid w:val="00BC6636"/>
    <w:rsid w:val="00BE2A86"/>
    <w:rsid w:val="00BE4D94"/>
    <w:rsid w:val="00BF018D"/>
    <w:rsid w:val="00BF2C1B"/>
    <w:rsid w:val="00C26943"/>
    <w:rsid w:val="00C51DF7"/>
    <w:rsid w:val="00CF61C3"/>
    <w:rsid w:val="00D223F3"/>
    <w:rsid w:val="00D227D8"/>
    <w:rsid w:val="00D46CD3"/>
    <w:rsid w:val="00D62752"/>
    <w:rsid w:val="00DC33D7"/>
    <w:rsid w:val="00DD6806"/>
    <w:rsid w:val="00E64910"/>
    <w:rsid w:val="00E87DFA"/>
    <w:rsid w:val="00EC1ECB"/>
    <w:rsid w:val="00EE09B9"/>
    <w:rsid w:val="00FB2247"/>
    <w:rsid w:val="00FC66C1"/>
    <w:rsid w:val="00FC6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342C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B85F5B"/>
    <w:pPr>
      <w:keepNext/>
      <w:spacing w:after="0" w:line="240" w:lineRule="auto"/>
      <w:ind w:firstLine="709"/>
      <w:jc w:val="center"/>
      <w:outlineLvl w:val="1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B85F5B"/>
    <w:pPr>
      <w:keepNext/>
      <w:spacing w:after="0" w:line="240" w:lineRule="auto"/>
      <w:ind w:firstLine="709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B85F5B"/>
    <w:pPr>
      <w:keepNext/>
      <w:spacing w:after="0" w:line="240" w:lineRule="auto"/>
      <w:ind w:firstLine="709"/>
      <w:outlineLvl w:val="3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B85F5B"/>
    <w:pPr>
      <w:spacing w:before="240" w:after="60"/>
      <w:outlineLvl w:val="5"/>
    </w:pPr>
    <w:rPr>
      <w:rFonts w:eastAsia="Times New Roman"/>
      <w:b/>
      <w:bCs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B85F5B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B85F5B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85F5B"/>
    <w:rPr>
      <w:rFonts w:ascii="Times New Roman" w:hAnsi="Times New Roman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B85F5B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85F5B"/>
    <w:rPr>
      <w:rFonts w:ascii="Calibri" w:hAnsi="Calibri" w:cs="Times New Roman"/>
      <w:b/>
      <w:bCs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B85F5B"/>
    <w:rPr>
      <w:rFonts w:ascii="Cambria" w:hAnsi="Cambria" w:cs="Times New Roman"/>
      <w:lang w:eastAsia="en-US"/>
    </w:rPr>
  </w:style>
  <w:style w:type="paragraph" w:styleId="NormalWeb">
    <w:name w:val="Normal (Web)"/>
    <w:basedOn w:val="Normal"/>
    <w:uiPriority w:val="99"/>
    <w:rsid w:val="00D46C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D46CD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D46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6CD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67284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4">
    <w:name w:val="Font Style24"/>
    <w:uiPriority w:val="99"/>
    <w:rsid w:val="00962FD4"/>
    <w:rPr>
      <w:rFonts w:ascii="Arial" w:hAnsi="Arial"/>
      <w:sz w:val="20"/>
    </w:rPr>
  </w:style>
  <w:style w:type="character" w:customStyle="1" w:styleId="FontStyle28">
    <w:name w:val="Font Style28"/>
    <w:uiPriority w:val="99"/>
    <w:rsid w:val="00962FD4"/>
    <w:rPr>
      <w:rFonts w:ascii="Arial" w:hAnsi="Arial"/>
      <w:sz w:val="20"/>
    </w:rPr>
  </w:style>
  <w:style w:type="paragraph" w:customStyle="1" w:styleId="Default">
    <w:name w:val="Default"/>
    <w:uiPriority w:val="99"/>
    <w:rsid w:val="00B20D6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B85F5B"/>
    <w:pPr>
      <w:spacing w:after="0" w:line="24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85F5B"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B85F5B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85F5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38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38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38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4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8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384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</TotalTime>
  <Pages>5</Pages>
  <Words>1037</Words>
  <Characters>5915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Бабаева</cp:lastModifiedBy>
  <cp:revision>6</cp:revision>
  <cp:lastPrinted>2018-10-22T15:23:00Z</cp:lastPrinted>
  <dcterms:created xsi:type="dcterms:W3CDTF">2018-10-22T09:41:00Z</dcterms:created>
  <dcterms:modified xsi:type="dcterms:W3CDTF">2018-10-22T15:24:00Z</dcterms:modified>
</cp:coreProperties>
</file>