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E7" w:rsidRPr="00700629" w:rsidRDefault="00E40FE7" w:rsidP="002F10BF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E40FE7" w:rsidRPr="00700629" w:rsidRDefault="00E40FE7" w:rsidP="002F10BF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E40FE7" w:rsidRPr="00700629" w:rsidRDefault="00E40FE7" w:rsidP="002F10BF">
      <w:pPr>
        <w:ind w:left="-180"/>
        <w:jc w:val="center"/>
        <w:rPr>
          <w:rFonts w:ascii="Times New Roman" w:hAnsi="Times New Roman"/>
          <w:sz w:val="24"/>
          <w:szCs w:val="24"/>
        </w:rPr>
      </w:pPr>
    </w:p>
    <w:p w:rsidR="00E40FE7" w:rsidRPr="00700629" w:rsidRDefault="00E40FE7" w:rsidP="002F10BF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УЧРЕЖДЕНИЕ-ЛИЦЕЙ№62</w:t>
      </w:r>
    </w:p>
    <w:p w:rsidR="00E40FE7" w:rsidRPr="00700629" w:rsidRDefault="00E40FE7" w:rsidP="002F10BF">
      <w:pPr>
        <w:pStyle w:val="Default"/>
        <w:rPr>
          <w:sz w:val="28"/>
          <w:szCs w:val="28"/>
        </w:rPr>
      </w:pPr>
    </w:p>
    <w:p w:rsidR="00E40FE7" w:rsidRDefault="00E40FE7" w:rsidP="002F10BF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E40FE7" w:rsidRPr="00BA55ED" w:rsidRDefault="00E40FE7" w:rsidP="002F10BF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E40FE7" w:rsidRPr="00BA55ED" w:rsidRDefault="00E40FE7" w:rsidP="002F10B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40FE7" w:rsidRPr="00BA55ED" w:rsidRDefault="00E40FE7" w:rsidP="002F10B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>___________________З.В. Медведева</w:t>
      </w:r>
    </w:p>
    <w:p w:rsidR="00E40FE7" w:rsidRPr="00BA55ED" w:rsidRDefault="00E40FE7" w:rsidP="002F10B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40FE7" w:rsidRPr="00BA55ED" w:rsidRDefault="00E40FE7" w:rsidP="002F10BF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E40FE7" w:rsidRPr="00700629" w:rsidRDefault="00E40FE7" w:rsidP="002F10BF">
      <w:pPr>
        <w:pStyle w:val="Default"/>
        <w:jc w:val="right"/>
        <w:rPr>
          <w:b/>
          <w:bCs/>
          <w:sz w:val="40"/>
          <w:szCs w:val="40"/>
        </w:rPr>
      </w:pPr>
    </w:p>
    <w:p w:rsidR="00E40FE7" w:rsidRPr="00700629" w:rsidRDefault="00E40FE7" w:rsidP="002F10BF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E40FE7" w:rsidRPr="00700629" w:rsidRDefault="00E40FE7" w:rsidP="002F10BF">
      <w:pPr>
        <w:pStyle w:val="Default"/>
        <w:rPr>
          <w:b/>
          <w:bCs/>
          <w:sz w:val="40"/>
          <w:szCs w:val="40"/>
        </w:rPr>
      </w:pPr>
    </w:p>
    <w:p w:rsidR="00E40FE7" w:rsidRPr="00700629" w:rsidRDefault="00E40FE7" w:rsidP="002F10BF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E40FE7" w:rsidRDefault="00E40FE7" w:rsidP="002F10BF">
      <w:pPr>
        <w:pStyle w:val="Default"/>
        <w:jc w:val="center"/>
        <w:rPr>
          <w:b/>
          <w:sz w:val="40"/>
          <w:szCs w:val="40"/>
        </w:rPr>
      </w:pPr>
      <w:r w:rsidRPr="00700629">
        <w:rPr>
          <w:b/>
          <w:sz w:val="40"/>
          <w:szCs w:val="40"/>
        </w:rPr>
        <w:t xml:space="preserve">по </w:t>
      </w:r>
      <w:r>
        <w:rPr>
          <w:b/>
          <w:sz w:val="40"/>
          <w:szCs w:val="40"/>
        </w:rPr>
        <w:t>английскому языку</w:t>
      </w:r>
    </w:p>
    <w:p w:rsidR="00E40FE7" w:rsidRPr="00700629" w:rsidRDefault="00E40FE7" w:rsidP="002F10BF">
      <w:pPr>
        <w:pStyle w:val="Default"/>
        <w:jc w:val="center"/>
        <w:rPr>
          <w:b/>
          <w:sz w:val="40"/>
          <w:szCs w:val="40"/>
        </w:rPr>
      </w:pPr>
    </w:p>
    <w:p w:rsidR="00E40FE7" w:rsidRDefault="00E40FE7" w:rsidP="002F10BF">
      <w:pPr>
        <w:pStyle w:val="Default"/>
        <w:jc w:val="both"/>
        <w:rPr>
          <w:b/>
          <w:sz w:val="28"/>
          <w:szCs w:val="28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b/>
          <w:sz w:val="28"/>
          <w:szCs w:val="28"/>
        </w:rPr>
        <w:t>3 класс</w:t>
      </w:r>
      <w:r w:rsidRPr="00AE38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E40FE7" w:rsidRPr="00700629" w:rsidRDefault="00E40FE7" w:rsidP="002F10BF">
      <w:pPr>
        <w:pStyle w:val="Default"/>
        <w:jc w:val="both"/>
        <w:rPr>
          <w:b/>
          <w:sz w:val="40"/>
          <w:szCs w:val="40"/>
        </w:rPr>
      </w:pPr>
    </w:p>
    <w:p w:rsidR="00E40FE7" w:rsidRDefault="00E40FE7" w:rsidP="002F10BF">
      <w:pPr>
        <w:pStyle w:val="Default"/>
        <w:jc w:val="both"/>
        <w:rPr>
          <w:b/>
          <w:sz w:val="28"/>
          <w:szCs w:val="28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</w:t>
      </w:r>
      <w:r>
        <w:rPr>
          <w:b/>
          <w:sz w:val="28"/>
          <w:szCs w:val="28"/>
        </w:rPr>
        <w:t xml:space="preserve">68 часов  </w:t>
      </w:r>
    </w:p>
    <w:p w:rsidR="00E40FE7" w:rsidRPr="00A4316F" w:rsidRDefault="00E40FE7" w:rsidP="002F10BF">
      <w:pPr>
        <w:pStyle w:val="Default"/>
        <w:jc w:val="both"/>
        <w:rPr>
          <w:b/>
          <w:sz w:val="28"/>
          <w:szCs w:val="28"/>
        </w:rPr>
      </w:pPr>
    </w:p>
    <w:p w:rsidR="00E40FE7" w:rsidRDefault="00E40FE7" w:rsidP="002F10BF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</w:p>
    <w:p w:rsidR="00E40FE7" w:rsidRDefault="00E40FE7" w:rsidP="002F10BF">
      <w:pPr>
        <w:pStyle w:val="Default"/>
        <w:jc w:val="both"/>
        <w:rPr>
          <w:bCs/>
          <w:color w:val="auto"/>
          <w:sz w:val="28"/>
          <w:szCs w:val="28"/>
        </w:rPr>
      </w:pPr>
      <w:r>
        <w:rPr>
          <w:bCs/>
          <w:sz w:val="28"/>
          <w:szCs w:val="28"/>
        </w:rPr>
        <w:t xml:space="preserve">Авторской </w:t>
      </w:r>
      <w:r w:rsidRPr="002B14E2">
        <w:rPr>
          <w:bCs/>
          <w:sz w:val="28"/>
          <w:szCs w:val="28"/>
        </w:rPr>
        <w:t xml:space="preserve"> программы к </w:t>
      </w:r>
      <w:r w:rsidRPr="009C3A75">
        <w:rPr>
          <w:bCs/>
          <w:color w:val="auto"/>
          <w:sz w:val="28"/>
          <w:szCs w:val="28"/>
        </w:rPr>
        <w:t>УМК Английский в фокусе Spotlight</w:t>
      </w:r>
    </w:p>
    <w:p w:rsidR="00E40FE7" w:rsidRDefault="00E40FE7" w:rsidP="002F10BF">
      <w:pPr>
        <w:pStyle w:val="Default"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Н.И. Быкова, М.Д. Поспелова. Английский язык. </w:t>
      </w:r>
    </w:p>
    <w:p w:rsidR="00E40FE7" w:rsidRPr="009C3A75" w:rsidRDefault="00E40FE7" w:rsidP="002F10BF">
      <w:pPr>
        <w:pStyle w:val="Default"/>
        <w:jc w:val="both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Программы общеобразовательных учреждений. 2-4 классы.</w:t>
      </w:r>
    </w:p>
    <w:p w:rsidR="00E40FE7" w:rsidRDefault="00E40FE7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FE7" w:rsidRPr="009C3A75" w:rsidRDefault="00E40FE7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FE7" w:rsidRDefault="00E40FE7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FE7" w:rsidRDefault="00E40FE7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FE7" w:rsidRDefault="00E40FE7" w:rsidP="002F10B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40FE7" w:rsidRDefault="00E40FE7" w:rsidP="002F10B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40FE7" w:rsidRPr="00700629" w:rsidRDefault="00E40FE7" w:rsidP="002F10BF">
      <w:pPr>
        <w:pStyle w:val="Default"/>
        <w:rPr>
          <w:sz w:val="28"/>
          <w:szCs w:val="28"/>
        </w:rPr>
      </w:pPr>
    </w:p>
    <w:p w:rsidR="00E40FE7" w:rsidRPr="0051678B" w:rsidRDefault="00E40FE7" w:rsidP="002F10BF"/>
    <w:p w:rsidR="00E40FE7" w:rsidRDefault="00E40FE7" w:rsidP="002F10B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1E413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E40FE7" w:rsidRPr="001E4131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40FE7" w:rsidRPr="0046306D" w:rsidRDefault="00E40FE7" w:rsidP="002F10BF">
      <w:pPr>
        <w:pStyle w:val="NoSpacing"/>
        <w:ind w:firstLine="426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color w:val="000000"/>
          <w:sz w:val="24"/>
          <w:szCs w:val="24"/>
        </w:rPr>
        <w:t xml:space="preserve">Данная Рабочая программа </w:t>
      </w:r>
      <w:r>
        <w:rPr>
          <w:rFonts w:ascii="Times New Roman" w:hAnsi="Times New Roman"/>
          <w:color w:val="000000"/>
          <w:sz w:val="24"/>
          <w:szCs w:val="24"/>
        </w:rPr>
        <w:t xml:space="preserve">составлена на основе </w:t>
      </w:r>
      <w:r w:rsidRPr="0046306D">
        <w:rPr>
          <w:rFonts w:ascii="Times New Roman" w:hAnsi="Times New Roman"/>
          <w:sz w:val="24"/>
          <w:szCs w:val="24"/>
        </w:rPr>
        <w:t xml:space="preserve">Федерального государственного образовательного стандарта </w:t>
      </w:r>
      <w:r>
        <w:rPr>
          <w:rFonts w:ascii="Times New Roman" w:hAnsi="Times New Roman"/>
          <w:sz w:val="24"/>
          <w:szCs w:val="24"/>
        </w:rPr>
        <w:t xml:space="preserve">начального </w:t>
      </w:r>
      <w:r w:rsidRPr="0046306D">
        <w:rPr>
          <w:rFonts w:ascii="Times New Roman" w:hAnsi="Times New Roman"/>
          <w:sz w:val="24"/>
          <w:szCs w:val="24"/>
        </w:rPr>
        <w:t xml:space="preserve"> общего образования,   примерной программы </w:t>
      </w:r>
      <w:r>
        <w:rPr>
          <w:rFonts w:ascii="Times New Roman" w:hAnsi="Times New Roman"/>
          <w:sz w:val="24"/>
          <w:szCs w:val="24"/>
        </w:rPr>
        <w:t xml:space="preserve">начального </w:t>
      </w:r>
      <w:r w:rsidRPr="0046306D">
        <w:rPr>
          <w:rFonts w:ascii="Times New Roman" w:hAnsi="Times New Roman"/>
          <w:sz w:val="24"/>
          <w:szCs w:val="24"/>
        </w:rPr>
        <w:t>общего образования по учебным предмет</w:t>
      </w:r>
      <w:r>
        <w:rPr>
          <w:rFonts w:ascii="Times New Roman" w:hAnsi="Times New Roman"/>
          <w:sz w:val="24"/>
          <w:szCs w:val="24"/>
        </w:rPr>
        <w:t xml:space="preserve">ам «Стандарты второго поколения»,  </w:t>
      </w:r>
      <w:r w:rsidRPr="0046306D">
        <w:rPr>
          <w:rFonts w:ascii="Times New Roman" w:hAnsi="Times New Roman"/>
          <w:sz w:val="24"/>
          <w:szCs w:val="24"/>
        </w:rPr>
        <w:t>Федерального перечня учебников, допущенных к использованию в образовательном процессе</w:t>
      </w:r>
      <w:r>
        <w:rPr>
          <w:rFonts w:ascii="Times New Roman" w:hAnsi="Times New Roman"/>
          <w:sz w:val="24"/>
          <w:szCs w:val="24"/>
        </w:rPr>
        <w:t xml:space="preserve">,  в  соответствии  с  </w:t>
      </w:r>
      <w:r w:rsidRPr="0046306D">
        <w:rPr>
          <w:rFonts w:ascii="Times New Roman" w:hAnsi="Times New Roman"/>
          <w:sz w:val="24"/>
          <w:szCs w:val="24"/>
        </w:rPr>
        <w:t>учебн</w:t>
      </w:r>
      <w:r>
        <w:rPr>
          <w:rFonts w:ascii="Times New Roman" w:hAnsi="Times New Roman"/>
          <w:sz w:val="24"/>
          <w:szCs w:val="24"/>
        </w:rPr>
        <w:t xml:space="preserve">ым </w:t>
      </w:r>
      <w:r w:rsidRPr="0046306D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 xml:space="preserve">ом  Основной образовательной программы начального общего образования МАОУ «Лицей №62». </w:t>
      </w:r>
    </w:p>
    <w:p w:rsidR="00E40FE7" w:rsidRDefault="00E40FE7" w:rsidP="002F10BF">
      <w:pPr>
        <w:spacing w:after="0"/>
        <w:jc w:val="both"/>
        <w:rPr>
          <w:rStyle w:val="FontStyle37"/>
          <w:sz w:val="24"/>
          <w:szCs w:val="24"/>
        </w:rPr>
      </w:pPr>
      <w:r w:rsidRPr="000814A1">
        <w:rPr>
          <w:rStyle w:val="FontStyle37"/>
          <w:sz w:val="24"/>
          <w:szCs w:val="24"/>
        </w:rPr>
        <w:t>Для реализации программы используются учебники и учебно-методические пособия:</w:t>
      </w:r>
    </w:p>
    <w:p w:rsidR="00E40FE7" w:rsidRPr="000F3E97" w:rsidRDefault="00E40FE7" w:rsidP="002F10BF">
      <w:pPr>
        <w:pStyle w:val="Default"/>
        <w:jc w:val="both"/>
        <w:rPr>
          <w:bCs/>
          <w:color w:val="auto"/>
        </w:rPr>
      </w:pPr>
      <w:r w:rsidRPr="000F3E97">
        <w:rPr>
          <w:bCs/>
          <w:color w:val="auto"/>
        </w:rPr>
        <w:t>УМК Английский в фокусе Spotlight</w:t>
      </w:r>
      <w:r>
        <w:rPr>
          <w:bCs/>
          <w:color w:val="auto"/>
        </w:rPr>
        <w:t>.</w:t>
      </w:r>
    </w:p>
    <w:p w:rsidR="00E40FE7" w:rsidRPr="000F3E97" w:rsidRDefault="00E40FE7" w:rsidP="002F10BF">
      <w:pPr>
        <w:pStyle w:val="Default"/>
        <w:jc w:val="both"/>
        <w:rPr>
          <w:bCs/>
          <w:color w:val="auto"/>
        </w:rPr>
      </w:pPr>
      <w:r w:rsidRPr="000F3E97">
        <w:rPr>
          <w:bCs/>
          <w:color w:val="auto"/>
        </w:rPr>
        <w:t xml:space="preserve">Н.И. Быкова, М.Д. Поспелова. Английский язык. </w:t>
      </w:r>
    </w:p>
    <w:p w:rsidR="00E40FE7" w:rsidRPr="000F3E97" w:rsidRDefault="00E40FE7" w:rsidP="002F10BF">
      <w:pPr>
        <w:spacing w:after="0"/>
        <w:jc w:val="both"/>
        <w:rPr>
          <w:rStyle w:val="FontStyle37"/>
          <w:sz w:val="24"/>
          <w:szCs w:val="24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DA253F">
        <w:rPr>
          <w:rFonts w:ascii="Times New Roman" w:hAnsi="Times New Roman"/>
          <w:sz w:val="24"/>
          <w:szCs w:val="24"/>
        </w:rPr>
        <w:t>Согласно ФГОС</w:t>
      </w:r>
      <w:r>
        <w:rPr>
          <w:rFonts w:ascii="Times New Roman" w:hAnsi="Times New Roman"/>
          <w:sz w:val="24"/>
          <w:szCs w:val="24"/>
        </w:rPr>
        <w:t xml:space="preserve"> НОО</w:t>
      </w:r>
      <w:r w:rsidRPr="00DA253F">
        <w:rPr>
          <w:rFonts w:ascii="Times New Roman" w:hAnsi="Times New Roman"/>
          <w:sz w:val="24"/>
          <w:szCs w:val="24"/>
        </w:rPr>
        <w:t xml:space="preserve">, </w:t>
      </w:r>
      <w:r w:rsidRPr="005F794F">
        <w:rPr>
          <w:rFonts w:ascii="Times New Roman" w:hAnsi="Times New Roman"/>
          <w:sz w:val="24"/>
          <w:szCs w:val="24"/>
        </w:rPr>
        <w:t>предмет «</w:t>
      </w:r>
      <w:r>
        <w:rPr>
          <w:rFonts w:ascii="Times New Roman" w:hAnsi="Times New Roman"/>
          <w:sz w:val="24"/>
          <w:szCs w:val="24"/>
        </w:rPr>
        <w:t xml:space="preserve">Английский </w:t>
      </w:r>
      <w:r w:rsidRPr="005F794F">
        <w:rPr>
          <w:rFonts w:ascii="Times New Roman" w:hAnsi="Times New Roman"/>
          <w:sz w:val="24"/>
          <w:szCs w:val="24"/>
        </w:rPr>
        <w:t>язык» располагается в учебном плане в предметной о</w:t>
      </w:r>
      <w:r>
        <w:rPr>
          <w:rFonts w:ascii="Times New Roman" w:hAnsi="Times New Roman"/>
          <w:sz w:val="24"/>
          <w:szCs w:val="24"/>
        </w:rPr>
        <w:t>бласти «Филология» и</w:t>
      </w:r>
      <w:r w:rsidRPr="001E4131">
        <w:rPr>
          <w:rFonts w:ascii="Times New Roman" w:hAnsi="Times New Roman"/>
          <w:color w:val="000000"/>
          <w:sz w:val="24"/>
          <w:szCs w:val="24"/>
        </w:rPr>
        <w:t>предназначена для 2–4 классов общеобразовательных учреждений и составлена в соответствии с требованиями Федерального государственного образовательного стандарта начального образования с учётом концепции духовно-нравственного воспитания и планируемых результатов освоения основной образовательной программы начального общего образования,</w:t>
      </w:r>
      <w:r w:rsidRPr="001E4131">
        <w:rPr>
          <w:rFonts w:ascii="Times New Roman" w:hAnsi="Times New Roman"/>
          <w:sz w:val="24"/>
          <w:szCs w:val="24"/>
        </w:rPr>
        <w:t xml:space="preserve"> на основании Примерной основной образовательной программы  начального общего образования и Рабочих программ для 2-4 классов под ред. Н.И. Быковой и М.Д. Поспеловой. </w:t>
      </w:r>
    </w:p>
    <w:p w:rsidR="00E40FE7" w:rsidRDefault="00E40FE7" w:rsidP="002F10B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40FE7" w:rsidRDefault="00E40FE7" w:rsidP="002F10B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Курс рассчитан на 204 часа, уроки проводятся 2 раза в неделю, 68 часов в год.</w:t>
      </w:r>
    </w:p>
    <w:p w:rsidR="00E40FE7" w:rsidRDefault="00E40FE7" w:rsidP="002F10B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40FE7" w:rsidRPr="006F0D27" w:rsidRDefault="00E40FE7" w:rsidP="002F10BF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Программа направлена на формирование коммуникативной компетенции, т.е. способности и готовности осуществлять иноязычное межличностное и межкультурное общение с носителями языка.</w:t>
      </w: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36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1E4131">
        <w:rPr>
          <w:rFonts w:ascii="Times New Roman" w:hAnsi="Times New Roman"/>
          <w:color w:val="000000"/>
          <w:sz w:val="24"/>
          <w:szCs w:val="24"/>
        </w:rPr>
        <w:t>Современные тенденции обучения иностранным языкам предусматривают тесную взаимосвязь прагматического и культурного аспектов содержания с решением задач воспитательного и образовательного характера в процессе развития умений иноязычного речевого общения.</w:t>
      </w:r>
    </w:p>
    <w:p w:rsidR="00E40FE7" w:rsidRPr="003011F9" w:rsidRDefault="00E40FE7" w:rsidP="002F10BF">
      <w:pPr>
        <w:pStyle w:val="NoSpacing"/>
        <w:jc w:val="both"/>
        <w:rPr>
          <w:rFonts w:ascii="Times New Roman" w:hAnsi="Times New Roman"/>
        </w:rPr>
      </w:pPr>
      <w:r w:rsidRPr="003011F9">
        <w:rPr>
          <w:rFonts w:ascii="Times New Roman" w:hAnsi="Times New Roman"/>
        </w:rPr>
        <w:t>Для контроля уровня достижения планируемых результатов предусмотрено</w:t>
      </w:r>
    </w:p>
    <w:p w:rsidR="00E40FE7" w:rsidRDefault="00E40FE7" w:rsidP="002F10BF">
      <w:pPr>
        <w:pStyle w:val="NoSpacing"/>
        <w:jc w:val="both"/>
        <w:rPr>
          <w:rFonts w:ascii="Times New Roman" w:hAnsi="Times New Roman"/>
        </w:rPr>
      </w:pPr>
    </w:p>
    <w:p w:rsidR="00E40FE7" w:rsidRPr="003011F9" w:rsidRDefault="00E40FE7" w:rsidP="002F10BF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 тематических</w:t>
      </w:r>
      <w:r w:rsidRPr="003011F9">
        <w:rPr>
          <w:rFonts w:ascii="Times New Roman" w:hAnsi="Times New Roman"/>
        </w:rPr>
        <w:t>контрольных работ</w:t>
      </w:r>
      <w:r>
        <w:rPr>
          <w:rFonts w:ascii="Times New Roman" w:hAnsi="Times New Roman"/>
        </w:rPr>
        <w:t>ы</w:t>
      </w:r>
      <w:r w:rsidRPr="003011F9">
        <w:rPr>
          <w:rFonts w:ascii="Times New Roman" w:hAnsi="Times New Roman"/>
        </w:rPr>
        <w:t>,</w:t>
      </w:r>
    </w:p>
    <w:p w:rsidR="00E40FE7" w:rsidRPr="003011F9" w:rsidRDefault="00E40FE7" w:rsidP="002F10BF">
      <w:pPr>
        <w:pStyle w:val="NoSpacing"/>
        <w:jc w:val="both"/>
        <w:rPr>
          <w:rFonts w:ascii="Times New Roman" w:hAnsi="Times New Roman"/>
        </w:rPr>
      </w:pPr>
    </w:p>
    <w:p w:rsidR="00E40FE7" w:rsidRPr="003011F9" w:rsidRDefault="00E40FE7" w:rsidP="002F10B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011F9">
        <w:rPr>
          <w:rFonts w:ascii="Times New Roman" w:hAnsi="Times New Roman"/>
        </w:rPr>
        <w:t xml:space="preserve">3 </w:t>
      </w:r>
      <w:r>
        <w:rPr>
          <w:rFonts w:ascii="Times New Roman" w:hAnsi="Times New Roman"/>
        </w:rPr>
        <w:t>административных среза</w:t>
      </w:r>
      <w:r w:rsidRPr="003011F9">
        <w:rPr>
          <w:rFonts w:ascii="Times New Roman" w:hAnsi="Times New Roman"/>
        </w:rPr>
        <w:t>: 1-</w:t>
      </w:r>
      <w:r>
        <w:rPr>
          <w:rFonts w:ascii="Times New Roman" w:hAnsi="Times New Roman"/>
        </w:rPr>
        <w:t xml:space="preserve"> стартовый контроль</w:t>
      </w:r>
      <w:r w:rsidRPr="003011F9">
        <w:rPr>
          <w:rFonts w:ascii="Times New Roman" w:hAnsi="Times New Roman"/>
        </w:rPr>
        <w:t xml:space="preserve"> (конец сентября), 1 – полугодовой срез(декабрь)  и 1- итоговая  комплексная контрольная работа.  </w:t>
      </w:r>
    </w:p>
    <w:p w:rsidR="00E40FE7" w:rsidRPr="0046306D" w:rsidRDefault="00E40FE7" w:rsidP="002F10BF">
      <w:pPr>
        <w:pStyle w:val="NoSpacing"/>
        <w:ind w:firstLine="360"/>
        <w:rPr>
          <w:rFonts w:ascii="Times New Roman" w:hAnsi="Times New Roman"/>
          <w:sz w:val="24"/>
          <w:szCs w:val="24"/>
        </w:rPr>
      </w:pP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40FE7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Pr="00496B26" w:rsidRDefault="00E40FE7" w:rsidP="002F10B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496B26">
        <w:rPr>
          <w:rFonts w:ascii="Times New Roman" w:hAnsi="Times New Roman"/>
          <w:b/>
          <w:bCs/>
          <w:color w:val="000000"/>
          <w:sz w:val="32"/>
          <w:szCs w:val="32"/>
        </w:rPr>
        <w:t>Планируемые результаты освоения учебного предмета</w:t>
      </w:r>
    </w:p>
    <w:p w:rsidR="00E40FE7" w:rsidRPr="00C01117" w:rsidRDefault="00E40FE7" w:rsidP="00C0111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>
        <w:rPr>
          <w:noProof/>
        </w:rPr>
        <w:pict>
          <v:shape id="Полилиния 159" o:spid="_x0000_s1026" style="position:absolute;left:0;text-align:left;margin-left:83.6pt;margin-top:42.55pt;width:456.5pt;height:24.15pt;z-index:-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55" o:spid="_x0000_s1027" style="position:absolute;left:0;text-align:left;margin-left:101.6pt;margin-top:42.55pt;width:438.5pt;height:25.15pt;z-index:-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53" o:spid="_x0000_s1028" style="position:absolute;left:0;text-align:left;margin-left:101.6pt;margin-top:91.85pt;width:438.5pt;height:24.15pt;z-index:-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52" o:spid="_x0000_s1029" style="position:absolute;left:0;text-align:left;margin-left:101.6pt;margin-top:116pt;width:438.5pt;height:24.15pt;z-index:-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51" o:spid="_x0000_s1030" style="position:absolute;left:0;text-align:left;margin-left:101.6pt;margin-top:140.15pt;width:438.5pt;height:24.15pt;z-index:-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50" o:spid="_x0000_s1031" style="position:absolute;left:0;text-align:left;margin-left:101.6pt;margin-top:164.3pt;width:438.5pt;height:25.1pt;z-index:-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48" o:spid="_x0000_s1032" style="position:absolute;left:0;text-align:left;margin-left:101.6pt;margin-top:213.6pt;width:438.5pt;height:24.1pt;z-index:-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46" o:spid="_x0000_s1033" style="position:absolute;left:0;text-align:left;margin-left:101.6pt;margin-top:261.9pt;width:438.5pt;height:25.15pt;z-index:-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45" o:spid="_x0000_s1034" style="position:absolute;left:0;text-align:left;margin-left:101.6pt;margin-top:287.05pt;width:438.5pt;height:24.15pt;z-index:-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44" o:spid="_x0000_s1035" style="position:absolute;left:0;text-align:left;margin-left:101.6pt;margin-top:311.2pt;width:438.5pt;height:25.15pt;z-index:-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43" o:spid="_x0000_s1036" style="position:absolute;left:0;text-align:left;margin-left:101.6pt;margin-top:336.35pt;width:438.5pt;height:24.15pt;z-index:-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42" o:spid="_x0000_s1037" style="position:absolute;left:0;text-align:left;margin-left:101.6pt;margin-top:360.5pt;width:438.5pt;height:24.15pt;z-index:-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41" o:spid="_x0000_s1038" style="position:absolute;left:0;text-align:left;margin-left:101.6pt;margin-top:384.65pt;width:438.5pt;height:24.15pt;z-index:-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39" o:spid="_x0000_s1039" style="position:absolute;left:0;text-align:left;margin-left:101.6pt;margin-top:433.9pt;width:438.5pt;height:24.2pt;z-index:-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37" o:spid="_x0000_s1040" style="position:absolute;left:0;text-align:left;margin-left:101.6pt;margin-top:482.2pt;width:438.5pt;height:24.2pt;z-index:-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36" o:spid="_x0000_s1041" style="position:absolute;left:0;text-align:left;margin-left:101.6pt;margin-top:506.4pt;width:438.5pt;height:25.15pt;z-index:-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35" o:spid="_x0000_s1042" style="position:absolute;left:0;text-align:left;margin-left:101.6pt;margin-top:531.55pt;width:438.5pt;height:24.1pt;z-index:-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33" o:spid="_x0000_s1043" style="position:absolute;left:0;text-align:left;margin-left:101.6pt;margin-top:579.85pt;width:438.5pt;height:24.1pt;z-index:-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31" o:spid="_x0000_s1044" style="position:absolute;left:0;text-align:left;margin-left:101.6pt;margin-top:629.15pt;width:438.5pt;height:24.15pt;z-index:-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30" o:spid="_x0000_s1045" style="position:absolute;left:0;text-align:left;margin-left:101.6pt;margin-top:653.3pt;width:438.5pt;height:24.15pt;z-index:-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29" o:spid="_x0000_s1046" style="position:absolute;left:0;text-align:left;margin-left:101.6pt;margin-top:677.45pt;width:438.5pt;height:24.15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28" o:spid="_x0000_s1047" style="position:absolute;left:0;text-align:left;margin-left:101.6pt;margin-top:701.6pt;width:438.5pt;height:25.1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27" o:spid="_x0000_s1048" type="#_x0000_t202" style="position:absolute;left:0;text-align:left;margin-left:103.1pt;margin-top:42.4pt;width:8pt;height:17.1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" o:allowincell="f" filled="f" stroked="f">
            <v:textbox style="mso-next-textbox:#Поле 127" inset="0,0,0,0">
              <w:txbxContent>
                <w:p w:rsidR="00E40FE7" w:rsidRDefault="00E40FE7" w:rsidP="002F10BF">
                  <w:pPr>
                    <w:widowControl w:val="0"/>
                    <w:autoSpaceDE w:val="0"/>
                    <w:autoSpaceDN w:val="0"/>
                    <w:adjustRightInd w:val="0"/>
                    <w:spacing w:after="0" w:line="342" w:lineRule="exact"/>
                    <w:rPr>
                      <w:rFonts w:ascii="Symbol" w:hAnsi="Symbol" w:cs="Symbol"/>
                      <w:color w:val="000000"/>
                      <w:w w:val="80"/>
                      <w:sz w:val="26"/>
                      <w:szCs w:val="26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Поле 126" o:spid="_x0000_s1049" type="#_x0000_t202" style="position:absolute;left:0;text-align:left;margin-left:103.1pt;margin-top:408.65pt;width:8pt;height:17.1pt;z-index:-2516592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" o:allowincell="f" filled="f" stroked="f">
            <v:textbox style="mso-next-textbox:#Поле 126" inset="0,0,0,0">
              <w:txbxContent>
                <w:p w:rsidR="00E40FE7" w:rsidRPr="00503BAC" w:rsidRDefault="00E40FE7" w:rsidP="002F10BF">
                  <w:pPr>
                    <w:widowControl w:val="0"/>
                    <w:autoSpaceDE w:val="0"/>
                    <w:autoSpaceDN w:val="0"/>
                    <w:adjustRightInd w:val="0"/>
                    <w:spacing w:after="0" w:line="342" w:lineRule="exact"/>
                    <w:rPr>
                      <w:rFonts w:ascii="Symbol" w:hAnsi="Symbol" w:cs="Symbol"/>
                      <w:color w:val="000000"/>
                      <w:w w:val="80"/>
                      <w:sz w:val="26"/>
                      <w:szCs w:val="26"/>
                      <w:lang w:val="en-US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Полилиния 132" o:spid="_x0000_s1050" style="position:absolute;left:0;text-align:left;margin-left:103.1pt;margin-top:599.45pt;width:438.5pt;height:25.2pt;z-index:-251665408;visibility:visible;mso-wrap-style:square;mso-wrap-distance-left:9pt;mso-wrap-distance-top:0;mso-wrap-distance-right:9pt;mso-wrap-distance-bottom:0;mso-position-horizontal-relative:pag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  <w:r>
        <w:rPr>
          <w:noProof/>
        </w:rPr>
        <w:pict>
          <v:shape id="Полилиния 87" o:spid="_x0000_s1051" style="position:absolute;left:0;text-align:left;margin-left:101.6pt;margin-top:310.2pt;width:438.5pt;height:25.1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85" o:spid="_x0000_s1052" style="position:absolute;left:0;text-align:left;margin-left:101.6pt;margin-top:433.9pt;width:438.5pt;height:25.2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  <w:r>
        <w:rPr>
          <w:noProof/>
        </w:rPr>
        <w:pict>
          <v:shape id="Полилиния 84" o:spid="_x0000_s1053" style="position:absolute;left:0;text-align:left;margin-left:101.6pt;margin-top:459.1pt;width:438.5pt;height:24.1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83" o:spid="_x0000_s1054" style="position:absolute;left:0;text-align:left;margin-left:101.6pt;margin-top:483.25pt;width:438.5pt;height:24.1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82" o:spid="_x0000_s1055" style="position:absolute;left:0;text-align:left;margin-left:83.6pt;margin-top:507.4pt;width:456.5pt;height:24.1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81" o:spid="_x0000_s1056" style="position:absolute;left:0;text-align:left;margin-left:83.6pt;margin-top:531.55pt;width:456.5pt;height:24.1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79" o:spid="_x0000_s1057" style="position:absolute;left:0;text-align:left;margin-left:101.6pt;margin-top:605pt;width:438.5pt;height:24.1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78" o:spid="_x0000_s1058" style="position:absolute;left:0;text-align:left;margin-left:101.6pt;margin-top:629.15pt;width:438.5pt;height:25.1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77" o:spid="_x0000_s1059" style="position:absolute;left:0;text-align:left;margin-left:101.6pt;margin-top:654.3pt;width:438.5pt;height:24.1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76" o:spid="_x0000_s1060" style="position:absolute;left:0;text-align:left;margin-left:101.6pt;margin-top:702.6pt;width:438.5pt;height:25.1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75" o:spid="_x0000_s1061" style="position:absolute;left:0;text-align:left;margin-left:101.6pt;margin-top:727.75pt;width:438.5pt;height:24.1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C01117">
        <w:rPr>
          <w:rFonts w:ascii="Times New Roman" w:hAnsi="Times New Roman"/>
          <w:b/>
          <w:bCs/>
          <w:color w:val="000000"/>
          <w:sz w:val="24"/>
          <w:szCs w:val="24"/>
        </w:rPr>
        <w:t>Предметные результаты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 результате изучения иностранного языка на ступени начального общего образования у обучающихся будут сформированы первоначальные представления о роли и значимости иностранного языка в жизни современного человека и поликультурного мира. Обучающиеся приобретут начальный опыт использования иностранного языка как средства межкультурного общения, как нового инструмента познания мира и культуры других народов, осознают личностный смысл овладения иностранным языком.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Знакомство с детским пластом культуры страны (стран) изучаемого языка не только заложит основы уважительного отношения к чужой (иной) культуре, но и будет способствовать более глубокому осознанию обучающимися особенностей культуры своего народа. Начальное общее иноязычное образование позволит сформировать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сверстниками, в том числе с использованием средств телекоммуникации. 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Соизучение языков и культур, общепринятых человеческих и базовых национальных ценностей заложит основу для формирования гражданской идентичности, чувства патриотизма и гордости за свой народ, свой край, свою страну, поможет лучше осознать свою этническую и национальную принадлежность.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Процесс овладения иностранным языком на ступени начального общего образования внесёт свой вклад в формирование активной жизненной позиции обучающихся. Знакомство на уроках иностранного языка с доступными образцами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зарубежного фольклора, выражение своего отношения к литературным героям, участие в ролевых играх будут способствовать становлению обучающихся как членов гражданского общества.</w:t>
      </w:r>
      <w:r>
        <w:rPr>
          <w:noProof/>
        </w:rPr>
        <w:pict>
          <v:shape id="Полилиния 74" o:spid="_x0000_s1062" style="position:absolute;left:0;text-align:left;margin-left:101.6pt;margin-top:656.3pt;width:438.5pt;height:25.2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 результате изучения иностранного языка на ступени начального общего образования у обучающихся:</w:t>
      </w:r>
    </w:p>
    <w:p w:rsidR="00E40FE7" w:rsidRPr="001E4131" w:rsidRDefault="00E40FE7" w:rsidP="002F10BF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E4131">
        <w:rPr>
          <w:rFonts w:ascii="Times New Roman" w:hAnsi="Times New Roman"/>
          <w:sz w:val="24"/>
          <w:szCs w:val="24"/>
          <w:lang w:eastAsia="ru-RU"/>
        </w:rPr>
        <w:t>сформируется элементарная иноязычная коммуникативная компетенция, т. е. способность и готовность общаться с носителями изучаемого иностранного языка в устной (говорение и аудирование) и письменной (чтение и письмо) формах общения с учётом речевых возможностей и потребностей младшего школьника; расширится лингвистический кругозор; будет получено общее представление о строе изучаемого языка и его некоторых отличиях от родного языка;</w:t>
      </w:r>
    </w:p>
    <w:p w:rsidR="00E40FE7" w:rsidRPr="001E4131" w:rsidRDefault="00E40FE7" w:rsidP="002F10BF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E4131">
        <w:rPr>
          <w:rFonts w:ascii="Times New Roman" w:hAnsi="Times New Roman"/>
          <w:sz w:val="24"/>
          <w:szCs w:val="24"/>
          <w:lang w:eastAsia="ru-RU"/>
        </w:rPr>
        <w:t>будут заложены основы коммуникативной культуры, т. е. способность ставить и решать посильные коммуникативные задачи, адекватно использовать имеющиеся речевые и неречевые средства общения, соблюдать речевой этикет, быть вежливыми и доброжелательными речевыми партнёрами;</w:t>
      </w:r>
    </w:p>
    <w:p w:rsidR="00E40FE7" w:rsidRPr="001E4131" w:rsidRDefault="00E40FE7" w:rsidP="002F10BF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C00000"/>
          <w:sz w:val="24"/>
          <w:szCs w:val="24"/>
          <w:lang w:eastAsia="ru-RU"/>
        </w:rPr>
      </w:pPr>
      <w:r w:rsidRPr="001E4131">
        <w:rPr>
          <w:rFonts w:ascii="Times New Roman" w:hAnsi="Times New Roman"/>
          <w:sz w:val="24"/>
          <w:szCs w:val="24"/>
          <w:lang w:eastAsia="ru-RU"/>
        </w:rPr>
        <w:t>сформируются положительная мотивация и устойчивый учебнопознавательный интерес к предмету «Иностранный язык», а также необходимые универсальные учебные действия и специальные учебные умения, что заложит основу успешной учебной деятельности по овладению иностранным языком на следующей ступени образования.</w:t>
      </w:r>
      <w:r>
        <w:rPr>
          <w:noProof/>
          <w:lang w:eastAsia="ru-RU"/>
        </w:rPr>
        <w:pict>
          <v:shape id="Полилиния 73" o:spid="_x0000_s1063" style="position:absolute;left:0;text-align:left;margin-left:101.6pt;margin-top:754.9pt;width:438.5pt;height:25.1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E4131">
        <w:rPr>
          <w:rFonts w:ascii="Times New Roman" w:hAnsi="Times New Roman"/>
          <w:b/>
          <w:sz w:val="24"/>
          <w:szCs w:val="24"/>
        </w:rPr>
        <w:t>Коммуникативные умения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Говорение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участвовать в элементарных диалогах (этикетном, диалогерасспросе, диалогепобуждении), соблюдая нормы речевого этикета, принятые в англоязычных странах;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составлять небольшое описание предмета, картинки, персонажа;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ab/>
        <w:t xml:space="preserve"> • рассказывать о себе, своей семье, друге.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 xml:space="preserve">• воспроизводить наизусть небольшие произведения </w:t>
      </w:r>
      <w:r w:rsidRPr="001E4131">
        <w:rPr>
          <w:rFonts w:ascii="Times New Roman" w:hAnsi="Times New Roman"/>
          <w:i/>
          <w:sz w:val="24"/>
          <w:szCs w:val="24"/>
        </w:rPr>
        <w:tab/>
        <w:t>детского фольклора;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составлять краткую характеристику персонажа;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кратко излагать содержание прочитанного текста.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Аудирование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понимать на слух речь учителя и одноклассников при непосредственном общении и вербально/невербально реагировать на услышанное;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воспринимать на слух в аудиозаписи и понимать основное содержание небольших сообщений, рассказов, сказок, построенных в основном на знакомом языковом материале.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воспринимать на слух аудиотекст и полностью понимать содержащуюся в нём информацию;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• </w:t>
      </w:r>
      <w:r w:rsidRPr="001E4131">
        <w:rPr>
          <w:rFonts w:ascii="Times New Roman" w:hAnsi="Times New Roman"/>
          <w:i/>
          <w:sz w:val="24"/>
          <w:szCs w:val="24"/>
        </w:rPr>
        <w:t>использовать контекстуальную или языковую догадку при восприятии на слух текстов, содержащих некоторые незнакомые слова.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Чтение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соотносить графический образ английского слова с его звуковым образом;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читать вслух небольшой текст, построенный на изученном языковом материале, соблюдая правила произношения и соответствующую интонацию;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читать про себя и понимать содержание небольшого текста, построенного в основном на изученном языковом материале;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читать про себя и находить необходимую информацию.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догадываться о значении незнакомых слов по контексту;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не обращать внимания на незнакомые слова, не мешающие понимать основное содержание текста.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Письмо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выписывать из текста слова, словосочетания и предложения;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писать поздравительную открытку к Новому году, Рождеству, дню рождения (с опорой на образец);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писать по образцу краткое письмо зарубежному другу (с опорой на образец).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в письменной форме кратко отвечать на вопросы к тексту;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составлять рассказ в письменной форме по плану/ключевым словам;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заполнять простую анкету;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правильно оформлять конверт, сервисные поля в системе электронной почты (адрес, тема сообщения).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E4131">
        <w:rPr>
          <w:rFonts w:ascii="Times New Roman" w:hAnsi="Times New Roman"/>
          <w:b/>
          <w:sz w:val="24"/>
          <w:szCs w:val="24"/>
        </w:rPr>
        <w:t>Языковые средства и навыки оперирования ими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Графика, каллиграфия, орфография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воспроизводить графически и каллиграфически корректно все буквы английского алфавита (полупечатное написание букв, буквосочетаний, слов);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пользоваться английским алфавитом, знать последовательность букв в нём;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списывать текст;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восстанавливать слово в соответствии с решаемой учебной задачей;</w:t>
      </w:r>
    </w:p>
    <w:p w:rsidR="00E40FE7" w:rsidRPr="001E4131" w:rsidRDefault="00E40FE7" w:rsidP="002F10BF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отличать буквы от знаков транскрипции.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сравнивать и анализировать буквосочетания английского языка и их транскрипцию;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группировать слова в соответствии с изученными правилами чтения;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уточнять написание слова по словарю;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использовать экранный перевод отдельных слов (с русского языка на иностранный язык и обратно).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/>
          <w:bCs/>
          <w:i/>
          <w:color w:val="000000"/>
          <w:sz w:val="24"/>
          <w:szCs w:val="24"/>
        </w:rPr>
        <w:t>Фонетическая сторона речи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различать на слух и адекватно произносить все звуки английского языка, соблюдая нормы произношения звуков;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соблюдать правильное ударение в изолированном слове, фразе;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различать коммуникативные типы предложений по интонации;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корректно произносить предложения с точки зрения их ритмикоинтонационных особенностей.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распознавать связующее r в речи и уметь его использовать;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соблюдать интонацию перечисления;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соблюдать правило отсутствия ударения на служебных словах (артиклях, союзах, предлогах);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читать изучаемые слова по транскрипции.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/>
          <w:bCs/>
          <w:i/>
          <w:color w:val="000000"/>
          <w:sz w:val="24"/>
          <w:szCs w:val="24"/>
        </w:rPr>
        <w:t>Лексическая сторона речи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узнавать в письменном и устном тексте изученные лексические единицы, в том числе словосочетания, в пределах тематики на ступени начального общего образования;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употреблять в процессе общения активную лексику в соответствии с коммуникативной задачей;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восстанавливать текст в соответствии с решаемой учебной задачей.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узнавать простые словообразовательные элементы;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опираться на языковую догадку в процессе чтения и аудирования (интернациональные и сложные слова).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/>
          <w:bCs/>
          <w:i/>
          <w:color w:val="000000"/>
          <w:sz w:val="24"/>
          <w:szCs w:val="24"/>
        </w:rPr>
        <w:t>Грамматическая сторона речи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распознавать и употреблять в речи основные коммуникативные типы предложений;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• распознавать в тексте и употреблять в речи изученные части речи: существительные с определённым/неопределённым/нулевым артиклем, существительные в единственном и множественном числе; глаголсвязкуtobe; глаголы в Present,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Past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FutureSimple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; модальные глаголы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can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may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must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>; личные, притяжательные и указательные местоимения; прилагательные в положительной, сравнительной и превосходной степени; количественные (до 100) и порядковые (до 30) числительные; наиболее употребительные предлоги для выражения временных и пространственных отношений.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узнавать сложносочинённые предложения с союзами and и but;</w:t>
      </w:r>
    </w:p>
    <w:p w:rsidR="00E40FE7" w:rsidRPr="0011266E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использовать в речи безличные предложения (It’scold.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It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’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s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5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o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’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clock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.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It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’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s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interesting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),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предложениясконструкцией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there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is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/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there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are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оперировать в речи неопределёнными местоимениями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some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any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 (некоторые случаи употребления: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CanIhavesometea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?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Is there any milk in the fridge? — No, there isn’t any);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 xml:space="preserve">•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оперироватьвречинаречиямивремени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 xml:space="preserve"> (yesterday, tomorrow, never, usually, often, sometimes);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наречиямистепени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 xml:space="preserve"> (much, little, very);</w:t>
      </w:r>
    </w:p>
    <w:p w:rsidR="00E40FE7" w:rsidRDefault="00E40FE7" w:rsidP="0011266E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распознавать в тексте и дифференцировать слова по определённым признакам (существительные, прилагательные, модальные/смысловые глаголы). </w:t>
      </w:r>
    </w:p>
    <w:p w:rsidR="00E40FE7" w:rsidRPr="001E4131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1E4131">
        <w:rPr>
          <w:rFonts w:ascii="Times New Roman" w:hAnsi="Times New Roman"/>
          <w:b/>
          <w:sz w:val="24"/>
          <w:szCs w:val="24"/>
          <w:lang w:eastAsia="ru-RU"/>
        </w:rPr>
        <w:t>. СОДЕРЖАНИЕ УЧЕБНОГО ПРЕДМЕТА «АНГЛИЙСКИЙ ЯЗЫК»</w:t>
      </w:r>
    </w:p>
    <w:p w:rsidR="00E40FE7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40FE7" w:rsidRPr="001E4131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1E4131">
        <w:rPr>
          <w:rFonts w:ascii="Times New Roman" w:hAnsi="Times New Roman"/>
          <w:b/>
          <w:sz w:val="24"/>
          <w:szCs w:val="24"/>
          <w:lang w:eastAsia="ru-RU"/>
        </w:rPr>
        <w:t>.1 Основные содержательные линии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 курсе иностранного языка можно выделить следующие содержательные линии: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- коммуникативные умения в основных видах речевой деятельности:   аудирование, говорение, чтение и письмо;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- языковые средства и навыки пользования ими;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- социокультурная осведомлённость;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- общеучебные умения.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Основной содержательной линией из четырёх перечисленных являются коммуникативные умения, которые представляют собой результат овладения английским языком на данном этапе обучения. Формирование коммуникативных умений предполагает овладение языковыми средствами, а также навыками оперирования ими в процессе общения в устной и письменной форме. Таким образом, языковые навыки представляют собой часть названных сложных коммуникативных умений. Формирование коммуникативной компетенции также неразрывно связано с социокультурной осведомлённостью младших школьников. Все указанные содержательные линии находятся в тесной взаимосвязи, и отсутствие одной из них нарушает единство учебного предмета «Иностранный язык».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Обучение перечисленным видам речевой деятельности происходит во взаимосвязи. Однако наблюдается некоторое устное опережение, вызванное объективными причинами: овладение письменными формами общения (чтением и письмом), связанное с необходимостью формирования техники чтения и техники письма, происходит более медленно. Поэтому темпы овладения разными видами речевой деятельности уравниваются только к концу обучения в начальной школе.</w:t>
      </w:r>
      <w:r>
        <w:rPr>
          <w:noProof/>
        </w:rPr>
        <w:pict>
          <v:shape id="Полилиния 125" o:spid="_x0000_s1064" style="position:absolute;left:0;text-align:left;margin-left:101.6pt;margin-top:91.85pt;width:438.5pt;height:24.1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24" o:spid="_x0000_s1065" style="position:absolute;left:0;text-align:left;margin-left:101.6pt;margin-top:116pt;width:438.5pt;height:25.2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  <w:r>
        <w:rPr>
          <w:noProof/>
        </w:rPr>
        <w:pict>
          <v:shape id="Полилиния 120" o:spid="_x0000_s1066" style="position:absolute;left:0;text-align:left;margin-left:83.6pt;margin-top:504.35pt;width:456.5pt;height:24.2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19" o:spid="_x0000_s1067" style="position:absolute;left:0;text-align:left;margin-left:83.6pt;margin-top:528.55pt;width:456.5pt;height:24.1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8" o:spid="_x0000_s1068" style="position:absolute;left:0;text-align:left;margin-left:83.6pt;margin-top:552.65pt;width:456.5pt;height:24.2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17" o:spid="_x0000_s1069" style="position:absolute;left:0;text-align:left;margin-left:83.6pt;margin-top:576.85pt;width:456.5pt;height:24.1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6" o:spid="_x0000_s1070" style="position:absolute;left:0;text-align:left;margin-left:83.6pt;margin-top:600.95pt;width:456.5pt;height:24.2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15" o:spid="_x0000_s1071" style="position:absolute;left:0;text-align:left;margin-left:83.6pt;margin-top:625.15pt;width:456.5pt;height:24.1pt;z-index:-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4" o:spid="_x0000_s1072" style="position:absolute;left:0;text-align:left;margin-left:83.6pt;margin-top:649.25pt;width:456.5pt;height:24.2pt;z-index:-251636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13" o:spid="_x0000_s1073" style="position:absolute;left:0;text-align:left;margin-left:83.6pt;margin-top:673.45pt;width:456.5pt;height:24.1pt;z-index:-251635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2" o:spid="_x0000_s1074" style="position:absolute;left:0;text-align:left;margin-left:83.6pt;margin-top:697.55pt;width:456.5pt;height:24.15pt;z-index:-251634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1" o:spid="_x0000_s1075" style="position:absolute;left:0;text-align:left;margin-left:83.6pt;margin-top:721.7pt;width:456.5pt;height:24.15pt;z-index:-251633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</w:p>
    <w:p w:rsidR="00E40FE7" w:rsidRPr="001E4131" w:rsidRDefault="00E40FE7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3</w:t>
      </w:r>
      <w:r w:rsidRPr="001E4131">
        <w:rPr>
          <w:rFonts w:ascii="Times New Roman" w:hAnsi="Times New Roman"/>
          <w:b/>
          <w:bCs/>
          <w:sz w:val="24"/>
          <w:szCs w:val="24"/>
          <w:lang w:eastAsia="ru-RU"/>
        </w:rPr>
        <w:t>.2 Предметное содержание речи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Предметное содержание устной и письменной речи соответствует образовательным и воспитательным целям, а также интересам и возрастным особенностям младших школьников и включает следующие темы: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Знакомство.</w:t>
      </w:r>
      <w:r w:rsidRPr="001E4131">
        <w:rPr>
          <w:rFonts w:ascii="Times New Roman" w:hAnsi="Times New Roman"/>
          <w:sz w:val="24"/>
          <w:szCs w:val="24"/>
        </w:rPr>
        <w:t xml:space="preserve"> С одноклассниками, учителем, персонажами детских произведений: имя, возраст. Приветствие, прощание (с использованием типичных фраз речевого этикета).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Я и моя семья.</w:t>
      </w:r>
      <w:r w:rsidRPr="001E4131">
        <w:rPr>
          <w:rFonts w:ascii="Times New Roman" w:hAnsi="Times New Roman"/>
          <w:sz w:val="24"/>
          <w:szCs w:val="24"/>
        </w:rPr>
        <w:t xml:space="preserve"> Члены семьи, их имена, возраст, внешность, черты характера, увлечения/хобби. Мой день (распорядок дня, домашние обязанности). Покупки в магазине: одежда, обувь, основные продукты питания. Любимая еда. Семейные праздники: день рождения, Новый год/Рождество. Подарки.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Мир моих увлечений.</w:t>
      </w:r>
      <w:r w:rsidRPr="001E4131">
        <w:rPr>
          <w:rFonts w:ascii="Times New Roman" w:hAnsi="Times New Roman"/>
          <w:sz w:val="24"/>
          <w:szCs w:val="24"/>
        </w:rPr>
        <w:t xml:space="preserve"> Мои любимые занятия. Виды спорта и спортивные игры. Мои любимые сказки. Выходной день (в зоопарке, цирке), каникулы.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Я и мои друзья.</w:t>
      </w:r>
      <w:r w:rsidRPr="001E4131">
        <w:rPr>
          <w:rFonts w:ascii="Times New Roman" w:hAnsi="Times New Roman"/>
          <w:sz w:val="24"/>
          <w:szCs w:val="24"/>
        </w:rPr>
        <w:t xml:space="preserve"> Имя, возраст, внешность, характер, увлечения/хобби. Совместные занятия. Письмо зарубежному другу. Любимое домашнее животное: имя, возраст, цвет, размер, характер, что умеет делать.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Моя школа.</w:t>
      </w:r>
      <w:r w:rsidRPr="001E4131">
        <w:rPr>
          <w:rFonts w:ascii="Times New Roman" w:hAnsi="Times New Roman"/>
          <w:sz w:val="24"/>
          <w:szCs w:val="24"/>
        </w:rPr>
        <w:t xml:space="preserve"> Классная комната, учебные предметы, школьные принадлежности. Учебные занятия на уроках.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Мир вокруг меня.</w:t>
      </w:r>
      <w:r w:rsidRPr="001E4131">
        <w:rPr>
          <w:rFonts w:ascii="Times New Roman" w:hAnsi="Times New Roman"/>
          <w:sz w:val="24"/>
          <w:szCs w:val="24"/>
        </w:rPr>
        <w:t xml:space="preserve"> Мой дом/квартира/комната: названия комнат, их размер, предметы мебели и интерьера. Природа. Дикие и домашние животные. Любимое время года. Погода.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Страна/страны изучаемого языка и родная страна.</w:t>
      </w:r>
      <w:r w:rsidRPr="001E4131">
        <w:rPr>
          <w:rFonts w:ascii="Times New Roman" w:hAnsi="Times New Roman"/>
          <w:sz w:val="24"/>
          <w:szCs w:val="24"/>
        </w:rPr>
        <w:t xml:space="preserve"> Общие сведения: название, столица. Литературные персонажи книг, популярных среди моих сверстников (имена героев книг, черты их характера). Небольшие произведения детского фольклора на английском языке (рифмовки, стихи, песни, сказки).</w:t>
      </w: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Некоторые формы речевого и неречевого этикета стран изучаемого языка в ряде ситуаций общения (в школе, во время с</w:t>
      </w:r>
      <w:r>
        <w:rPr>
          <w:rFonts w:ascii="Times New Roman" w:hAnsi="Times New Roman"/>
          <w:sz w:val="24"/>
          <w:szCs w:val="24"/>
        </w:rPr>
        <w:t>овместной игры, в магазине</w:t>
      </w:r>
    </w:p>
    <w:p w:rsidR="00E40FE7" w:rsidRDefault="00E40FE7" w:rsidP="00BB2AF6">
      <w:pPr>
        <w:tabs>
          <w:tab w:val="left" w:pos="15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Тематическое планирование 3 класс</w:t>
      </w:r>
    </w:p>
    <w:p w:rsidR="00E40FE7" w:rsidRDefault="00E40FE7" w:rsidP="00BB2AF6">
      <w:pPr>
        <w:tabs>
          <w:tab w:val="left" w:pos="15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2"/>
        <w:tblW w:w="10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746"/>
        <w:gridCol w:w="1680"/>
      </w:tblGrid>
      <w:tr w:rsidR="00E40FE7" w:rsidTr="00FB62D4">
        <w:trPr>
          <w:trHeight w:val="276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746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(тема)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E40FE7" w:rsidTr="00FB62D4">
        <w:trPr>
          <w:trHeight w:val="297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46" w:type="dxa"/>
          </w:tcPr>
          <w:p w:rsidR="00E40FE7" w:rsidRDefault="00E40FE7" w:rsidP="00FB62D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Добро пожаловать !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40FE7" w:rsidTr="00FB62D4">
        <w:trPr>
          <w:trHeight w:val="309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46" w:type="dxa"/>
          </w:tcPr>
          <w:p w:rsidR="00E40FE7" w:rsidRDefault="00E40FE7" w:rsidP="00FB62D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Школьные дни.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40FE7" w:rsidTr="00FB62D4">
        <w:trPr>
          <w:trHeight w:val="309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46" w:type="dxa"/>
          </w:tcPr>
          <w:p w:rsidR="00E40FE7" w:rsidRDefault="00E40FE7" w:rsidP="00FB62D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Семья.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40FE7" w:rsidTr="00FB62D4">
        <w:trPr>
          <w:trHeight w:val="293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46" w:type="dxa"/>
          </w:tcPr>
          <w:p w:rsidR="00E40FE7" w:rsidRDefault="00E40FE7" w:rsidP="00FB62D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Всё, что я люблю.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40FE7" w:rsidTr="00FB62D4">
        <w:trPr>
          <w:trHeight w:val="293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6" w:type="dxa"/>
          </w:tcPr>
          <w:p w:rsidR="00E40FE7" w:rsidRDefault="00E40FE7" w:rsidP="00FB62D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iCs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iCs/>
                <w:sz w:val="24"/>
                <w:szCs w:val="24"/>
              </w:rPr>
              <w:t>Приходи и играй.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40FE7" w:rsidTr="00FB62D4">
        <w:trPr>
          <w:trHeight w:val="293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46" w:type="dxa"/>
          </w:tcPr>
          <w:p w:rsidR="00E40FE7" w:rsidRDefault="00E40FE7" w:rsidP="00FB62D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Пушистые друзья.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40FE7" w:rsidTr="00FB62D4">
        <w:trPr>
          <w:trHeight w:val="293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46" w:type="dxa"/>
          </w:tcPr>
          <w:p w:rsidR="00E40FE7" w:rsidRDefault="00E40FE7" w:rsidP="00FB62D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 xml:space="preserve">Мой дом 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40FE7" w:rsidTr="00FB62D4">
        <w:trPr>
          <w:trHeight w:val="293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46" w:type="dxa"/>
          </w:tcPr>
          <w:p w:rsidR="00E40FE7" w:rsidRDefault="00E40FE7" w:rsidP="00FB62D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Выходные.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40FE7" w:rsidTr="00FB62D4">
        <w:trPr>
          <w:trHeight w:val="293"/>
        </w:trPr>
        <w:tc>
          <w:tcPr>
            <w:tcW w:w="648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46" w:type="dxa"/>
          </w:tcPr>
          <w:p w:rsidR="00E40FE7" w:rsidRDefault="00E40FE7" w:rsidP="00FB62D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День за днем.</w:t>
            </w:r>
          </w:p>
        </w:tc>
        <w:tc>
          <w:tcPr>
            <w:tcW w:w="1680" w:type="dxa"/>
          </w:tcPr>
          <w:p w:rsidR="00E40FE7" w:rsidRDefault="00E40FE7" w:rsidP="00FB62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:rsidR="00E40FE7" w:rsidRPr="00963C80" w:rsidRDefault="00E40FE7" w:rsidP="002F10BF">
      <w:pPr>
        <w:spacing w:line="240" w:lineRule="auto"/>
        <w:rPr>
          <w:sz w:val="24"/>
          <w:szCs w:val="24"/>
        </w:rPr>
      </w:pPr>
    </w:p>
    <w:p w:rsidR="00E40FE7" w:rsidRDefault="00E40FE7"/>
    <w:p w:rsidR="00E40FE7" w:rsidRPr="002F10BF" w:rsidRDefault="00E40FE7" w:rsidP="002F10BF"/>
    <w:p w:rsidR="00E40FE7" w:rsidRDefault="00E40FE7" w:rsidP="002F10BF">
      <w:pPr>
        <w:rPr>
          <w:lang w:val="en-US"/>
        </w:rPr>
      </w:pPr>
    </w:p>
    <w:p w:rsidR="00E40FE7" w:rsidRDefault="00E40FE7" w:rsidP="002F10BF">
      <w:pPr>
        <w:rPr>
          <w:lang w:val="en-US"/>
        </w:rPr>
      </w:pPr>
    </w:p>
    <w:p w:rsidR="00E40FE7" w:rsidRPr="002F10BF" w:rsidRDefault="00E40FE7" w:rsidP="002F10BF">
      <w:pPr>
        <w:rPr>
          <w:lang w:val="en-US"/>
        </w:rPr>
      </w:pPr>
    </w:p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E40FE7" w:rsidTr="00FB00A4">
        <w:trPr>
          <w:trHeight w:val="984"/>
          <w:jc w:val="center"/>
        </w:trPr>
        <w:tc>
          <w:tcPr>
            <w:tcW w:w="4518" w:type="dxa"/>
          </w:tcPr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Протокол заседания научно-методического объединения учителей истории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___________ 20__ года № 1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 _________ </w:t>
            </w:r>
          </w:p>
          <w:p w:rsidR="00E40FE7" w:rsidRDefault="00E40FE7" w:rsidP="00FB00A4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 ______ </w:t>
            </w:r>
          </w:p>
          <w:p w:rsidR="00E40FE7" w:rsidRDefault="00E40FE7" w:rsidP="00FB00A4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Ф.И.О.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20__ года </w:t>
            </w:r>
          </w:p>
        </w:tc>
      </w:tr>
    </w:tbl>
    <w:p w:rsidR="00E40FE7" w:rsidRPr="00C01117" w:rsidRDefault="00E40FE7" w:rsidP="002F10BF"/>
    <w:sectPr w:rsidR="00E40FE7" w:rsidRPr="00C01117" w:rsidSect="00D22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Book-Reg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46D6F"/>
    <w:multiLevelType w:val="multilevel"/>
    <w:tmpl w:val="635658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2C7F4877"/>
    <w:multiLevelType w:val="hybridMultilevel"/>
    <w:tmpl w:val="0360F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AB2AD5"/>
    <w:multiLevelType w:val="hybridMultilevel"/>
    <w:tmpl w:val="2F40F892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966BD"/>
    <w:multiLevelType w:val="hybridMultilevel"/>
    <w:tmpl w:val="47586A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61963BF8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8154DF"/>
    <w:multiLevelType w:val="hybridMultilevel"/>
    <w:tmpl w:val="6158DB60"/>
    <w:lvl w:ilvl="0" w:tplc="61963BF8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3043C09"/>
    <w:multiLevelType w:val="hybridMultilevel"/>
    <w:tmpl w:val="25EC166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10BF"/>
    <w:rsid w:val="00043E87"/>
    <w:rsid w:val="000814A1"/>
    <w:rsid w:val="000F3E97"/>
    <w:rsid w:val="0011266E"/>
    <w:rsid w:val="001E4131"/>
    <w:rsid w:val="002B14E2"/>
    <w:rsid w:val="002B5F7F"/>
    <w:rsid w:val="002F10BF"/>
    <w:rsid w:val="003011F9"/>
    <w:rsid w:val="004328D7"/>
    <w:rsid w:val="00452B60"/>
    <w:rsid w:val="0046306D"/>
    <w:rsid w:val="004815BC"/>
    <w:rsid w:val="004879AE"/>
    <w:rsid w:val="00496B26"/>
    <w:rsid w:val="00503BAC"/>
    <w:rsid w:val="0051678B"/>
    <w:rsid w:val="005F794F"/>
    <w:rsid w:val="006F0D27"/>
    <w:rsid w:val="00700629"/>
    <w:rsid w:val="0075516B"/>
    <w:rsid w:val="00826E51"/>
    <w:rsid w:val="0092595B"/>
    <w:rsid w:val="00963C80"/>
    <w:rsid w:val="009C3A75"/>
    <w:rsid w:val="00A4316F"/>
    <w:rsid w:val="00AE3819"/>
    <w:rsid w:val="00B31A6C"/>
    <w:rsid w:val="00BA3E24"/>
    <w:rsid w:val="00BA512A"/>
    <w:rsid w:val="00BA55ED"/>
    <w:rsid w:val="00BB2AF6"/>
    <w:rsid w:val="00C01117"/>
    <w:rsid w:val="00CA406C"/>
    <w:rsid w:val="00D22DBF"/>
    <w:rsid w:val="00D56A31"/>
    <w:rsid w:val="00DA253F"/>
    <w:rsid w:val="00E40FE7"/>
    <w:rsid w:val="00F726F7"/>
    <w:rsid w:val="00FB00A4"/>
    <w:rsid w:val="00FB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0BF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2F10B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2F10BF"/>
    <w:pPr>
      <w:ind w:left="720"/>
      <w:contextualSpacing/>
    </w:pPr>
    <w:rPr>
      <w:rFonts w:eastAsia="Calibri"/>
      <w:lang w:eastAsia="en-US"/>
    </w:rPr>
  </w:style>
  <w:style w:type="paragraph" w:customStyle="1" w:styleId="Style4">
    <w:name w:val="Style4"/>
    <w:basedOn w:val="Normal"/>
    <w:uiPriority w:val="99"/>
    <w:rsid w:val="002F10BF"/>
    <w:pPr>
      <w:widowControl w:val="0"/>
      <w:autoSpaceDE w:val="0"/>
      <w:autoSpaceDN w:val="0"/>
      <w:adjustRightInd w:val="0"/>
      <w:spacing w:after="0" w:line="216" w:lineRule="exact"/>
      <w:ind w:hanging="180"/>
      <w:jc w:val="both"/>
    </w:pPr>
    <w:rPr>
      <w:rFonts w:ascii="Arial" w:eastAsia="Calibri" w:hAnsi="Arial"/>
      <w:sz w:val="24"/>
      <w:szCs w:val="24"/>
    </w:rPr>
  </w:style>
  <w:style w:type="paragraph" w:styleId="NoSpacing">
    <w:name w:val="No Spacing"/>
    <w:link w:val="NoSpacingChar"/>
    <w:uiPriority w:val="99"/>
    <w:qFormat/>
    <w:rsid w:val="002F10BF"/>
    <w:rPr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F10BF"/>
    <w:rPr>
      <w:rFonts w:cs="Times New Roman"/>
      <w:sz w:val="22"/>
      <w:szCs w:val="22"/>
      <w:lang w:val="ru-RU" w:eastAsia="en-US" w:bidi="ar-SA"/>
    </w:rPr>
  </w:style>
  <w:style w:type="character" w:customStyle="1" w:styleId="FontStyle37">
    <w:name w:val="Font Style37"/>
    <w:uiPriority w:val="99"/>
    <w:rsid w:val="002F10BF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7</Pages>
  <Words>2211</Words>
  <Characters>12609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Oleg_Oksana</dc:creator>
  <cp:keywords/>
  <dc:description/>
  <cp:lastModifiedBy>USER</cp:lastModifiedBy>
  <cp:revision>5</cp:revision>
  <dcterms:created xsi:type="dcterms:W3CDTF">2016-10-11T06:32:00Z</dcterms:created>
  <dcterms:modified xsi:type="dcterms:W3CDTF">2016-10-18T13:26:00Z</dcterms:modified>
</cp:coreProperties>
</file>