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82"/>
        <w:tblW w:w="9606" w:type="dxa"/>
        <w:tblLook w:val="00A0"/>
      </w:tblPr>
      <w:tblGrid>
        <w:gridCol w:w="5353"/>
        <w:gridCol w:w="4253"/>
      </w:tblGrid>
      <w:tr w:rsidR="007B7CBD" w:rsidTr="0009251E">
        <w:tc>
          <w:tcPr>
            <w:tcW w:w="5353" w:type="dxa"/>
          </w:tcPr>
          <w:p w:rsidR="007B7CBD" w:rsidRDefault="007B7CBD" w:rsidP="0009251E">
            <w:pPr>
              <w:spacing w:line="360" w:lineRule="auto"/>
              <w:rPr>
                <w:szCs w:val="28"/>
              </w:rPr>
            </w:pP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</w:p>
        </w:tc>
        <w:tc>
          <w:tcPr>
            <w:tcW w:w="4253" w:type="dxa"/>
          </w:tcPr>
          <w:p w:rsidR="007B7CBD" w:rsidRDefault="007B7CBD" w:rsidP="0009251E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Директору МАОУ – Лицей 62 </w:t>
            </w: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Медведевой З.В.</w:t>
            </w: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_________________________________,</w:t>
            </w: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  <w:r w:rsidRPr="0009251E">
              <w:rPr>
                <w:sz w:val="16"/>
                <w:szCs w:val="28"/>
              </w:rPr>
              <w:t xml:space="preserve">                                          (ФИО законного представителя)</w:t>
            </w:r>
          </w:p>
        </w:tc>
      </w:tr>
      <w:tr w:rsidR="007B7CBD" w:rsidTr="0009251E">
        <w:tc>
          <w:tcPr>
            <w:tcW w:w="5353" w:type="dxa"/>
          </w:tcPr>
          <w:p w:rsidR="007B7CBD" w:rsidRDefault="007B7CBD" w:rsidP="0009251E">
            <w:pPr>
              <w:spacing w:line="360" w:lineRule="auto"/>
              <w:rPr>
                <w:szCs w:val="28"/>
              </w:rPr>
            </w:pPr>
          </w:p>
        </w:tc>
        <w:tc>
          <w:tcPr>
            <w:tcW w:w="4253" w:type="dxa"/>
          </w:tcPr>
          <w:p w:rsidR="007B7CBD" w:rsidRDefault="007B7CBD" w:rsidP="0009251E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проживающего по адресу: __________</w:t>
            </w: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_________________________________</w:t>
            </w:r>
          </w:p>
          <w:p w:rsidR="007B7CBD" w:rsidRDefault="007B7CBD" w:rsidP="0009251E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тел.______________________________</w:t>
            </w:r>
          </w:p>
        </w:tc>
      </w:tr>
    </w:tbl>
    <w:p w:rsidR="007B7CBD" w:rsidRDefault="007B7CBD" w:rsidP="00CD4161">
      <w:pPr>
        <w:rPr>
          <w:szCs w:val="28"/>
        </w:rPr>
      </w:pPr>
    </w:p>
    <w:p w:rsidR="007B7CBD" w:rsidRDefault="007B7CBD" w:rsidP="00CD4161">
      <w:pPr>
        <w:spacing w:line="360" w:lineRule="auto"/>
        <w:jc w:val="center"/>
        <w:rPr>
          <w:szCs w:val="28"/>
        </w:rPr>
      </w:pPr>
      <w:r>
        <w:rPr>
          <w:szCs w:val="28"/>
        </w:rPr>
        <w:t>согласие.</w:t>
      </w:r>
    </w:p>
    <w:p w:rsidR="007B7CBD" w:rsidRDefault="007B7CBD" w:rsidP="00CD4161">
      <w:pPr>
        <w:spacing w:line="360" w:lineRule="auto"/>
        <w:jc w:val="center"/>
        <w:rPr>
          <w:szCs w:val="28"/>
        </w:rPr>
      </w:pPr>
    </w:p>
    <w:p w:rsidR="007B7CBD" w:rsidRDefault="007B7CBD" w:rsidP="0009251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________________________________________, законный представитель ученика ___</w:t>
      </w:r>
      <w:bookmarkStart w:id="0" w:name="_GoBack"/>
      <w:bookmarkEnd w:id="0"/>
      <w:r>
        <w:rPr>
          <w:szCs w:val="28"/>
        </w:rPr>
        <w:t xml:space="preserve"> _________________________________класса__________, _________ года рождения, даю согласие на посещение бассейна, кружков, экскурсий, посещение театров, музеев, выставок моим ребенком на период летней оздоровительной площадки в данном общеобразовательном учреждении.</w:t>
      </w:r>
    </w:p>
    <w:p w:rsidR="007B7CBD" w:rsidRDefault="007B7CBD" w:rsidP="00CD4161">
      <w:pPr>
        <w:spacing w:line="360" w:lineRule="auto"/>
        <w:ind w:firstLine="709"/>
        <w:jc w:val="both"/>
        <w:rPr>
          <w:szCs w:val="28"/>
        </w:rPr>
      </w:pPr>
    </w:p>
    <w:p w:rsidR="007B7CBD" w:rsidRDefault="007B7CBD" w:rsidP="00CD4161">
      <w:pPr>
        <w:spacing w:line="360" w:lineRule="auto"/>
        <w:rPr>
          <w:szCs w:val="28"/>
        </w:rPr>
      </w:pPr>
    </w:p>
    <w:p w:rsidR="007B7CBD" w:rsidRDefault="007B7CBD" w:rsidP="00CD4161">
      <w:pPr>
        <w:spacing w:line="360" w:lineRule="auto"/>
        <w:ind w:firstLine="709"/>
        <w:rPr>
          <w:szCs w:val="28"/>
        </w:rPr>
      </w:pPr>
      <w:r>
        <w:rPr>
          <w:szCs w:val="28"/>
        </w:rPr>
        <w:t>___________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__________ / _______________________</w:t>
      </w:r>
    </w:p>
    <w:p w:rsidR="007B7CBD" w:rsidRDefault="007B7CBD" w:rsidP="00CD4161">
      <w:pPr>
        <w:spacing w:line="360" w:lineRule="auto"/>
      </w:pPr>
    </w:p>
    <w:p w:rsidR="007B7CBD" w:rsidRDefault="007B7CBD" w:rsidP="00CD4161">
      <w:pPr>
        <w:spacing w:line="360" w:lineRule="auto"/>
      </w:pPr>
    </w:p>
    <w:p w:rsidR="007B7CBD" w:rsidRDefault="007B7CBD" w:rsidP="00CD4161">
      <w:pPr>
        <w:spacing w:line="360" w:lineRule="auto"/>
      </w:pPr>
    </w:p>
    <w:p w:rsidR="007B7CBD" w:rsidRDefault="007B7CBD" w:rsidP="00CD4161">
      <w:pPr>
        <w:spacing w:line="360" w:lineRule="auto"/>
      </w:pPr>
    </w:p>
    <w:p w:rsidR="007B7CBD" w:rsidRDefault="007B7CBD" w:rsidP="00CD4161">
      <w:pPr>
        <w:spacing w:line="360" w:lineRule="auto"/>
      </w:pPr>
    </w:p>
    <w:p w:rsidR="007B7CBD" w:rsidRDefault="007B7CBD" w:rsidP="00CD4161">
      <w:pPr>
        <w:spacing w:line="360" w:lineRule="auto"/>
      </w:pPr>
    </w:p>
    <w:p w:rsidR="007B7CBD" w:rsidRDefault="007B7CBD" w:rsidP="00CD4161">
      <w:pPr>
        <w:spacing w:line="360" w:lineRule="auto"/>
      </w:pPr>
    </w:p>
    <w:p w:rsidR="007B7CBD" w:rsidRDefault="007B7CBD" w:rsidP="00CD4161">
      <w:pPr>
        <w:spacing w:line="360" w:lineRule="auto"/>
      </w:pPr>
    </w:p>
    <w:sectPr w:rsidR="007B7CBD" w:rsidSect="000F72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161"/>
    <w:rsid w:val="00035006"/>
    <w:rsid w:val="000917B8"/>
    <w:rsid w:val="0009251E"/>
    <w:rsid w:val="000C4E40"/>
    <w:rsid w:val="000D0B6E"/>
    <w:rsid w:val="000D6D73"/>
    <w:rsid w:val="000F721F"/>
    <w:rsid w:val="00114785"/>
    <w:rsid w:val="00123F42"/>
    <w:rsid w:val="00165285"/>
    <w:rsid w:val="001C51BC"/>
    <w:rsid w:val="002369EB"/>
    <w:rsid w:val="002E12A5"/>
    <w:rsid w:val="003027B3"/>
    <w:rsid w:val="00350339"/>
    <w:rsid w:val="003C0C47"/>
    <w:rsid w:val="003C13B7"/>
    <w:rsid w:val="00414C63"/>
    <w:rsid w:val="00432EDA"/>
    <w:rsid w:val="004519E2"/>
    <w:rsid w:val="004538AD"/>
    <w:rsid w:val="00455FD9"/>
    <w:rsid w:val="00484BF9"/>
    <w:rsid w:val="00487B83"/>
    <w:rsid w:val="004907D3"/>
    <w:rsid w:val="004E3A82"/>
    <w:rsid w:val="00524DC0"/>
    <w:rsid w:val="005536D4"/>
    <w:rsid w:val="00586F9B"/>
    <w:rsid w:val="005A790E"/>
    <w:rsid w:val="005E1AC6"/>
    <w:rsid w:val="00602E4B"/>
    <w:rsid w:val="00612747"/>
    <w:rsid w:val="006836FD"/>
    <w:rsid w:val="006A5E71"/>
    <w:rsid w:val="006B2578"/>
    <w:rsid w:val="00750183"/>
    <w:rsid w:val="007A5F85"/>
    <w:rsid w:val="007B7CBD"/>
    <w:rsid w:val="007F6F18"/>
    <w:rsid w:val="008606C5"/>
    <w:rsid w:val="00885B5A"/>
    <w:rsid w:val="00896703"/>
    <w:rsid w:val="008C1D16"/>
    <w:rsid w:val="008E0A6B"/>
    <w:rsid w:val="008F42C1"/>
    <w:rsid w:val="009070FD"/>
    <w:rsid w:val="00911E0B"/>
    <w:rsid w:val="00927B25"/>
    <w:rsid w:val="00935996"/>
    <w:rsid w:val="009432D6"/>
    <w:rsid w:val="00976BB7"/>
    <w:rsid w:val="00977BD8"/>
    <w:rsid w:val="00977EAF"/>
    <w:rsid w:val="009860E7"/>
    <w:rsid w:val="009A3072"/>
    <w:rsid w:val="009A7ADB"/>
    <w:rsid w:val="009C6DD5"/>
    <w:rsid w:val="00A37D5B"/>
    <w:rsid w:val="00B054F6"/>
    <w:rsid w:val="00B25F4A"/>
    <w:rsid w:val="00B27773"/>
    <w:rsid w:val="00B60E83"/>
    <w:rsid w:val="00B65D44"/>
    <w:rsid w:val="00B77030"/>
    <w:rsid w:val="00BA4098"/>
    <w:rsid w:val="00BD6019"/>
    <w:rsid w:val="00BD615A"/>
    <w:rsid w:val="00BE0CCC"/>
    <w:rsid w:val="00C10E80"/>
    <w:rsid w:val="00C70E5D"/>
    <w:rsid w:val="00C72A6A"/>
    <w:rsid w:val="00C73032"/>
    <w:rsid w:val="00C80A78"/>
    <w:rsid w:val="00C94991"/>
    <w:rsid w:val="00CD4161"/>
    <w:rsid w:val="00CE7503"/>
    <w:rsid w:val="00D07BC9"/>
    <w:rsid w:val="00D32722"/>
    <w:rsid w:val="00D35E21"/>
    <w:rsid w:val="00D85D59"/>
    <w:rsid w:val="00DB543D"/>
    <w:rsid w:val="00DC3BD3"/>
    <w:rsid w:val="00DF52E0"/>
    <w:rsid w:val="00E53415"/>
    <w:rsid w:val="00E668A2"/>
    <w:rsid w:val="00EB13C9"/>
    <w:rsid w:val="00EE4788"/>
    <w:rsid w:val="00F10FBE"/>
    <w:rsid w:val="00F244B7"/>
    <w:rsid w:val="00F80A30"/>
    <w:rsid w:val="00F94CB5"/>
    <w:rsid w:val="00FA0426"/>
    <w:rsid w:val="00FC0A26"/>
    <w:rsid w:val="00FC0CEB"/>
    <w:rsid w:val="00FF7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1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101</Words>
  <Characters>582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cp:lastPrinted>2012-10-26T02:26:00Z</cp:lastPrinted>
  <dcterms:created xsi:type="dcterms:W3CDTF">2012-10-26T02:14:00Z</dcterms:created>
  <dcterms:modified xsi:type="dcterms:W3CDTF">2015-04-05T07:41:00Z</dcterms:modified>
</cp:coreProperties>
</file>