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DC6" w:rsidRDefault="00905DC6" w:rsidP="00D95034">
      <w:pPr>
        <w:pStyle w:val="1"/>
        <w:numPr>
          <w:ilvl w:val="0"/>
          <w:numId w:val="4"/>
        </w:numPr>
        <w:shd w:val="clear" w:color="auto" w:fill="auto"/>
        <w:rPr>
          <w:rStyle w:val="a0"/>
          <w:b/>
          <w:i w:val="0"/>
          <w:iCs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85.05pt;margin-top:-56.7pt;width:595.5pt;height:842.25pt;z-index:-251658240" wrapcoords="-27 0 -27 21581 21600 21581 21600 0 -27 0">
            <v:imagedata r:id="rId5" o:title=""/>
            <w10:wrap type="through"/>
          </v:shape>
        </w:pict>
      </w:r>
      <w:r>
        <w:rPr>
          <w:rStyle w:val="a0"/>
          <w:b/>
          <w:i w:val="0"/>
          <w:iCs/>
          <w:sz w:val="28"/>
          <w:szCs w:val="28"/>
        </w:rPr>
        <w:br w:type="page"/>
      </w:r>
      <w:r>
        <w:rPr>
          <w:rStyle w:val="a0"/>
          <w:b/>
          <w:i w:val="0"/>
          <w:iCs/>
          <w:sz w:val="28"/>
          <w:szCs w:val="28"/>
        </w:rPr>
        <w:t>Общие положения</w:t>
      </w:r>
    </w:p>
    <w:p w:rsidR="00905DC6" w:rsidRDefault="00905DC6" w:rsidP="00E14E38">
      <w:pPr>
        <w:pStyle w:val="1"/>
        <w:shd w:val="clear" w:color="auto" w:fill="auto"/>
        <w:ind w:left="360"/>
        <w:jc w:val="left"/>
        <w:rPr>
          <w:i/>
          <w:lang/>
        </w:rPr>
      </w:pPr>
    </w:p>
    <w:p w:rsidR="00905DC6" w:rsidRDefault="00905DC6" w:rsidP="00E14E38">
      <w:pPr>
        <w:pStyle w:val="1"/>
        <w:shd w:val="clear" w:color="auto" w:fill="auto"/>
        <w:spacing w:line="240" w:lineRule="auto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1.1. Положение о родительском комитете класса муниципального автономного общеобразовательного  учреждения «Лицей №62» Октябрьского района г. Саратова (далее - Положение) разработано в соответствии с Федеральным закон</w:t>
      </w:r>
      <w:r>
        <w:rPr>
          <w:bCs/>
          <w:sz w:val="28"/>
          <w:szCs w:val="28"/>
        </w:rPr>
        <w:t>ом</w:t>
      </w:r>
      <w:r>
        <w:rPr>
          <w:sz w:val="28"/>
          <w:szCs w:val="28"/>
        </w:rPr>
        <w:t xml:space="preserve"> от 29 декабря 2012  № 273-ФЗ </w:t>
      </w:r>
      <w:r>
        <w:rPr>
          <w:bCs/>
          <w:sz w:val="28"/>
          <w:szCs w:val="28"/>
        </w:rPr>
        <w:t xml:space="preserve"> «Об образовании в Российской Федерации»,</w:t>
      </w:r>
      <w:r>
        <w:rPr>
          <w:sz w:val="28"/>
          <w:szCs w:val="28"/>
        </w:rPr>
        <w:t xml:space="preserve"> Уставом муниципального автономного общеобразовательного учреждения «Лицей №62» Октябрьского  района г. Саратова   и регламентирует деятельность родительского комитета класса, являющегося органом родительского соуправления класса.</w:t>
      </w:r>
    </w:p>
    <w:p w:rsidR="00905DC6" w:rsidRDefault="00905DC6" w:rsidP="00E14E38">
      <w:pPr>
        <w:pStyle w:val="1"/>
        <w:shd w:val="clear" w:color="auto" w:fill="auto"/>
        <w:tabs>
          <w:tab w:val="left" w:pos="733"/>
        </w:tabs>
        <w:spacing w:line="240" w:lineRule="auto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Положение о родительском комитете класса утверждается и вводится в действие приказом по ОО. Изменения и дополнения в настоящее Положение вносятся в таком же порядке. </w:t>
      </w:r>
    </w:p>
    <w:p w:rsidR="00905DC6" w:rsidRDefault="00905DC6" w:rsidP="00E14E38">
      <w:pPr>
        <w:pStyle w:val="1"/>
        <w:shd w:val="clear" w:color="auto" w:fill="auto"/>
        <w:tabs>
          <w:tab w:val="left" w:pos="733"/>
        </w:tabs>
        <w:spacing w:line="240" w:lineRule="auto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1.3. Родительский комитет класса является исполнительным органом собрания родителей (законных представителей) одного классного коллектива.</w:t>
      </w:r>
    </w:p>
    <w:p w:rsidR="00905DC6" w:rsidRDefault="00905DC6" w:rsidP="00E14E38">
      <w:pPr>
        <w:pStyle w:val="1"/>
        <w:shd w:val="clear" w:color="auto" w:fill="auto"/>
        <w:spacing w:line="240" w:lineRule="auto"/>
        <w:ind w:left="284" w:firstLine="380"/>
        <w:jc w:val="both"/>
        <w:rPr>
          <w:sz w:val="28"/>
          <w:szCs w:val="28"/>
        </w:rPr>
      </w:pPr>
    </w:p>
    <w:p w:rsidR="00905DC6" w:rsidRDefault="00905DC6" w:rsidP="00D95034">
      <w:pPr>
        <w:pStyle w:val="1"/>
        <w:numPr>
          <w:ilvl w:val="0"/>
          <w:numId w:val="4"/>
        </w:numPr>
        <w:shd w:val="clear" w:color="auto" w:fill="auto"/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Структура родительского комитета класса.</w:t>
      </w:r>
    </w:p>
    <w:p w:rsidR="00905DC6" w:rsidRDefault="00905DC6" w:rsidP="00E14E38">
      <w:pPr>
        <w:pStyle w:val="1"/>
        <w:shd w:val="clear" w:color="auto" w:fill="auto"/>
        <w:spacing w:line="240" w:lineRule="auto"/>
        <w:ind w:left="284"/>
        <w:rPr>
          <w:b/>
          <w:sz w:val="28"/>
          <w:szCs w:val="28"/>
        </w:rPr>
      </w:pPr>
    </w:p>
    <w:p w:rsidR="00905DC6" w:rsidRDefault="00905DC6" w:rsidP="00E14E38">
      <w:pPr>
        <w:pStyle w:val="1"/>
        <w:shd w:val="clear" w:color="auto" w:fill="auto"/>
        <w:spacing w:line="240" w:lineRule="auto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2.1. В состав родительского комитета входят активные и авторитетные родители (законные представители).</w:t>
      </w:r>
    </w:p>
    <w:p w:rsidR="00905DC6" w:rsidRDefault="00905DC6" w:rsidP="00E14E38">
      <w:pPr>
        <w:pStyle w:val="1"/>
        <w:shd w:val="clear" w:color="auto" w:fill="auto"/>
        <w:spacing w:line="240" w:lineRule="auto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2.2. Родительский комитет класса избирается на один год в составе 3-4-х человек из числа родителей (законных представителей) класса.</w:t>
      </w:r>
    </w:p>
    <w:p w:rsidR="00905DC6" w:rsidRDefault="00905DC6" w:rsidP="00E14E38">
      <w:pPr>
        <w:pStyle w:val="1"/>
        <w:shd w:val="clear" w:color="auto" w:fill="auto"/>
        <w:spacing w:line="240" w:lineRule="auto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2.3.</w:t>
      </w:r>
      <w:r>
        <w:rPr>
          <w:rFonts w:ascii="Verdana" w:hAnsi="Verdana"/>
          <w:sz w:val="17"/>
          <w:szCs w:val="17"/>
        </w:rPr>
        <w:t xml:space="preserve"> </w:t>
      </w:r>
      <w:r>
        <w:rPr>
          <w:sz w:val="28"/>
          <w:szCs w:val="28"/>
        </w:rPr>
        <w:t>Основанием для работы родительского комитета класса является данное Положение.</w:t>
      </w:r>
    </w:p>
    <w:p w:rsidR="00905DC6" w:rsidRDefault="00905DC6" w:rsidP="00E14E38">
      <w:pPr>
        <w:pStyle w:val="1"/>
        <w:shd w:val="clear" w:color="auto" w:fill="auto"/>
        <w:spacing w:line="240" w:lineRule="auto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2.4.</w:t>
      </w:r>
      <w:r>
        <w:rPr>
          <w:rFonts w:ascii="Verdana" w:hAnsi="Verdana"/>
          <w:color w:val="555555"/>
          <w:sz w:val="17"/>
          <w:szCs w:val="17"/>
        </w:rPr>
        <w:t xml:space="preserve"> </w:t>
      </w:r>
      <w:r>
        <w:rPr>
          <w:sz w:val="28"/>
          <w:szCs w:val="28"/>
        </w:rPr>
        <w:t>Председатель родительского комитета класса выбирается на родительском собрании и входит в состав школьного родительского комитета.</w:t>
      </w:r>
    </w:p>
    <w:p w:rsidR="00905DC6" w:rsidRDefault="00905DC6" w:rsidP="00E14E38">
      <w:pPr>
        <w:pStyle w:val="1"/>
        <w:shd w:val="clear" w:color="auto" w:fill="auto"/>
        <w:spacing w:line="240" w:lineRule="auto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2.5.</w:t>
      </w:r>
      <w:r>
        <w:rPr>
          <w:rFonts w:ascii="Verdana" w:hAnsi="Verdana"/>
          <w:color w:val="555555"/>
          <w:sz w:val="17"/>
          <w:szCs w:val="17"/>
        </w:rPr>
        <w:t xml:space="preserve"> </w:t>
      </w:r>
      <w:r>
        <w:rPr>
          <w:sz w:val="28"/>
          <w:szCs w:val="28"/>
        </w:rPr>
        <w:t>Родительский комитет класса согласует свою деятельность с классным руководителем.</w:t>
      </w:r>
    </w:p>
    <w:p w:rsidR="00905DC6" w:rsidRDefault="00905DC6" w:rsidP="00E14E38">
      <w:pPr>
        <w:pStyle w:val="1"/>
        <w:shd w:val="clear" w:color="auto" w:fill="auto"/>
        <w:spacing w:line="240" w:lineRule="auto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2.6. По решению классного родительского собрания родительский комитет класса может быть расформирован.</w:t>
      </w:r>
    </w:p>
    <w:p w:rsidR="00905DC6" w:rsidRDefault="00905DC6" w:rsidP="00E14E38">
      <w:pPr>
        <w:pStyle w:val="1"/>
        <w:shd w:val="clear" w:color="auto" w:fill="auto"/>
        <w:spacing w:line="240" w:lineRule="auto"/>
        <w:ind w:left="284"/>
        <w:jc w:val="both"/>
        <w:rPr>
          <w:sz w:val="28"/>
          <w:szCs w:val="28"/>
        </w:rPr>
      </w:pPr>
    </w:p>
    <w:p w:rsidR="00905DC6" w:rsidRDefault="00905DC6" w:rsidP="00E14E38">
      <w:pPr>
        <w:pStyle w:val="1"/>
        <w:shd w:val="clear" w:color="auto" w:fill="auto"/>
        <w:tabs>
          <w:tab w:val="left" w:pos="733"/>
        </w:tabs>
        <w:spacing w:line="182" w:lineRule="exact"/>
        <w:ind w:left="284"/>
        <w:jc w:val="both"/>
        <w:rPr>
          <w:sz w:val="28"/>
          <w:szCs w:val="28"/>
        </w:rPr>
      </w:pPr>
    </w:p>
    <w:p w:rsidR="00905DC6" w:rsidRDefault="00905DC6" w:rsidP="00E14E38">
      <w:pPr>
        <w:pStyle w:val="1"/>
        <w:numPr>
          <w:ilvl w:val="0"/>
          <w:numId w:val="4"/>
        </w:numPr>
        <w:shd w:val="clear" w:color="auto" w:fill="auto"/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Основные задачи родительского комитета класса</w:t>
      </w:r>
    </w:p>
    <w:p w:rsidR="00905DC6" w:rsidRDefault="00905DC6" w:rsidP="00E14E38">
      <w:pPr>
        <w:pStyle w:val="1"/>
        <w:shd w:val="clear" w:color="auto" w:fill="auto"/>
        <w:tabs>
          <w:tab w:val="left" w:pos="733"/>
        </w:tabs>
        <w:spacing w:line="240" w:lineRule="auto"/>
        <w:ind w:left="284"/>
        <w:rPr>
          <w:sz w:val="28"/>
          <w:szCs w:val="28"/>
        </w:rPr>
      </w:pPr>
    </w:p>
    <w:p w:rsidR="00905DC6" w:rsidRDefault="00905DC6" w:rsidP="00E14E38">
      <w:pPr>
        <w:pStyle w:val="1"/>
        <w:shd w:val="clear" w:color="auto" w:fill="auto"/>
        <w:tabs>
          <w:tab w:val="left" w:pos="476"/>
        </w:tabs>
        <w:spacing w:line="240" w:lineRule="auto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3.1. Содействие классному руководителю:</w:t>
      </w:r>
    </w:p>
    <w:p w:rsidR="00905DC6" w:rsidRDefault="00905DC6" w:rsidP="00E14E38">
      <w:pPr>
        <w:widowControl/>
        <w:numPr>
          <w:ilvl w:val="0"/>
          <w:numId w:val="2"/>
        </w:numPr>
        <w:ind w:left="284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в совершенствовании условий для осуществления образовательного процесса, охраны жизни и здоровья обучающихся, свободного развития личности; </w:t>
      </w:r>
    </w:p>
    <w:p w:rsidR="00905DC6" w:rsidRDefault="00905DC6" w:rsidP="00E14E38">
      <w:pPr>
        <w:widowControl/>
        <w:numPr>
          <w:ilvl w:val="0"/>
          <w:numId w:val="2"/>
        </w:numPr>
        <w:ind w:left="284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в защите законных прав и интересов обучающихся; </w:t>
      </w:r>
    </w:p>
    <w:p w:rsidR="00905DC6" w:rsidRDefault="00905DC6" w:rsidP="00E14E38">
      <w:pPr>
        <w:widowControl/>
        <w:numPr>
          <w:ilvl w:val="0"/>
          <w:numId w:val="2"/>
        </w:numPr>
        <w:ind w:left="284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в организации и проведении классных  мероприятий. </w:t>
      </w:r>
    </w:p>
    <w:p w:rsidR="00905DC6" w:rsidRDefault="00905DC6" w:rsidP="00E14E38">
      <w:pPr>
        <w:widowControl/>
        <w:ind w:left="284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Организация работы с родителями (законными представителями) обучающихся  класса по разъяснению их прав и обязанностей, значения всестороннего  воспитания ребенка в семье. </w:t>
      </w:r>
    </w:p>
    <w:p w:rsidR="00905DC6" w:rsidRDefault="00905DC6" w:rsidP="00E14E38">
      <w:pPr>
        <w:pStyle w:val="1"/>
        <w:shd w:val="clear" w:color="auto" w:fill="auto"/>
        <w:tabs>
          <w:tab w:val="left" w:pos="730"/>
        </w:tabs>
        <w:spacing w:line="240" w:lineRule="auto"/>
        <w:ind w:left="284"/>
        <w:jc w:val="both"/>
        <w:rPr>
          <w:sz w:val="28"/>
          <w:szCs w:val="28"/>
        </w:rPr>
      </w:pPr>
    </w:p>
    <w:p w:rsidR="00905DC6" w:rsidRDefault="00905DC6" w:rsidP="00E14E38">
      <w:pPr>
        <w:pStyle w:val="1"/>
        <w:shd w:val="clear" w:color="auto" w:fill="auto"/>
        <w:tabs>
          <w:tab w:val="left" w:pos="730"/>
        </w:tabs>
        <w:spacing w:line="240" w:lineRule="auto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>4. Содержание и формы работы.</w:t>
      </w:r>
    </w:p>
    <w:p w:rsidR="00905DC6" w:rsidRDefault="00905DC6" w:rsidP="00E14E38">
      <w:pPr>
        <w:pStyle w:val="1"/>
        <w:shd w:val="clear" w:color="auto" w:fill="auto"/>
        <w:tabs>
          <w:tab w:val="left" w:pos="730"/>
        </w:tabs>
        <w:spacing w:line="240" w:lineRule="auto"/>
        <w:ind w:left="284"/>
        <w:jc w:val="left"/>
        <w:rPr>
          <w:sz w:val="28"/>
          <w:szCs w:val="28"/>
        </w:rPr>
      </w:pPr>
    </w:p>
    <w:p w:rsidR="00905DC6" w:rsidRDefault="00905DC6" w:rsidP="00E14E38">
      <w:pPr>
        <w:pStyle w:val="1"/>
        <w:shd w:val="clear" w:color="auto" w:fill="auto"/>
        <w:tabs>
          <w:tab w:val="left" w:pos="730"/>
        </w:tabs>
        <w:spacing w:line="240" w:lineRule="auto"/>
        <w:ind w:left="284"/>
        <w:jc w:val="left"/>
        <w:rPr>
          <w:sz w:val="28"/>
          <w:szCs w:val="28"/>
        </w:rPr>
      </w:pPr>
      <w:r>
        <w:rPr>
          <w:sz w:val="28"/>
          <w:szCs w:val="28"/>
        </w:rPr>
        <w:t>4.1. Основными направлениями деятельности родительского комитета класса являются:</w:t>
      </w:r>
    </w:p>
    <w:p w:rsidR="00905DC6" w:rsidRDefault="00905DC6" w:rsidP="00E14E38">
      <w:pPr>
        <w:pStyle w:val="1"/>
        <w:numPr>
          <w:ilvl w:val="0"/>
          <w:numId w:val="3"/>
        </w:numPr>
        <w:shd w:val="clear" w:color="auto" w:fill="auto"/>
        <w:tabs>
          <w:tab w:val="left" w:pos="730"/>
        </w:tabs>
        <w:spacing w:line="240" w:lineRule="auto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организация совместных дел родителей (законных представителей) и обучающихся: спортивных соревнований, праздников, туристических походов, огоньков, концертов, субботников, экскурсий и т.д. Родительский комитет оказывает помощь в подготовке и проведении, организует анализ дела, поощряет лучших организаторов.</w:t>
      </w:r>
    </w:p>
    <w:p w:rsidR="00905DC6" w:rsidRDefault="00905DC6" w:rsidP="00E14E38">
      <w:pPr>
        <w:pStyle w:val="1"/>
        <w:numPr>
          <w:ilvl w:val="0"/>
          <w:numId w:val="3"/>
        </w:numPr>
        <w:shd w:val="clear" w:color="auto" w:fill="auto"/>
        <w:tabs>
          <w:tab w:val="left" w:pos="730"/>
        </w:tabs>
        <w:spacing w:line="240" w:lineRule="auto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распространение лучшего опыта семейного воспитания: осуществляется через родительские собрания, «круглые столы», читательские конференции, вечера вопросов и ответов, диспуты, дискуссии.</w:t>
      </w:r>
    </w:p>
    <w:p w:rsidR="00905DC6" w:rsidRDefault="00905DC6" w:rsidP="00E14E38">
      <w:pPr>
        <w:pStyle w:val="1"/>
        <w:shd w:val="clear" w:color="auto" w:fill="auto"/>
        <w:tabs>
          <w:tab w:val="left" w:pos="730"/>
        </w:tabs>
        <w:spacing w:line="240" w:lineRule="auto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4.2. Родительский комитет класса совместно с классным руководителем осуществляет подготовку и проведение родительских собраний.</w:t>
      </w:r>
    </w:p>
    <w:p w:rsidR="00905DC6" w:rsidRDefault="00905DC6" w:rsidP="00E14E38">
      <w:pPr>
        <w:pStyle w:val="1"/>
        <w:shd w:val="clear" w:color="auto" w:fill="auto"/>
        <w:spacing w:line="240" w:lineRule="auto"/>
        <w:ind w:left="284"/>
        <w:jc w:val="left"/>
        <w:rPr>
          <w:sz w:val="28"/>
          <w:szCs w:val="28"/>
        </w:rPr>
      </w:pPr>
    </w:p>
    <w:p w:rsidR="00905DC6" w:rsidRDefault="00905DC6" w:rsidP="00D95034">
      <w:pPr>
        <w:pStyle w:val="1"/>
        <w:shd w:val="clear" w:color="auto" w:fill="auto"/>
        <w:spacing w:line="240" w:lineRule="auto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>5.  Отчет о работе родительского комитета.</w:t>
      </w:r>
    </w:p>
    <w:p w:rsidR="00905DC6" w:rsidRDefault="00905DC6" w:rsidP="00E14E38">
      <w:pPr>
        <w:pStyle w:val="1"/>
        <w:shd w:val="clear" w:color="auto" w:fill="auto"/>
        <w:spacing w:line="240" w:lineRule="auto"/>
        <w:ind w:left="284"/>
        <w:rPr>
          <w:b/>
          <w:sz w:val="28"/>
          <w:szCs w:val="28"/>
        </w:rPr>
      </w:pPr>
    </w:p>
    <w:p w:rsidR="00905DC6" w:rsidRDefault="00905DC6" w:rsidP="00E14E38">
      <w:pPr>
        <w:pStyle w:val="NormalWeb"/>
        <w:spacing w:before="0" w:beforeAutospacing="0" w:after="0" w:afterAutospacing="0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5.1. Заседание родительского комитета начинается с контроля за выполнением решения предыдущего заседания родительского актива и собрания класса. Работа родительского комитета фиксируется в протоколах.</w:t>
      </w:r>
      <w:bookmarkStart w:id="0" w:name="26cbe"/>
      <w:bookmarkEnd w:id="0"/>
    </w:p>
    <w:p w:rsidR="00905DC6" w:rsidRDefault="00905DC6" w:rsidP="00E14E38">
      <w:pPr>
        <w:pStyle w:val="NormalWeb"/>
        <w:spacing w:before="0" w:beforeAutospacing="0" w:after="0" w:afterAutospacing="0"/>
        <w:ind w:left="284"/>
        <w:jc w:val="both"/>
        <w:rPr>
          <w:sz w:val="28"/>
          <w:szCs w:val="28"/>
        </w:rPr>
      </w:pPr>
      <w:bookmarkStart w:id="1" w:name="3f7dc"/>
      <w:bookmarkEnd w:id="1"/>
      <w:r>
        <w:rPr>
          <w:sz w:val="28"/>
          <w:szCs w:val="28"/>
        </w:rPr>
        <w:t>5.2.  Родительский комитет класса информирует детско-взрослое сообщество класса о своей работе с сообщениями в классном уголке, фоторепортажами.</w:t>
      </w:r>
    </w:p>
    <w:p w:rsidR="00905DC6" w:rsidRDefault="00905DC6" w:rsidP="00E14E38">
      <w:pPr>
        <w:pStyle w:val="NormalWeb"/>
        <w:spacing w:before="0" w:beforeAutospacing="0" w:after="0" w:afterAutospacing="0"/>
        <w:ind w:left="284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5.3.  Родительский комитет отчитывается о своей работе два раза в год на родительском собрании класса.</w:t>
      </w:r>
    </w:p>
    <w:p w:rsidR="00905DC6" w:rsidRDefault="00905DC6" w:rsidP="00E14E38">
      <w:pPr>
        <w:pStyle w:val="NormalWeb"/>
        <w:spacing w:before="0" w:beforeAutospacing="0" w:after="0" w:afterAutospacing="0"/>
        <w:ind w:left="284"/>
        <w:jc w:val="both"/>
        <w:rPr>
          <w:sz w:val="28"/>
          <w:szCs w:val="28"/>
        </w:rPr>
      </w:pPr>
      <w:bookmarkStart w:id="2" w:name="63662"/>
      <w:bookmarkEnd w:id="2"/>
      <w:r>
        <w:rPr>
          <w:sz w:val="28"/>
          <w:szCs w:val="28"/>
        </w:rPr>
        <w:t>5.4. В случае неудовлетворительной работы родительский комитет может быть переизбран досрочно.</w: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6" o:spid="_x0000_s1027" type="#_x0000_t202" style="position:absolute;left:0;text-align:left;margin-left:110.3pt;margin-top:1.05pt;width:221.7pt;height:13.5pt;z-index:251657216;visibility:visible;mso-wrap-distance-left:5pt;mso-wrap-distance-right:5pt;mso-position-horizontal-relative:margin;mso-position-vertical-relative:text" filled="f" stroked="f">
            <v:textbox style="mso-next-textbox:#Text Box 6;mso-fit-shape-to-text:t" inset="0,0,0,0">
              <w:txbxContent>
                <w:p w:rsidR="00905DC6" w:rsidRDefault="00905DC6" w:rsidP="00E14E38">
                  <w:bookmarkStart w:id="3" w:name="af6df"/>
                  <w:bookmarkEnd w:id="3"/>
                </w:p>
              </w:txbxContent>
            </v:textbox>
            <w10:wrap anchorx="margin"/>
          </v:shape>
        </w:pict>
      </w:r>
    </w:p>
    <w:p w:rsidR="00905DC6" w:rsidRDefault="00905DC6" w:rsidP="00E14E38">
      <w:pPr>
        <w:pStyle w:val="1"/>
        <w:shd w:val="clear" w:color="auto" w:fill="auto"/>
        <w:tabs>
          <w:tab w:val="left" w:pos="708"/>
        </w:tabs>
        <w:spacing w:line="240" w:lineRule="auto"/>
        <w:ind w:left="284"/>
        <w:jc w:val="both"/>
        <w:rPr>
          <w:sz w:val="28"/>
          <w:szCs w:val="28"/>
        </w:rPr>
      </w:pPr>
    </w:p>
    <w:p w:rsidR="00905DC6" w:rsidRDefault="00905DC6"/>
    <w:sectPr w:rsidR="00905DC6" w:rsidSect="009478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D713A5"/>
    <w:multiLevelType w:val="hybridMultilevel"/>
    <w:tmpl w:val="849CC2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265"/>
        </w:tabs>
        <w:ind w:left="1265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85A421D"/>
    <w:multiLevelType w:val="hybridMultilevel"/>
    <w:tmpl w:val="244E2D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2C24105"/>
    <w:multiLevelType w:val="hybridMultilevel"/>
    <w:tmpl w:val="01CA06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66C72425"/>
    <w:multiLevelType w:val="hybridMultilevel"/>
    <w:tmpl w:val="CC660E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4E38"/>
    <w:rsid w:val="00000281"/>
    <w:rsid w:val="00156E7B"/>
    <w:rsid w:val="002046AD"/>
    <w:rsid w:val="0041325E"/>
    <w:rsid w:val="00872721"/>
    <w:rsid w:val="00905DC6"/>
    <w:rsid w:val="0094784B"/>
    <w:rsid w:val="00AE05A5"/>
    <w:rsid w:val="00D95034"/>
    <w:rsid w:val="00E14E38"/>
    <w:rsid w:val="00EA35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4E38"/>
    <w:pPr>
      <w:widowControl w:val="0"/>
    </w:pPr>
    <w:rPr>
      <w:rFonts w:ascii="Courier New" w:eastAsia="Times New Roman" w:hAnsi="Courier New" w:cs="Courier New"/>
      <w:color w:val="00000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E14E38"/>
    <w:pPr>
      <w:widowControl/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character" w:customStyle="1" w:styleId="a">
    <w:name w:val="Основной текст_"/>
    <w:link w:val="1"/>
    <w:uiPriority w:val="99"/>
    <w:locked/>
    <w:rsid w:val="00E14E38"/>
    <w:rPr>
      <w:rFonts w:ascii="Times New Roman" w:hAnsi="Times New Roman"/>
      <w:sz w:val="15"/>
      <w:shd w:val="clear" w:color="auto" w:fill="FFFFFF"/>
    </w:rPr>
  </w:style>
  <w:style w:type="paragraph" w:customStyle="1" w:styleId="1">
    <w:name w:val="Основной текст1"/>
    <w:basedOn w:val="Normal"/>
    <w:link w:val="a"/>
    <w:uiPriority w:val="99"/>
    <w:rsid w:val="00E14E38"/>
    <w:pPr>
      <w:shd w:val="clear" w:color="auto" w:fill="FFFFFF"/>
      <w:spacing w:line="372" w:lineRule="exact"/>
      <w:jc w:val="center"/>
    </w:pPr>
    <w:rPr>
      <w:rFonts w:ascii="Times New Roman" w:eastAsia="Calibri" w:hAnsi="Times New Roman" w:cs="Times New Roman"/>
      <w:color w:val="auto"/>
      <w:sz w:val="15"/>
      <w:szCs w:val="15"/>
    </w:rPr>
  </w:style>
  <w:style w:type="character" w:customStyle="1" w:styleId="a0">
    <w:name w:val="Основной текст + Курсив"/>
    <w:uiPriority w:val="99"/>
    <w:rsid w:val="00E14E38"/>
    <w:rPr>
      <w:rFonts w:ascii="Times New Roman" w:hAnsi="Times New Roman"/>
      <w:i/>
      <w:color w:val="000000"/>
      <w:spacing w:val="0"/>
      <w:w w:val="100"/>
      <w:position w:val="0"/>
      <w:sz w:val="15"/>
      <w:u w:val="none"/>
      <w:effect w:val="none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4496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24</TotalTime>
  <Pages>3</Pages>
  <Words>503</Words>
  <Characters>2873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USER</cp:lastModifiedBy>
  <cp:revision>5</cp:revision>
  <cp:lastPrinted>2019-03-21T06:29:00Z</cp:lastPrinted>
  <dcterms:created xsi:type="dcterms:W3CDTF">2019-03-21T05:00:00Z</dcterms:created>
  <dcterms:modified xsi:type="dcterms:W3CDTF">2019-03-22T06:35:00Z</dcterms:modified>
</cp:coreProperties>
</file>