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487" w:rsidRDefault="00204487" w:rsidP="004A69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4.95pt;margin-top:.35pt;width:595.5pt;height:842.25pt;z-index:-251658240" wrapcoords="-27 0 -27 21581 21600 21581 21600 0 -27 0">
            <v:imagedata r:id="rId5" o:title=""/>
            <w10:wrap type="through"/>
          </v:shape>
        </w:pict>
      </w:r>
      <w:r>
        <w:rPr>
          <w:rFonts w:ascii="Times New Roman" w:hAnsi="Times New Roman"/>
          <w:b/>
          <w:sz w:val="28"/>
          <w:szCs w:val="28"/>
          <w:lang w:eastAsia="ru-RU"/>
        </w:rPr>
        <w:br w:type="page"/>
      </w:r>
      <w:r w:rsidRPr="004A69F2">
        <w:rPr>
          <w:rFonts w:ascii="Times New Roman" w:hAnsi="Times New Roman"/>
          <w:b/>
          <w:sz w:val="28"/>
          <w:szCs w:val="28"/>
          <w:lang w:eastAsia="ru-RU"/>
        </w:rPr>
        <w:t>1.Общие положения</w:t>
      </w:r>
    </w:p>
    <w:p w:rsidR="00204487" w:rsidRPr="004A69F2" w:rsidRDefault="00204487" w:rsidP="004A69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1.1.Настоящее Положение о Совете родителей (законных представителей) несовер</w:t>
      </w:r>
      <w:r>
        <w:rPr>
          <w:rFonts w:ascii="Times New Roman" w:hAnsi="Times New Roman"/>
          <w:sz w:val="28"/>
          <w:szCs w:val="28"/>
          <w:lang w:eastAsia="ru-RU"/>
        </w:rPr>
        <w:t>шеннолетних обучающихся МАОУ «Лицей №62»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(далее – Положение) разработано в соответствии с Федеральным законом от 29.12.2012 № 273-ФЗ «Об образовании в Российской Федерации» (часть 6 статьи 26; части 3,4 статьи 30; часть 7 статьи 43; статьи 44) У</w:t>
      </w:r>
      <w:r>
        <w:rPr>
          <w:rFonts w:ascii="Times New Roman" w:hAnsi="Times New Roman"/>
          <w:sz w:val="28"/>
          <w:szCs w:val="28"/>
          <w:lang w:eastAsia="ru-RU"/>
        </w:rPr>
        <w:t>ставом муниципального автономного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общеобразовательного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учреждения – Лицей №62.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1.2.Настоящее Положение определяет структуру, срок полномочий, компетенцию, порядок формирования и деятельности Совета родителей (законных представителей) несовершеннолетних обучающихся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>, порядок принятия решения и их исполнения.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1.3.Совет родителей (законных представителей) несовершеннолетних обучающихся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(далее – Совет родителей) создан в целях обеспечения реализации родителями (законными представителями) несовершеннолетних обучающихся права на участие в коллегиальном управлении </w:t>
      </w:r>
      <w:r>
        <w:rPr>
          <w:rFonts w:ascii="Times New Roman" w:hAnsi="Times New Roman"/>
          <w:sz w:val="28"/>
          <w:szCs w:val="28"/>
          <w:lang w:eastAsia="ru-RU"/>
        </w:rPr>
        <w:t>лицеем</w:t>
      </w:r>
      <w:r w:rsidRPr="004A69F2">
        <w:rPr>
          <w:rFonts w:ascii="Times New Roman" w:hAnsi="Times New Roman"/>
          <w:sz w:val="28"/>
          <w:szCs w:val="28"/>
          <w:lang w:eastAsia="ru-RU"/>
        </w:rPr>
        <w:t>, реализации защиты прав и законных интересов несовершеннолетних обучающихся.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1.4.В своей деятельности Совет родителей руководствуется Конвенцией ООН о правах ребенка, Федеральным законом от 29.12.2012 № 273-ФЗ «Об образовании в Российской Федерации», Уставом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, иными локальными нормативными актами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и настоящим Положением.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1.5. Органы государственной власти и органы местного самоуправления, Образовательной организации оказывают помощь родителям (законным представителям) несовершеннолетних обучающихся в воспитании детей, охрана и укрепление их физического и психического здоровья, развитие индивидуальных способностей необходимой коррекции нарушений на развитие. </w:t>
      </w:r>
    </w:p>
    <w:p w:rsidR="00204487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1.6.Настоящее Положение вступает в силу с момента его утверждения </w:t>
      </w:r>
      <w:r>
        <w:rPr>
          <w:rFonts w:ascii="Times New Roman" w:hAnsi="Times New Roman"/>
          <w:sz w:val="28"/>
          <w:szCs w:val="28"/>
          <w:lang w:eastAsia="ru-RU"/>
        </w:rPr>
        <w:t>лицеем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и действует бессрочно, до замены его новым Положением.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4487" w:rsidRDefault="00204487" w:rsidP="004A69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A69F2">
        <w:rPr>
          <w:rFonts w:ascii="Times New Roman" w:hAnsi="Times New Roman"/>
          <w:b/>
          <w:sz w:val="28"/>
          <w:szCs w:val="28"/>
          <w:lang w:eastAsia="ru-RU"/>
        </w:rPr>
        <w:t>2. Основные функции Совета родителей.</w:t>
      </w:r>
    </w:p>
    <w:p w:rsidR="00204487" w:rsidRPr="004A69F2" w:rsidRDefault="00204487" w:rsidP="004A69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Основными функциями Совета родителей являются: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2.1. Планирование своей деятельности.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2.2. Обеспечение участия законных представителей обучающихся в управлении </w:t>
      </w:r>
      <w:r>
        <w:rPr>
          <w:rFonts w:ascii="Times New Roman" w:hAnsi="Times New Roman"/>
          <w:sz w:val="28"/>
          <w:szCs w:val="28"/>
          <w:lang w:eastAsia="ru-RU"/>
        </w:rPr>
        <w:t>лицеем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2.3. Представление и защита законных прав и интересов обучающихся.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2.4. Защита прав и интересов законных представителей обучающихся.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2.5. Содействие руководству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 в: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совершенствование условий образовательного процесса;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· охране жизни и здоровья обучающихся;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организации и проведении общих мероприятий в </w:t>
      </w:r>
      <w:r>
        <w:rPr>
          <w:rFonts w:ascii="Times New Roman" w:hAnsi="Times New Roman"/>
          <w:sz w:val="28"/>
          <w:szCs w:val="28"/>
          <w:lang w:eastAsia="ru-RU"/>
        </w:rPr>
        <w:t>лицее</w:t>
      </w:r>
      <w:r w:rsidRPr="004A69F2">
        <w:rPr>
          <w:rFonts w:ascii="Times New Roman" w:hAnsi="Times New Roman"/>
          <w:sz w:val="28"/>
          <w:szCs w:val="28"/>
          <w:lang w:eastAsia="ru-RU"/>
        </w:rPr>
        <w:t>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 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2.6. Организация работы с законными представителями обучающихся по разъяснению прав, обязанностей и ответственности участников образовательных отношений. </w:t>
      </w:r>
    </w:p>
    <w:p w:rsidR="00204487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2.7.При принятии локальных нормативных актов, затрагивающих права обучающихся и работников Образовательной организации учитывается мнение советов родителей, советов обучающихся, представительных органов обучающихся, а также в порядке и в случаях, которые предусмотрены трудовым законодательством представительных органов работников (при наличии таких представительных органов).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4487" w:rsidRDefault="00204487" w:rsidP="004A69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A69F2">
        <w:rPr>
          <w:rFonts w:ascii="Times New Roman" w:hAnsi="Times New Roman"/>
          <w:b/>
          <w:sz w:val="28"/>
          <w:szCs w:val="28"/>
          <w:lang w:eastAsia="ru-RU"/>
        </w:rPr>
        <w:t>3. Задачи Совета родителей.</w:t>
      </w:r>
    </w:p>
    <w:p w:rsidR="00204487" w:rsidRPr="004A69F2" w:rsidRDefault="00204487" w:rsidP="004A69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3.1.Совет родителей принимает активное участие: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· в воспитании у обучающихся уважения к окружающим, сознательной дисциплины, культуры поведения, заботливого отношения к родителям и старшим;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в проведении разъяснительной и консультативной работы среди законных представителей, обучающихся о правах, обязанностях и ответственности участников образовательных отношений;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в подготовке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к новому учебному году;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в привлечении законных представителей обучающихся к организации внеклассной и внешкольной работы, общественной деятельности, художественного творчества;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3.2. Совет родителей оказывает содействие: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в выполнении обучающимися правил внутреннего распорядка обучающихся;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участникам образовательных отношений в воспитании обучающихся ответственного отношения к учебе, привитии им навыков учебного труда и самообразования;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законным представителям обучающихся в повышении их ответственности за выполнение обязанностей по воспитанию детей;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3.3. Совет родителей оказывает помощь: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семьям в создании необходимых условий для своевременного получения их детьми образования соответствующего уровня;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преподавателям в изучении и улучшении условий воспитания детей в семье, в пропаганде среди законных представителей обучающихся положительного опыта семейной жизни;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в организации и проведении общешкольных родительских собраний;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организации внешкольных мероприятий;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3.4. Совет родителей рассматривает обращения в свой адрес, а также обращения к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по поручению директора в пределах своей компетенции;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3.5. Совет родителей не допускает вмешательство законных представителей обучающихся в профессиональную деятельность преподавателей по личной инициативе;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3.6. Совет родителей вносит предложения: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по содержанию локальных актов, затрагивающих законные права и интересы обучающихся и их законных представителей;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по организации образовательного процесса;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3.8. Совет родителей координирует деятельность классных советов родителей;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3.9. Совет родителей взаимодействует с: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педагогическим коллективом Учреждения по вопросам профилактики правонарушений, безнадзорности и беспризорности обучающихся; </w:t>
      </w:r>
    </w:p>
    <w:p w:rsidR="00204487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другими коллегиальными органами управления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в пределах своей компетенции.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4487" w:rsidRDefault="00204487" w:rsidP="004A69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4. </w:t>
      </w:r>
      <w:r w:rsidRPr="004A69F2">
        <w:rPr>
          <w:rFonts w:ascii="Times New Roman" w:hAnsi="Times New Roman"/>
          <w:b/>
          <w:sz w:val="28"/>
          <w:szCs w:val="28"/>
          <w:lang w:eastAsia="ru-RU"/>
        </w:rPr>
        <w:t>Права Совета родителей.</w:t>
      </w:r>
    </w:p>
    <w:p w:rsidR="00204487" w:rsidRPr="004A69F2" w:rsidRDefault="00204487" w:rsidP="004A69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4.1. Родители (законные представители) несовершеннолетних обучающихся имеют право: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· Знакомиться с уставом организации, осуществляющей образовательную деятельность, лицензией на осуществление образовательной деятельности, со свидетельством о государственной аккредитации, с учебно-программной документацией и другими документами, регламентирующими организацию и осуществление образовательной деятельности;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· Знакомиться с содержанием образования, используемыми методами обучения и воспитания, образовательными технологиями, а также с оценками успеваемости своих детей;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Защищать права и законные интересы обучающихся;  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· принимать участие в управлении организацией, осуществляющей образовательную деятельность, в форме, определяемой уставом этой организации;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4.2. Родители обязаны: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· соблюдать правила внутреннего распорядка организации, осуществляющей образовательную деятельность, правила проживания обучающихся в интернатах, требования локальных нормативных актов, которые устанавливают режим занятий обучающихся, порядок регламентации образовательных отношений между образовательной организацией и обучающимися и (или) их родителями (законными представителями) и оформления возникновения, приостановления и прекращения этих отношений;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· уважать честь и достоинство обучающихся и работников организации, осуществляющей образовательную деятельность.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· иные права и обязанности родителей (законных представителей) несовершеннолетних обучающихся устанавливаются настоящим Федеральным законом, иными федеральными законами, договором об образовании (при его наличии).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· за неисполнение или ненадлежащее исполнение обязанностей, установленных настоящим Федеральным законом и иными федеральными законами, родители (законные представители) несовершеннолетних обучающихся несут ответственность, предусмотренную законодательством Российской Федерации.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4.3. В соответствии со своей компетенцией, установленной настоящим Положением, Совет родителей имеет право: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· На обучение и воспитание детей перед всеми другими лицами. Они обязаны заложить основы физического, нравственного и интеллектуального развития личности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Обращаться к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и другим коллегиальным органам управления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и получать информацию о результатах рассмотрения обращений;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Приглашать: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- на свои заседания законных представителей обучающихся по представлениям (решениям) классных советов родителей;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- любых специалистов для работы в составе своих комиссий; </w:t>
      </w:r>
    </w:p>
    <w:p w:rsidR="00204487" w:rsidRPr="004A69F2" w:rsidRDefault="00204487" w:rsidP="004A69F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Принимать: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-участие в подготовке локальных нормативных актов, затрагивающих законные права и интересы обучающихся и их законных представителей;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· Давать разъяснения и принимать меры: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-по обращениям обучающихся и их законных представителей;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- по соблюдению обучающимися и их законных представителей требований законодательства об образовании и локальных нормативных актов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Вносить предложения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о поощрениях обучающихся и их законных представителей;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Выносить общественное порицание законным представителям обучающихся, уклоняющихся от воспитания детей в семье;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Разрабатывать и принимать: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- положения о своих постоянных и (или) временных комиссиях;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- план работы;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- планы работы комиссий;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·Принимать: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- решения о создании или прекращении своей деятельности;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- решения о создании и роспуске своих постоянных и (или) временных комиссий, назначения их руководителей;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-решения о прекращении полномочий своего представителя и его заместителя;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- участие в установлении требований к одежде и внешнему виду обучающихся;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- участие (в лице председателя) в заседаниях Педагогического Совета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, других органов коллегиального управления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при рассмотрении вопросов, относящихся к компетенции Совета;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Предоставлять мотивированное мнение при принятии локальных нормативных актов, затрагивающих права и законные интересы обучающихся и их законных представителей;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Осуществлять: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- выборы из своего состава председателя и заместителя;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-встречи с администрацией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по мере необходимости;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- внесение изменений и дополнений в настоящее Положение;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- обращение в комиссию по урегулированию споров между участниками образовательных отношений;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- отбор учебных предметов, курсов, дисциплин (модулей), направленных на получение обучающимися знаний об основах духовно-нравственной культуры народов Российской Федерации, о нравственных принципах, об исторических и культурных традициях мировых религий, и альтернативных им учебных предметов, курсов, дисциплин (модулей) для включения их в образовательные программы;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- привлечение добровольных имущественных взносов, пожертвований и других, не запрещенных законом поступлений; </w:t>
      </w:r>
    </w:p>
    <w:p w:rsidR="00204487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-иные полномочия в соответствии с действующим законодательством.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4487" w:rsidRDefault="00204487" w:rsidP="004A69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A69F2">
        <w:rPr>
          <w:rFonts w:ascii="Times New Roman" w:hAnsi="Times New Roman"/>
          <w:b/>
          <w:sz w:val="28"/>
          <w:szCs w:val="28"/>
          <w:lang w:eastAsia="ru-RU"/>
        </w:rPr>
        <w:t>5. Ответственность Совета</w:t>
      </w:r>
    </w:p>
    <w:p w:rsidR="00204487" w:rsidRPr="004A69F2" w:rsidRDefault="00204487" w:rsidP="004A69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5.1. Совет несет ответственность: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за выполнение плана своей работы;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соответствие принятых решений действующему законодательству, уставу и локальным нормативным актам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выполнение принятых решений и рекомендаций;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установление взаимопонимания между администрацией Учреждения и законными представителями обучающихся в вопросах семейного и общественного воспитания;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бездействие при рассмотрении обращений.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6. Структура Совета родителей, порядок его формирования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6.1.Совет родителей состоит из равного числа избираемых представителей родительской общественности классных коллективов.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6.2.Представители в Совет родителей избираются ежегодно на классных родительских собраниях в начале учебного года, по одному человеку от класса, путём открытого голосования простым большинством голосов.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6.3.По собственному желанию или по представлению Председателя любой член Совета родителей может досрочно выйти из его состава. В таком случае в состав Совета родителей автоматически включается вновь избранный представитель родителей (законных представителей) несовершеннолетних обучающихся этого класса.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6.4.Персональный состав Совета родителей утверждается приказом по </w:t>
      </w:r>
      <w:r>
        <w:rPr>
          <w:rFonts w:ascii="Times New Roman" w:hAnsi="Times New Roman"/>
          <w:sz w:val="28"/>
          <w:szCs w:val="28"/>
          <w:lang w:eastAsia="ru-RU"/>
        </w:rPr>
        <w:t>Лицею</w:t>
      </w:r>
      <w:r w:rsidRPr="004A69F2">
        <w:rPr>
          <w:rFonts w:ascii="Times New Roman" w:hAnsi="Times New Roman"/>
          <w:sz w:val="28"/>
          <w:szCs w:val="28"/>
          <w:lang w:eastAsia="ru-RU"/>
        </w:rPr>
        <w:t>.</w:t>
      </w:r>
    </w:p>
    <w:p w:rsidR="00204487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6.5.По решению Совета родителей в его состав могут быть приглашены и включены граждане, чья профессиональная и (или) общественная деятельность, знания, возможности и опыт могут позитивным образом содействовать работе Совета родителей.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4487" w:rsidRDefault="00204487" w:rsidP="004A69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A69F2">
        <w:rPr>
          <w:rFonts w:ascii="Times New Roman" w:hAnsi="Times New Roman"/>
          <w:b/>
          <w:sz w:val="28"/>
          <w:szCs w:val="28"/>
          <w:lang w:eastAsia="ru-RU"/>
        </w:rPr>
        <w:t>7.Компетенция Совета родителей</w:t>
      </w:r>
    </w:p>
    <w:p w:rsidR="00204487" w:rsidRPr="004A69F2" w:rsidRDefault="00204487" w:rsidP="004A69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7.1. К компетенции Совета родителей относится: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согласование локальных нормативных актов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, затрагивающих права и законные интересы несовершеннолетних обучающихся;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содействие в обеспечении оптимальных условий для организации образовательной деятельности;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информирование родителей (законных представителей) несовершеннолетних обучающихся о решениях Совета родителей;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содействие в проведении общешкольных мероприятий;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участие в подготовке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к новому учебному году;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осуществление контроля над организацией питания в </w:t>
      </w:r>
      <w:r>
        <w:rPr>
          <w:rFonts w:ascii="Times New Roman" w:hAnsi="Times New Roman"/>
          <w:sz w:val="28"/>
          <w:szCs w:val="28"/>
          <w:lang w:eastAsia="ru-RU"/>
        </w:rPr>
        <w:t>лицее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оказание помощи </w:t>
      </w:r>
      <w:r>
        <w:rPr>
          <w:rFonts w:ascii="Times New Roman" w:hAnsi="Times New Roman"/>
          <w:sz w:val="28"/>
          <w:szCs w:val="28"/>
          <w:lang w:eastAsia="ru-RU"/>
        </w:rPr>
        <w:t>лицею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в организации и проведении общих родительских собраний;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участие в создании безопасных условий осуществления образовательной деятельности, соблюдения санитарно-гигиенических правил и норм;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проведение разъяснительной работы среди родителей (законных представителей) несовершеннолетних обучающихся по вопросу введения требований к одежде обучающихся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согласование выбора меры дисциплинарного взыскания обучающихся;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ходатайство о снятии меры дисциплинарного взыскания с обучающихся;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выборы представителей в состав Комиссии по урегулированию споров между участниками образовательных отношений; </w:t>
      </w:r>
    </w:p>
    <w:p w:rsidR="00204487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· участие в планировании, подготовке, проведении и анализе вне учебных мероприятий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4487" w:rsidRDefault="00204487" w:rsidP="004A69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A69F2">
        <w:rPr>
          <w:rFonts w:ascii="Times New Roman" w:hAnsi="Times New Roman"/>
          <w:b/>
          <w:sz w:val="28"/>
          <w:szCs w:val="28"/>
          <w:lang w:eastAsia="ru-RU"/>
        </w:rPr>
        <w:t>8.Права и обязанности членов Совета родителей</w:t>
      </w:r>
    </w:p>
    <w:p w:rsidR="00204487" w:rsidRPr="004A69F2" w:rsidRDefault="00204487" w:rsidP="004A69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8.1.Совет родителей имеет право: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а) вносить на рассмотрение предложения органам управления </w:t>
      </w:r>
      <w:r>
        <w:rPr>
          <w:rFonts w:ascii="Times New Roman" w:hAnsi="Times New Roman"/>
          <w:sz w:val="28"/>
          <w:szCs w:val="28"/>
          <w:lang w:eastAsia="ru-RU"/>
        </w:rPr>
        <w:t>лицеем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, получать информацию о результатах их рассмотрения;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б) организовывать временные комиссии под руководством Совета родителей для исполнения возложенных на них функций.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8.2.Член Совета родителей имеет право: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а) инициировать обсуждение внепланового вопроса, касающегося деятельности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, если его предложение поддержит не менее две третей присутствующих членов Совета родителей;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б) предлагать органам управления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изменения в план мероприятий по совершенствованию воспитательной работы в отношении обучающихся;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в) вносить предложения о поощрении родителей (законных представителей) несовершеннолетних обучающихся за активную работу, оказание помощи в проведении общешкольных мероприятий.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8.3.Совет родителей обязан: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а) выполнять план работы и решения Совета родителей;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б) отвечать за принимаемые решения;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в) устанавливать взаимопонимание между органами управления </w:t>
      </w:r>
      <w:r>
        <w:rPr>
          <w:rFonts w:ascii="Times New Roman" w:hAnsi="Times New Roman"/>
          <w:sz w:val="28"/>
          <w:szCs w:val="28"/>
          <w:lang w:eastAsia="ru-RU"/>
        </w:rPr>
        <w:t>Лицеем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и родителями (законными представителями) несовершеннолетних обучающихся в вопросах семейного и общественного воспитания;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г) принимать решения в соответствии с законодательством.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9.Организация деятельности Совета родителей.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9.1.Совет является коллегиальным органом управления.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9.2. Свою деятельность члены Совета осуществляют на безвозмездной основе.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9.3.Первое заседание Совета родителей созывается руководителем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не позднее чем через месяц после его формирования.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9.4.Из числа членов Совета родителей на первом заседании открытым голосованием простым большинством голосов избираются Председатель, заместитель председателя и секретарь.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9.5.Председатель Совета родителей направляет и организует его работу, осуществляет контроль над выполнением решений.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9.6.Председатель Совета родителей может присутствовать (с последующим информированием Совета родителей) на отдельных заседаниях педагогического совета, заседаниях других органов Коллегиального управления </w:t>
      </w:r>
      <w:r>
        <w:rPr>
          <w:rFonts w:ascii="Times New Roman" w:hAnsi="Times New Roman"/>
          <w:sz w:val="28"/>
          <w:szCs w:val="28"/>
          <w:lang w:eastAsia="ru-RU"/>
        </w:rPr>
        <w:t>лицеем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по вопросам, относящимся к компетенции Совета родителей.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9.7.Секретарь Совета родителей ведёт делопроизводство, осуществляет подготовку его заседаний.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9.8.Заседания Совета родителей созываются один раз в квартал.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9.9.Решения Совета родителей принимаются простым большинством голосов при наличии на заседании не менее половины его членов. При равном количестве голосов решающим является голос Председателя Совета родителей. В случае несогласия председателя с принятым решением он выносит вопрос на рассмотрение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>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9.10. Приглашённые участвуют в работе Совета родителей с правом совещательного голоса и участия в голосовании не принимают.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9.11. Решения Совета родителей, принятые в пределах его компетенции и в соответствии с законодательством Российской Федерации, носят рекомендательный характер. </w:t>
      </w:r>
    </w:p>
    <w:p w:rsidR="00204487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9.12. Совет родителей отчитывается перед родителями (законными представителями) несовершеннолетних обучающихся через своих представителей на классных собраниях один раз в год.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4487" w:rsidRDefault="00204487" w:rsidP="004A69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A69F2">
        <w:rPr>
          <w:rFonts w:ascii="Times New Roman" w:hAnsi="Times New Roman"/>
          <w:b/>
          <w:sz w:val="28"/>
          <w:szCs w:val="28"/>
          <w:lang w:eastAsia="ru-RU"/>
        </w:rPr>
        <w:t>10. Порядок учета мнения Совета при принятии локальных нормативных актов.</w:t>
      </w:r>
    </w:p>
    <w:p w:rsidR="00204487" w:rsidRPr="004A69F2" w:rsidRDefault="00204487" w:rsidP="004A69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1"/>
      <w:bookmarkEnd w:id="0"/>
      <w:r w:rsidRPr="004A69F2">
        <w:rPr>
          <w:rFonts w:ascii="Times New Roman" w:hAnsi="Times New Roman"/>
          <w:sz w:val="28"/>
          <w:szCs w:val="28"/>
          <w:lang w:eastAsia="ru-RU"/>
        </w:rPr>
        <w:t>10.1. Перед принятием локального нормативного акта, затрагивающего права и интересы обучающихся и (или) их родителей (законных представителей), руководитель направляет проект акта и обоснование необходимости его принятия в Совет.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10.2. Не позднее пяти рабочих дней со дня получения Совет направляет руководителю мотивированное мнение по проекту в письменной форме.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10.3. Если мотивированное мнение Совета не содержит согласия с проектом локального нормативного акта или содержит предложения по его совершенствованию, руководитель может согласиться с ним, либо обязан в течение трех дней после получения мотивированного мнения провести дополнительные консультации с Советом с целью достижения взаимоприемлемого решения. </w:t>
      </w:r>
    </w:p>
    <w:p w:rsidR="00204487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10.4. Если согласие не достигнуто, возникшие разногласия оформляются протоколом. После этого руководитель имеет право принять локальный нормативный акт, а Совет может его обжаловать в комиссии по урегулированию споров между участниками образовательных отношений. Совет также имеет право оспорить принятое решение в соответствии с действующим законодательством.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4487" w:rsidRDefault="00204487" w:rsidP="004A69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A69F2">
        <w:rPr>
          <w:rFonts w:ascii="Times New Roman" w:hAnsi="Times New Roman"/>
          <w:b/>
          <w:sz w:val="28"/>
          <w:szCs w:val="28"/>
          <w:lang w:eastAsia="ru-RU"/>
        </w:rPr>
        <w:t>11.Делопроизводство.</w:t>
      </w:r>
    </w:p>
    <w:p w:rsidR="00204487" w:rsidRPr="004A69F2" w:rsidRDefault="00204487" w:rsidP="004A69F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11.1. Организационно-техническое и документальное обеспечение деятельности Совета родителей, а также информирование членов Совета родителей о вопросах, включённых в повестку дня, о дате, времени и месте проведения заседания осуществляется секретарём Совета родителей.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11.2. Делопроизводство Совета родителей ведётся в соответствии с законодательством.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>11.3. Совет работает по плану, согласованном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с администрацией Учреждения. План заседаний Совета родителей на год размещается на сайте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. Здесь же размещаются решения Совета родителей в течение 3-х дней после их принятия.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11.4. Протоколы Совета родителей имеют печатный вид, хранятся в папке — накопителе, а по окончании учебного года переплетаются и хранятся согласно номенклатуре дел </w:t>
      </w:r>
      <w:r>
        <w:rPr>
          <w:rFonts w:ascii="Times New Roman" w:hAnsi="Times New Roman"/>
          <w:sz w:val="28"/>
          <w:szCs w:val="28"/>
          <w:lang w:eastAsia="ru-RU"/>
        </w:rPr>
        <w:t>лицея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. Протоколы подписываются председателем и секретарём Совета родителей. </w:t>
      </w:r>
    </w:p>
    <w:p w:rsidR="00204487" w:rsidRPr="004A69F2" w:rsidRDefault="00204487" w:rsidP="004A6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69F2">
        <w:rPr>
          <w:rFonts w:ascii="Times New Roman" w:hAnsi="Times New Roman"/>
          <w:sz w:val="28"/>
          <w:szCs w:val="28"/>
          <w:lang w:eastAsia="ru-RU"/>
        </w:rPr>
        <w:t xml:space="preserve">11.5. Протоколы Совета родителей входят в номенклатуру дел, хранятся постоянно в </w:t>
      </w:r>
      <w:r>
        <w:rPr>
          <w:rFonts w:ascii="Times New Roman" w:hAnsi="Times New Roman"/>
          <w:sz w:val="28"/>
          <w:szCs w:val="28"/>
          <w:lang w:eastAsia="ru-RU"/>
        </w:rPr>
        <w:t>лицее</w:t>
      </w:r>
      <w:r w:rsidRPr="004A69F2">
        <w:rPr>
          <w:rFonts w:ascii="Times New Roman" w:hAnsi="Times New Roman"/>
          <w:sz w:val="28"/>
          <w:szCs w:val="28"/>
          <w:lang w:eastAsia="ru-RU"/>
        </w:rPr>
        <w:t xml:space="preserve"> и передаются по акту (при смене руководителя, передаче в архив). </w:t>
      </w:r>
    </w:p>
    <w:sectPr w:rsidR="00204487" w:rsidRPr="004A69F2" w:rsidSect="00FC1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7404C0"/>
    <w:multiLevelType w:val="multilevel"/>
    <w:tmpl w:val="3F1E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69F2"/>
    <w:rsid w:val="00187EF0"/>
    <w:rsid w:val="00204487"/>
    <w:rsid w:val="00264EC1"/>
    <w:rsid w:val="00437D2D"/>
    <w:rsid w:val="004A69F2"/>
    <w:rsid w:val="00A52957"/>
    <w:rsid w:val="00A94E61"/>
    <w:rsid w:val="00FC10F4"/>
    <w:rsid w:val="00FF5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0F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4A69F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041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9</Pages>
  <Words>2638</Words>
  <Characters>15038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USER</cp:lastModifiedBy>
  <cp:revision>3</cp:revision>
  <dcterms:created xsi:type="dcterms:W3CDTF">2019-03-21T09:50:00Z</dcterms:created>
  <dcterms:modified xsi:type="dcterms:W3CDTF">2019-03-22T06:32:00Z</dcterms:modified>
</cp:coreProperties>
</file>