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EAC" w:rsidRPr="00D01DE6" w:rsidRDefault="002A2EAC" w:rsidP="00D01DE6">
      <w:pPr>
        <w:jc w:val="center"/>
        <w:rPr>
          <w:b/>
        </w:rPr>
      </w:pPr>
      <w:r w:rsidRPr="00D01DE6">
        <w:rPr>
          <w:b/>
        </w:rPr>
        <w:t>АДМИНИСТРАЦИЯ ОКТЯБРЬСКОГО РАЙОНА</w:t>
      </w:r>
    </w:p>
    <w:p w:rsidR="002A2EAC" w:rsidRPr="00D01DE6" w:rsidRDefault="002A2EAC" w:rsidP="00A3059D">
      <w:pPr>
        <w:jc w:val="center"/>
        <w:rPr>
          <w:b/>
        </w:rPr>
      </w:pPr>
      <w:r w:rsidRPr="00D01DE6">
        <w:rPr>
          <w:b/>
        </w:rPr>
        <w:t>МУНИЦИПАЛЬНОГО ОБРАЗОВАНИЯ «ГОРОД САРАТОВ»</w:t>
      </w:r>
    </w:p>
    <w:p w:rsidR="002A2EAC" w:rsidRPr="00D01DE6" w:rsidRDefault="002A2EAC" w:rsidP="00A3059D">
      <w:pPr>
        <w:outlineLvl w:val="0"/>
        <w:rPr>
          <w:b/>
          <w:sz w:val="28"/>
          <w:szCs w:val="28"/>
        </w:rPr>
      </w:pPr>
      <w:r w:rsidRPr="00D01DE6">
        <w:rPr>
          <w:b/>
          <w:sz w:val="28"/>
          <w:szCs w:val="28"/>
        </w:rPr>
        <w:t>муниципальное автономное  общеобразовательное учреждение</w:t>
      </w:r>
    </w:p>
    <w:p w:rsidR="002A2EAC" w:rsidRPr="00D01DE6" w:rsidRDefault="002A2EAC" w:rsidP="00A3059D">
      <w:pPr>
        <w:jc w:val="center"/>
        <w:outlineLvl w:val="0"/>
        <w:rPr>
          <w:b/>
          <w:sz w:val="28"/>
          <w:szCs w:val="28"/>
        </w:rPr>
      </w:pPr>
      <w:r w:rsidRPr="00D01DE6">
        <w:rPr>
          <w:b/>
          <w:sz w:val="28"/>
          <w:szCs w:val="28"/>
        </w:rPr>
        <w:t>« Лицей № 62»</w:t>
      </w:r>
    </w:p>
    <w:p w:rsidR="002A2EAC" w:rsidRPr="00630703" w:rsidRDefault="002A2EAC" w:rsidP="00A3059D">
      <w:pPr>
        <w:jc w:val="center"/>
        <w:rPr>
          <w:b/>
          <w:sz w:val="28"/>
          <w:szCs w:val="28"/>
        </w:rPr>
      </w:pPr>
    </w:p>
    <w:p w:rsidR="002A2EAC" w:rsidRPr="00630703" w:rsidRDefault="002A2EAC" w:rsidP="00A3059D">
      <w:pPr>
        <w:rPr>
          <w:b/>
        </w:rPr>
      </w:pPr>
    </w:p>
    <w:p w:rsidR="002A2EAC" w:rsidRDefault="002A2EAC" w:rsidP="006B2A24">
      <w:pPr>
        <w:spacing w:line="480" w:lineRule="auto"/>
        <w:jc w:val="center"/>
        <w:outlineLvl w:val="0"/>
        <w:rPr>
          <w:b/>
          <w:sz w:val="32"/>
          <w:szCs w:val="32"/>
        </w:rPr>
      </w:pPr>
    </w:p>
    <w:p w:rsidR="002A2EAC" w:rsidRDefault="002A2EAC" w:rsidP="00A3059D">
      <w:pPr>
        <w:pStyle w:val="Default"/>
        <w:tabs>
          <w:tab w:val="left" w:pos="7320"/>
          <w:tab w:val="left" w:pos="7560"/>
          <w:tab w:val="right" w:pos="9921"/>
        </w:tabs>
        <w:jc w:val="right"/>
        <w:rPr>
          <w:sz w:val="28"/>
          <w:szCs w:val="28"/>
        </w:rPr>
      </w:pPr>
    </w:p>
    <w:p w:rsidR="002A2EAC" w:rsidRDefault="002A2EAC" w:rsidP="00A3059D">
      <w:pPr>
        <w:pStyle w:val="Default"/>
        <w:tabs>
          <w:tab w:val="left" w:pos="7320"/>
          <w:tab w:val="left" w:pos="7560"/>
          <w:tab w:val="right" w:pos="9921"/>
        </w:tabs>
        <w:jc w:val="right"/>
        <w:rPr>
          <w:sz w:val="28"/>
          <w:szCs w:val="28"/>
        </w:rPr>
      </w:pPr>
    </w:p>
    <w:p w:rsidR="002A2EAC" w:rsidRPr="00DC33D7" w:rsidRDefault="002A2EAC" w:rsidP="00A3059D">
      <w:pPr>
        <w:pStyle w:val="Default"/>
        <w:tabs>
          <w:tab w:val="left" w:pos="7320"/>
          <w:tab w:val="left" w:pos="7560"/>
          <w:tab w:val="right" w:pos="9921"/>
        </w:tabs>
        <w:jc w:val="right"/>
        <w:rPr>
          <w:sz w:val="28"/>
          <w:szCs w:val="28"/>
        </w:rPr>
      </w:pPr>
      <w:r w:rsidRPr="00DC33D7">
        <w:rPr>
          <w:sz w:val="28"/>
          <w:szCs w:val="28"/>
        </w:rPr>
        <w:t xml:space="preserve">УТВЕРЖДЕНО </w:t>
      </w:r>
    </w:p>
    <w:p w:rsidR="002A2EAC" w:rsidRPr="00DC33D7" w:rsidRDefault="002A2EAC" w:rsidP="00A3059D">
      <w:pPr>
        <w:pStyle w:val="Default"/>
        <w:tabs>
          <w:tab w:val="left" w:pos="7320"/>
          <w:tab w:val="left" w:pos="7560"/>
          <w:tab w:val="right" w:pos="9921"/>
        </w:tabs>
        <w:rPr>
          <w:sz w:val="28"/>
          <w:szCs w:val="28"/>
        </w:rPr>
      </w:pPr>
    </w:p>
    <w:p w:rsidR="002A2EAC" w:rsidRPr="00DC33D7" w:rsidRDefault="002A2EAC" w:rsidP="00A3059D">
      <w:pPr>
        <w:pStyle w:val="Default"/>
        <w:jc w:val="right"/>
        <w:rPr>
          <w:sz w:val="28"/>
          <w:szCs w:val="28"/>
        </w:rPr>
      </w:pPr>
      <w:r w:rsidRPr="00DC33D7">
        <w:rPr>
          <w:sz w:val="28"/>
          <w:szCs w:val="28"/>
        </w:rPr>
        <w:t xml:space="preserve">Директор МАОУ «Лицей № 62» </w:t>
      </w:r>
    </w:p>
    <w:p w:rsidR="002A2EAC" w:rsidRPr="00DC33D7" w:rsidRDefault="002A2EAC" w:rsidP="00A3059D">
      <w:pPr>
        <w:pStyle w:val="Default"/>
        <w:tabs>
          <w:tab w:val="left" w:pos="6220"/>
          <w:tab w:val="right" w:pos="9921"/>
        </w:tabs>
        <w:jc w:val="right"/>
        <w:rPr>
          <w:sz w:val="28"/>
          <w:szCs w:val="28"/>
        </w:rPr>
      </w:pPr>
      <w:r w:rsidRPr="00DC33D7">
        <w:rPr>
          <w:sz w:val="28"/>
          <w:szCs w:val="28"/>
        </w:rPr>
        <w:t xml:space="preserve">                                                                                                 </w:t>
      </w:r>
      <w:r>
        <w:rPr>
          <w:sz w:val="28"/>
          <w:szCs w:val="28"/>
        </w:rPr>
        <w:t xml:space="preserve">                                         __</w:t>
      </w:r>
      <w:r w:rsidRPr="00DC33D7">
        <w:rPr>
          <w:sz w:val="28"/>
          <w:szCs w:val="28"/>
        </w:rPr>
        <w:t>______________З.В. Медведева</w:t>
      </w:r>
    </w:p>
    <w:p w:rsidR="002A2EAC" w:rsidRPr="00DC33D7" w:rsidRDefault="002A2EAC" w:rsidP="00A3059D">
      <w:pPr>
        <w:pStyle w:val="Default"/>
        <w:tabs>
          <w:tab w:val="left" w:pos="6220"/>
          <w:tab w:val="right" w:pos="9921"/>
        </w:tabs>
        <w:rPr>
          <w:sz w:val="28"/>
          <w:szCs w:val="28"/>
        </w:rPr>
      </w:pPr>
    </w:p>
    <w:p w:rsidR="002A2EAC" w:rsidRPr="00B53377" w:rsidRDefault="002A2EAC" w:rsidP="00A3059D">
      <w:pPr>
        <w:pStyle w:val="Default"/>
        <w:jc w:val="right"/>
        <w:rPr>
          <w:bCs/>
        </w:rPr>
      </w:pPr>
      <w:r w:rsidRPr="00DC33D7">
        <w:rPr>
          <w:bCs/>
          <w:sz w:val="28"/>
          <w:szCs w:val="28"/>
        </w:rPr>
        <w:t xml:space="preserve">                                                   Приказ №_____от «__»________20____</w:t>
      </w:r>
      <w:r>
        <w:rPr>
          <w:bCs/>
        </w:rPr>
        <w:t>г.</w:t>
      </w:r>
    </w:p>
    <w:p w:rsidR="002A2EAC" w:rsidRDefault="002A2EAC" w:rsidP="00A3059D">
      <w:pPr>
        <w:pStyle w:val="Default"/>
        <w:rPr>
          <w:b/>
          <w:bCs/>
          <w:sz w:val="40"/>
          <w:szCs w:val="40"/>
        </w:rPr>
      </w:pPr>
    </w:p>
    <w:p w:rsidR="002A2EAC" w:rsidRDefault="002A2EAC" w:rsidP="006B2A24">
      <w:pPr>
        <w:spacing w:line="480" w:lineRule="auto"/>
        <w:jc w:val="center"/>
        <w:outlineLvl w:val="0"/>
        <w:rPr>
          <w:b/>
          <w:sz w:val="32"/>
          <w:szCs w:val="32"/>
        </w:rPr>
      </w:pPr>
    </w:p>
    <w:p w:rsidR="002A2EAC" w:rsidRPr="00A3059D" w:rsidRDefault="002A2EAC" w:rsidP="00A3059D">
      <w:pPr>
        <w:spacing w:line="480" w:lineRule="auto"/>
        <w:jc w:val="center"/>
        <w:outlineLvl w:val="0"/>
        <w:rPr>
          <w:b/>
          <w:sz w:val="36"/>
          <w:szCs w:val="36"/>
        </w:rPr>
      </w:pPr>
      <w:r w:rsidRPr="00A3059D">
        <w:rPr>
          <w:b/>
          <w:sz w:val="36"/>
          <w:szCs w:val="36"/>
        </w:rPr>
        <w:t>Рабочая программа</w:t>
      </w:r>
    </w:p>
    <w:p w:rsidR="002A2EAC" w:rsidRDefault="002A2EAC" w:rsidP="006B2A24">
      <w:pPr>
        <w:spacing w:line="480" w:lineRule="auto"/>
        <w:jc w:val="center"/>
        <w:outlineLvl w:val="0"/>
        <w:rPr>
          <w:b/>
          <w:sz w:val="28"/>
          <w:szCs w:val="28"/>
        </w:rPr>
      </w:pPr>
      <w:r w:rsidRPr="00FA4FC8">
        <w:rPr>
          <w:b/>
          <w:sz w:val="28"/>
          <w:szCs w:val="28"/>
        </w:rPr>
        <w:t>по музыке</w:t>
      </w:r>
      <w:r>
        <w:rPr>
          <w:b/>
          <w:sz w:val="28"/>
          <w:szCs w:val="28"/>
        </w:rPr>
        <w:t xml:space="preserve"> (ФГОС)</w:t>
      </w:r>
    </w:p>
    <w:p w:rsidR="002A2EAC" w:rsidRDefault="002A2EAC" w:rsidP="006B2A24">
      <w:pPr>
        <w:spacing w:line="480" w:lineRule="auto"/>
        <w:jc w:val="center"/>
        <w:outlineLvl w:val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(</w:t>
      </w:r>
      <w:r w:rsidRPr="00FA4FC8">
        <w:rPr>
          <w:b/>
          <w:i/>
          <w:sz w:val="28"/>
          <w:szCs w:val="28"/>
        </w:rPr>
        <w:t>1 час в недел</w:t>
      </w:r>
      <w:r>
        <w:rPr>
          <w:b/>
          <w:i/>
          <w:sz w:val="28"/>
          <w:szCs w:val="28"/>
        </w:rPr>
        <w:t>ю</w:t>
      </w:r>
      <w:r w:rsidRPr="00FA4FC8">
        <w:rPr>
          <w:b/>
          <w:i/>
          <w:sz w:val="28"/>
          <w:szCs w:val="28"/>
        </w:rPr>
        <w:t>)</w:t>
      </w:r>
    </w:p>
    <w:p w:rsidR="002A2EAC" w:rsidRPr="00195DDF" w:rsidRDefault="002A2EAC" w:rsidP="00A3059D">
      <w:pPr>
        <w:pStyle w:val="Default"/>
        <w:rPr>
          <w:b/>
          <w:sz w:val="40"/>
          <w:szCs w:val="40"/>
        </w:rPr>
      </w:pPr>
      <w:r>
        <w:rPr>
          <w:sz w:val="28"/>
          <w:szCs w:val="28"/>
        </w:rPr>
        <w:t xml:space="preserve">Уровень образования   </w:t>
      </w:r>
      <w:r>
        <w:rPr>
          <w:sz w:val="28"/>
          <w:szCs w:val="28"/>
        </w:rPr>
        <w:tab/>
      </w:r>
      <w:r w:rsidRPr="00346B2A">
        <w:rPr>
          <w:b/>
          <w:sz w:val="40"/>
          <w:szCs w:val="40"/>
        </w:rPr>
        <w:t>2</w:t>
      </w:r>
      <w:r>
        <w:rPr>
          <w:sz w:val="28"/>
          <w:szCs w:val="28"/>
        </w:rPr>
        <w:tab/>
      </w:r>
      <w:r w:rsidRPr="00195DDF">
        <w:rPr>
          <w:b/>
          <w:sz w:val="40"/>
          <w:szCs w:val="40"/>
        </w:rPr>
        <w:t>класс</w:t>
      </w:r>
    </w:p>
    <w:p w:rsidR="002A2EAC" w:rsidRPr="00195DDF" w:rsidRDefault="002A2EAC" w:rsidP="00A3059D">
      <w:pPr>
        <w:pStyle w:val="Default"/>
        <w:rPr>
          <w:b/>
          <w:sz w:val="40"/>
          <w:szCs w:val="40"/>
        </w:rPr>
      </w:pPr>
      <w:r>
        <w:rPr>
          <w:sz w:val="28"/>
          <w:szCs w:val="28"/>
        </w:rPr>
        <w:t xml:space="preserve">Количество часов </w:t>
      </w:r>
      <w:r>
        <w:rPr>
          <w:sz w:val="28"/>
          <w:szCs w:val="28"/>
        </w:rPr>
        <w:tab/>
      </w:r>
      <w:r w:rsidRPr="00346B2A">
        <w:rPr>
          <w:b/>
          <w:sz w:val="40"/>
          <w:szCs w:val="40"/>
        </w:rPr>
        <w:t>34</w:t>
      </w:r>
    </w:p>
    <w:p w:rsidR="002A2EAC" w:rsidRDefault="002A2EAC" w:rsidP="00A3059D">
      <w:pPr>
        <w:pStyle w:val="Default"/>
        <w:rPr>
          <w:sz w:val="28"/>
          <w:szCs w:val="28"/>
        </w:rPr>
      </w:pPr>
    </w:p>
    <w:p w:rsidR="002A2EAC" w:rsidRDefault="002A2EAC" w:rsidP="00A3059D">
      <w:pPr>
        <w:pStyle w:val="Default"/>
        <w:rPr>
          <w:sz w:val="28"/>
          <w:szCs w:val="28"/>
        </w:rPr>
      </w:pPr>
    </w:p>
    <w:p w:rsidR="002A2EAC" w:rsidRDefault="002A2EAC" w:rsidP="00A3059D">
      <w:pPr>
        <w:pStyle w:val="Default"/>
        <w:rPr>
          <w:sz w:val="28"/>
          <w:szCs w:val="28"/>
        </w:rPr>
      </w:pPr>
    </w:p>
    <w:p w:rsidR="002A2EAC" w:rsidRDefault="002A2EAC" w:rsidP="00A3059D">
      <w:pPr>
        <w:pStyle w:val="Default"/>
        <w:rPr>
          <w:sz w:val="28"/>
          <w:szCs w:val="28"/>
        </w:rPr>
      </w:pPr>
    </w:p>
    <w:p w:rsidR="002A2EAC" w:rsidRDefault="002A2EAC" w:rsidP="00D01DE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Программа разработана на основе  </w:t>
      </w:r>
    </w:p>
    <w:p w:rsidR="002A2EAC" w:rsidRDefault="002A2EAC" w:rsidP="00D01DE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Примерной программы по учебным предметам  </w:t>
      </w:r>
    </w:p>
    <w:p w:rsidR="002A2EAC" w:rsidRDefault="002A2EAC" w:rsidP="00D01DE6">
      <w:pPr>
        <w:pStyle w:val="Default"/>
        <w:rPr>
          <w:sz w:val="28"/>
          <w:szCs w:val="28"/>
        </w:rPr>
      </w:pPr>
      <w:r>
        <w:rPr>
          <w:sz w:val="28"/>
          <w:szCs w:val="28"/>
        </w:rPr>
        <w:t>Рабочей программы по</w:t>
      </w:r>
      <w:r w:rsidRPr="009C6709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 xml:space="preserve">музыке  </w:t>
      </w:r>
      <w:r>
        <w:rPr>
          <w:sz w:val="28"/>
          <w:szCs w:val="28"/>
        </w:rPr>
        <w:t xml:space="preserve">  2  класс     </w:t>
      </w:r>
    </w:p>
    <w:p w:rsidR="002A2EAC" w:rsidRDefault="002A2EAC" w:rsidP="00A3059D">
      <w:pPr>
        <w:pStyle w:val="Default"/>
        <w:rPr>
          <w:sz w:val="28"/>
          <w:szCs w:val="28"/>
        </w:rPr>
      </w:pPr>
    </w:p>
    <w:p w:rsidR="002A2EAC" w:rsidRDefault="002A2EAC" w:rsidP="00A3059D">
      <w:pPr>
        <w:pStyle w:val="Default"/>
        <w:rPr>
          <w:sz w:val="28"/>
          <w:szCs w:val="28"/>
        </w:rPr>
      </w:pPr>
    </w:p>
    <w:p w:rsidR="002A2EAC" w:rsidRDefault="002A2EAC" w:rsidP="00A3059D">
      <w:pPr>
        <w:pStyle w:val="Default"/>
        <w:rPr>
          <w:sz w:val="28"/>
          <w:szCs w:val="28"/>
        </w:rPr>
      </w:pPr>
    </w:p>
    <w:p w:rsidR="002A2EAC" w:rsidRPr="00A3059D" w:rsidRDefault="002A2EAC" w:rsidP="00594289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2A2EAC" w:rsidRPr="00A3059D" w:rsidRDefault="002A2EAC" w:rsidP="006B2A24">
      <w:pPr>
        <w:jc w:val="center"/>
        <w:rPr>
          <w:b/>
          <w:sz w:val="28"/>
          <w:szCs w:val="28"/>
        </w:rPr>
      </w:pPr>
    </w:p>
    <w:p w:rsidR="002A2EAC" w:rsidRDefault="002A2EAC" w:rsidP="00A3059D">
      <w:pPr>
        <w:rPr>
          <w:b/>
          <w:sz w:val="36"/>
          <w:szCs w:val="36"/>
        </w:rPr>
      </w:pPr>
    </w:p>
    <w:p w:rsidR="002A2EAC" w:rsidRPr="00BE1134" w:rsidRDefault="002A2EAC" w:rsidP="00A3059D">
      <w:pPr>
        <w:jc w:val="right"/>
        <w:rPr>
          <w:b/>
        </w:rPr>
      </w:pPr>
      <w:r>
        <w:t xml:space="preserve"> </w:t>
      </w:r>
    </w:p>
    <w:p w:rsidR="002A2EAC" w:rsidRDefault="002A2EAC" w:rsidP="006466D6">
      <w:pPr>
        <w:rPr>
          <w:b/>
        </w:rPr>
      </w:pPr>
    </w:p>
    <w:p w:rsidR="002A2EAC" w:rsidRPr="006466D6" w:rsidRDefault="002A2EAC" w:rsidP="006466D6">
      <w:pPr>
        <w:rPr>
          <w:b/>
        </w:rPr>
      </w:pPr>
    </w:p>
    <w:p w:rsidR="002A2EAC" w:rsidRPr="009C4389" w:rsidRDefault="002A2EAC" w:rsidP="007B31EF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9C4389">
        <w:rPr>
          <w:b/>
          <w:bCs/>
          <w:color w:val="000000"/>
        </w:rPr>
        <w:t>ПОЯСНИТЕЛЬНАЯ ЗАПИСКА</w:t>
      </w:r>
    </w:p>
    <w:p w:rsidR="002A2EAC" w:rsidRPr="009C4389" w:rsidRDefault="002A2EAC" w:rsidP="007B31EF">
      <w:pPr>
        <w:autoSpaceDE w:val="0"/>
        <w:autoSpaceDN w:val="0"/>
        <w:adjustRightInd w:val="0"/>
        <w:rPr>
          <w:b/>
          <w:bCs/>
          <w:color w:val="000000"/>
        </w:rPr>
      </w:pPr>
    </w:p>
    <w:p w:rsidR="002A2EAC" w:rsidRDefault="002A2EAC" w:rsidP="007B31EF">
      <w:pPr>
        <w:autoSpaceDE w:val="0"/>
        <w:autoSpaceDN w:val="0"/>
        <w:adjustRightInd w:val="0"/>
        <w:jc w:val="both"/>
        <w:rPr>
          <w:color w:val="000000"/>
        </w:rPr>
      </w:pPr>
      <w:r w:rsidRPr="009C4389">
        <w:t xml:space="preserve">Настоящая рабочая программа составлена для учащихся 2 класса общеобразовательного учреждения в соответствии с федеральным компонентом государственного образовательного стандарта начального общего образования по музыке « Перспективная начальная школа», на основе авторской  программы </w:t>
      </w:r>
      <w:r w:rsidRPr="009C4389">
        <w:rPr>
          <w:b/>
          <w:i/>
        </w:rPr>
        <w:t xml:space="preserve">Е. Д. Критской, Г. П. Сергеевой, Т. С. Шмагиной </w:t>
      </w:r>
      <w:r w:rsidRPr="009C4389">
        <w:t xml:space="preserve">«Музыка», утвержденной МО РФ. </w:t>
      </w:r>
      <w:r>
        <w:rPr>
          <w:color w:val="000000"/>
        </w:rPr>
        <w:t>Программа основного общего образования по музыке составлена в соответствии с количеством часов, указанным в Базисном учебном плане образовательных учреждений- 1 урок в неделю (34 часа –в год).</w:t>
      </w:r>
    </w:p>
    <w:p w:rsidR="002A2EAC" w:rsidRDefault="002A2EAC" w:rsidP="007B31EF">
      <w:pPr>
        <w:autoSpaceDE w:val="0"/>
        <w:autoSpaceDN w:val="0"/>
        <w:adjustRightInd w:val="0"/>
        <w:jc w:val="both"/>
        <w:rPr>
          <w:color w:val="000000"/>
        </w:rPr>
      </w:pPr>
    </w:p>
    <w:p w:rsidR="002A2EAC" w:rsidRPr="009C4389" w:rsidRDefault="002A2EAC" w:rsidP="007B31EF">
      <w:pPr>
        <w:ind w:firstLine="567"/>
        <w:jc w:val="both"/>
      </w:pPr>
    </w:p>
    <w:p w:rsidR="002A2EAC" w:rsidRPr="009C4389" w:rsidRDefault="002A2EAC" w:rsidP="007B31EF">
      <w:pPr>
        <w:spacing w:after="120"/>
        <w:ind w:firstLine="567"/>
        <w:jc w:val="both"/>
        <w:rPr>
          <w:color w:val="000000"/>
        </w:rPr>
      </w:pPr>
      <w:r w:rsidRPr="009C4389">
        <w:rPr>
          <w:b/>
          <w:bCs/>
          <w:color w:val="000000"/>
        </w:rPr>
        <w:t>Цель</w:t>
      </w:r>
      <w:r w:rsidRPr="009C4389">
        <w:rPr>
          <w:color w:val="000000"/>
        </w:rPr>
        <w:t xml:space="preserve">— </w:t>
      </w:r>
      <w:r w:rsidRPr="009C4389">
        <w:rPr>
          <w:i/>
          <w:iCs/>
          <w:color w:val="000000"/>
        </w:rPr>
        <w:t xml:space="preserve">формирование музыкальной культуры как неотъемлемой части духовной культуры школьников. </w:t>
      </w:r>
    </w:p>
    <w:p w:rsidR="002A2EAC" w:rsidRPr="009C4389" w:rsidRDefault="002A2EAC" w:rsidP="007B31EF">
      <w:pPr>
        <w:autoSpaceDE w:val="0"/>
        <w:autoSpaceDN w:val="0"/>
        <w:adjustRightInd w:val="0"/>
        <w:jc w:val="both"/>
        <w:rPr>
          <w:color w:val="000000"/>
        </w:rPr>
      </w:pPr>
      <w:r w:rsidRPr="009C4389">
        <w:rPr>
          <w:b/>
          <w:bCs/>
          <w:color w:val="000000"/>
        </w:rPr>
        <w:t xml:space="preserve">Задачи </w:t>
      </w:r>
      <w:r w:rsidRPr="009C4389">
        <w:rPr>
          <w:color w:val="000000"/>
        </w:rPr>
        <w:t>музыкального образования младших школьников:</w:t>
      </w:r>
    </w:p>
    <w:p w:rsidR="002A2EAC" w:rsidRPr="009C4389" w:rsidRDefault="002A2EAC" w:rsidP="007B31E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C4389">
        <w:rPr>
          <w:rFonts w:ascii="Times New Roman" w:hAnsi="Times New Roman"/>
          <w:color w:val="000000"/>
          <w:sz w:val="24"/>
          <w:szCs w:val="24"/>
        </w:rPr>
        <w:t>воспитание интереса, эмоц</w:t>
      </w:r>
      <w:r>
        <w:rPr>
          <w:rFonts w:ascii="Times New Roman" w:hAnsi="Times New Roman"/>
          <w:color w:val="000000"/>
          <w:sz w:val="24"/>
          <w:szCs w:val="24"/>
        </w:rPr>
        <w:t xml:space="preserve">ионально-ценностного отношения, </w:t>
      </w:r>
      <w:r w:rsidRPr="009C4389">
        <w:rPr>
          <w:rFonts w:ascii="Times New Roman" w:hAnsi="Times New Roman"/>
          <w:color w:val="000000"/>
          <w:sz w:val="24"/>
          <w:szCs w:val="24"/>
        </w:rPr>
        <w:t xml:space="preserve"> любви к музыкальному искусству, художественного вкуса, нравственных и эстетических чувств: любви к ближнему, к своему народу, к Родине; уважения к истории, традициям, музыкальной культуре разных народов мира на основе постижения учащимися музыкального искусства во всем многообразии его форм и жанров;</w:t>
      </w:r>
    </w:p>
    <w:p w:rsidR="002A2EAC" w:rsidRPr="009C4389" w:rsidRDefault="002A2EAC" w:rsidP="007B31E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C4389">
        <w:rPr>
          <w:rFonts w:ascii="Times New Roman" w:hAnsi="Times New Roman"/>
          <w:color w:val="000000"/>
          <w:sz w:val="24"/>
          <w:szCs w:val="24"/>
        </w:rPr>
        <w:t>воспитание чувства музыки как основы музыкальной грамотности;</w:t>
      </w:r>
    </w:p>
    <w:p w:rsidR="002A2EAC" w:rsidRPr="009C4389" w:rsidRDefault="002A2EAC" w:rsidP="007B31E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C4389">
        <w:rPr>
          <w:rFonts w:ascii="Times New Roman" w:hAnsi="Times New Roman"/>
          <w:color w:val="000000"/>
          <w:sz w:val="24"/>
          <w:szCs w:val="24"/>
        </w:rPr>
        <w:t>развитие образно-ассоциативного мышления детей, музыкальной памяти и слуха на основе активного, прочувствованного и осознанного восприятия лучших образцов мировой музыкальной культуры прошлого и настоящего;</w:t>
      </w:r>
    </w:p>
    <w:p w:rsidR="002A2EAC" w:rsidRDefault="002A2EAC" w:rsidP="007B31E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C4389">
        <w:rPr>
          <w:rFonts w:ascii="Times New Roman" w:hAnsi="Times New Roman"/>
          <w:color w:val="000000"/>
          <w:sz w:val="24"/>
          <w:szCs w:val="24"/>
        </w:rPr>
        <w:t>накопление тезауруса – багажа музыкальных впечатлений, интонационно-образного словаря, первоначальных знаний музыки и о музыке, формирование опыта музицирования, хорового исполнительства на основе развития певческого голоса, творческих способностей в различных видах музыкальной деятельности.</w:t>
      </w:r>
    </w:p>
    <w:p w:rsidR="002A2EAC" w:rsidRPr="009C4389" w:rsidRDefault="002A2EAC" w:rsidP="007B31EF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A2EAC" w:rsidRPr="00C11904" w:rsidRDefault="002A2EAC" w:rsidP="007B31EF">
      <w:pPr>
        <w:autoSpaceDE w:val="0"/>
        <w:autoSpaceDN w:val="0"/>
        <w:adjustRightInd w:val="0"/>
        <w:jc w:val="center"/>
        <w:rPr>
          <w:color w:val="000000"/>
          <w:sz w:val="32"/>
          <w:szCs w:val="32"/>
        </w:rPr>
      </w:pPr>
      <w:r w:rsidRPr="00C11904">
        <w:rPr>
          <w:b/>
          <w:bCs/>
          <w:color w:val="000000"/>
          <w:sz w:val="32"/>
          <w:szCs w:val="32"/>
        </w:rPr>
        <w:t>Содержание программы</w:t>
      </w:r>
    </w:p>
    <w:p w:rsidR="002A2EAC" w:rsidRPr="009C4389" w:rsidRDefault="002A2EAC" w:rsidP="007B31EF">
      <w:pPr>
        <w:autoSpaceDE w:val="0"/>
        <w:autoSpaceDN w:val="0"/>
        <w:adjustRightInd w:val="0"/>
        <w:rPr>
          <w:b/>
          <w:bCs/>
          <w:color w:val="000000"/>
        </w:rPr>
      </w:pPr>
    </w:p>
    <w:p w:rsidR="002A2EAC" w:rsidRPr="009C4389" w:rsidRDefault="002A2EAC" w:rsidP="007B31EF">
      <w:pPr>
        <w:autoSpaceDE w:val="0"/>
        <w:autoSpaceDN w:val="0"/>
        <w:adjustRightInd w:val="0"/>
        <w:jc w:val="both"/>
        <w:rPr>
          <w:color w:val="000000"/>
        </w:rPr>
      </w:pPr>
      <w:r w:rsidRPr="009C4389">
        <w:rPr>
          <w:b/>
          <w:bCs/>
          <w:color w:val="000000"/>
        </w:rPr>
        <w:t xml:space="preserve">Содержание программы </w:t>
      </w:r>
      <w:r w:rsidRPr="009C4389">
        <w:rPr>
          <w:color w:val="000000"/>
        </w:rPr>
        <w:t>базируется на художественно-образном, нравственно-эстетическом постижении младшими школьниками основных пластов мирового музыкального искусства: фольклора, музыки религиозной традиции, произведений композиторов-классиков (золотой фонд), современной академической и популярной музыки. Приоритетным в данной программе является введение ребенка в мир музыки через интонации, темы и образы русской музыкальной культуры — «от родного порога», по выражению народного художника России Б.М. Неменского, в мир культуры других народов. Это оказывает позитивное влияние на формирование семейных ценностей, составляющих духовное и нравственное богатство культуры и искусства народа. Освоение образцов музыкального фольклора как синкретичного искусства разных народов мира, в котором находят отражение факты истории, отношение человека к родному краю, его природе, труду людей, предполагает изучение основных фольклорных жанров, народных обрядов, обычаев и традиций, изустных и письменных форм бытования музыки как истоков творчества композиторов-классиков. Включение в программу музыки религиозной традиции базируется на культурологическом подходе, который дает возможность учащимся осваивать духовно-нравственные ценности как неотъемлемую часть мировой музыкальной культуры.</w:t>
      </w:r>
    </w:p>
    <w:p w:rsidR="002A2EAC" w:rsidRPr="009C4389" w:rsidRDefault="002A2EAC" w:rsidP="007B31EF">
      <w:pPr>
        <w:autoSpaceDE w:val="0"/>
        <w:autoSpaceDN w:val="0"/>
        <w:adjustRightInd w:val="0"/>
        <w:jc w:val="both"/>
        <w:rPr>
          <w:color w:val="000000"/>
        </w:rPr>
      </w:pPr>
      <w:r w:rsidRPr="009C4389">
        <w:rPr>
          <w:color w:val="000000"/>
        </w:rPr>
        <w:t>Программа направлена на постижение закономерностей возникновения и развития музыкального искусства в его связях с жизнью, разнообразия форм его проявления и бытования в окружающем мире, специфики воздействия на духовный мир человека на основе проникновения в интонационно-временную природу музыки, ее жанрово-стилистические особенности. При этом надо отметить, что занятия музыкой и достижение предметных результатов ввиду специфики искусства неотделимы от достижения личностных и метапредметных результатов.</w:t>
      </w:r>
    </w:p>
    <w:p w:rsidR="002A2EAC" w:rsidRPr="009C4389" w:rsidRDefault="002A2EAC" w:rsidP="007B31EF">
      <w:pPr>
        <w:autoSpaceDE w:val="0"/>
        <w:autoSpaceDN w:val="0"/>
        <w:adjustRightInd w:val="0"/>
        <w:jc w:val="both"/>
        <w:rPr>
          <w:i/>
          <w:iCs/>
          <w:color w:val="000000"/>
        </w:rPr>
      </w:pPr>
      <w:r w:rsidRPr="009C4389">
        <w:rPr>
          <w:i/>
          <w:iCs/>
          <w:color w:val="000000"/>
        </w:rPr>
        <w:t>.</w:t>
      </w:r>
    </w:p>
    <w:p w:rsidR="002A2EAC" w:rsidRPr="009C4389" w:rsidRDefault="002A2EAC" w:rsidP="007B31EF">
      <w:pPr>
        <w:autoSpaceDE w:val="0"/>
        <w:autoSpaceDN w:val="0"/>
        <w:adjustRightInd w:val="0"/>
        <w:jc w:val="both"/>
        <w:rPr>
          <w:color w:val="000000"/>
        </w:rPr>
      </w:pPr>
    </w:p>
    <w:p w:rsidR="002A2EAC" w:rsidRPr="009C4389" w:rsidRDefault="002A2EAC" w:rsidP="007B31EF">
      <w:pPr>
        <w:autoSpaceDE w:val="0"/>
        <w:autoSpaceDN w:val="0"/>
        <w:adjustRightInd w:val="0"/>
        <w:jc w:val="both"/>
        <w:rPr>
          <w:color w:val="000000"/>
        </w:rPr>
      </w:pPr>
      <w:r w:rsidRPr="009C4389">
        <w:rPr>
          <w:color w:val="000000"/>
        </w:rPr>
        <w:t xml:space="preserve">Основными </w:t>
      </w:r>
      <w:r w:rsidRPr="009C4389">
        <w:rPr>
          <w:b/>
          <w:bCs/>
          <w:color w:val="000000"/>
        </w:rPr>
        <w:t xml:space="preserve">методическими принципами </w:t>
      </w:r>
      <w:r w:rsidRPr="009C4389">
        <w:rPr>
          <w:color w:val="000000"/>
        </w:rPr>
        <w:t>программы являются: увлеченность, триединство деятельности композитора – исполнителя – слушателя, «тождество и контраст»,  опора на отечественную музыкальную культуру. Освоение музыкального материала, включенного в программу с этих позиций, формирует музыкальную культуру младших школьников, воспитывает их музыкальный вкус.</w:t>
      </w:r>
    </w:p>
    <w:p w:rsidR="002A2EAC" w:rsidRPr="009C4389" w:rsidRDefault="002A2EAC" w:rsidP="007B31EF">
      <w:pPr>
        <w:autoSpaceDE w:val="0"/>
        <w:autoSpaceDN w:val="0"/>
        <w:adjustRightInd w:val="0"/>
        <w:jc w:val="both"/>
        <w:rPr>
          <w:color w:val="000000"/>
        </w:rPr>
      </w:pPr>
      <w:r w:rsidRPr="009C4389">
        <w:rPr>
          <w:b/>
          <w:bCs/>
          <w:color w:val="000000"/>
        </w:rPr>
        <w:t xml:space="preserve">Виды музыкальной деятельности </w:t>
      </w:r>
      <w:r w:rsidRPr="009C4389">
        <w:rPr>
          <w:color w:val="000000"/>
        </w:rPr>
        <w:t xml:space="preserve">разнообразны и направлены на реализацию принципов развивающего обучения в массовом музыкальном образовании и воспитании. Постижение одного и того же музыкального произведения подразумевает различные формы общения ребенка с музыкой. В исполнительскую деятельность входят: </w:t>
      </w:r>
    </w:p>
    <w:p w:rsidR="002A2EAC" w:rsidRPr="009C4389" w:rsidRDefault="002A2EAC" w:rsidP="007B31EF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C4389">
        <w:rPr>
          <w:rFonts w:ascii="Times New Roman" w:hAnsi="Times New Roman"/>
          <w:color w:val="000000"/>
          <w:sz w:val="24"/>
          <w:szCs w:val="24"/>
        </w:rPr>
        <w:t>хоровое, ансамблевое и сольное пение; пластическое интонирование и ритмические движения; игра на музыкальных инструментах;</w:t>
      </w:r>
    </w:p>
    <w:p w:rsidR="002A2EAC" w:rsidRPr="009C4389" w:rsidRDefault="002A2EAC" w:rsidP="007B31EF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C4389">
        <w:rPr>
          <w:rFonts w:ascii="Times New Roman" w:hAnsi="Times New Roman"/>
          <w:color w:val="000000"/>
          <w:sz w:val="24"/>
          <w:szCs w:val="24"/>
        </w:rPr>
        <w:t>инсценирование (разыгрывание) песен, сказок, музыкальных</w:t>
      </w:r>
    </w:p>
    <w:p w:rsidR="002A2EAC" w:rsidRPr="009C4389" w:rsidRDefault="002A2EAC" w:rsidP="007B31EF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C4389">
        <w:rPr>
          <w:rFonts w:ascii="Times New Roman" w:hAnsi="Times New Roman"/>
          <w:color w:val="000000"/>
          <w:sz w:val="24"/>
          <w:szCs w:val="24"/>
        </w:rPr>
        <w:t>пьес программного характера; освоение элементов музыкальной грамоты как средства фиксации музыкальной речи.</w:t>
      </w:r>
    </w:p>
    <w:p w:rsidR="002A2EAC" w:rsidRPr="009C4389" w:rsidRDefault="002A2EAC" w:rsidP="007B31EF">
      <w:pPr>
        <w:autoSpaceDE w:val="0"/>
        <w:autoSpaceDN w:val="0"/>
        <w:adjustRightInd w:val="0"/>
        <w:jc w:val="both"/>
        <w:rPr>
          <w:i/>
          <w:iCs/>
          <w:color w:val="000000"/>
        </w:rPr>
      </w:pPr>
      <w:r w:rsidRPr="009C4389">
        <w:rPr>
          <w:color w:val="000000"/>
        </w:rPr>
        <w:t xml:space="preserve">Помимо этого, дети проявляют творческое начало в размышлениях о музыке, импровизациях (речевой, вокальной, ритмической, пластической); в рисунках на темы полюбившихся музыкальных произведений, эскизах костюмов и декораций к операм, балетам, музыкальным спектаклям; в составлении художественных коллажей, поэтических дневников, программ концертов; в подборе музыкальных коллекций в домашнюю фонотеку; в создании рисованных мультфильмов, озвученных знакомой музыкой, небольших литературных сочинений о музыке, музыкальных инструментах, музыкантах и др. В целом эмоциональное восприятие музыки, размышление о ней и воплощение образного содержания в исполнении дают возможность овладевать приемами сравнения, анализа, обобщения, классификации различных явлений музыкального искусства, что формирует у младших школьников </w:t>
      </w:r>
      <w:r w:rsidRPr="009C4389">
        <w:rPr>
          <w:i/>
          <w:iCs/>
          <w:color w:val="000000"/>
        </w:rPr>
        <w:t>универсальные учебные действия.</w:t>
      </w:r>
    </w:p>
    <w:p w:rsidR="002A2EAC" w:rsidRPr="009C4389" w:rsidRDefault="002A2EAC" w:rsidP="007B31EF">
      <w:pPr>
        <w:autoSpaceDE w:val="0"/>
        <w:autoSpaceDN w:val="0"/>
        <w:adjustRightInd w:val="0"/>
        <w:jc w:val="both"/>
        <w:rPr>
          <w:color w:val="000000"/>
        </w:rPr>
      </w:pPr>
      <w:r w:rsidRPr="009C4389">
        <w:rPr>
          <w:b/>
          <w:bCs/>
          <w:color w:val="000000"/>
        </w:rPr>
        <w:t xml:space="preserve">Структуру программы </w:t>
      </w:r>
      <w:r w:rsidRPr="009C4389">
        <w:rPr>
          <w:color w:val="000000"/>
        </w:rPr>
        <w:t>составляют разделы, в которых обозначены основные содержательные линии, указаны музыкальные произведения. Названия разделов являются выражением художественно-педагогической идеи блока уроков, четверти, года..</w:t>
      </w:r>
    </w:p>
    <w:p w:rsidR="002A2EAC" w:rsidRPr="009C4389" w:rsidRDefault="002A2EAC" w:rsidP="007B31EF">
      <w:pPr>
        <w:autoSpaceDE w:val="0"/>
        <w:autoSpaceDN w:val="0"/>
        <w:adjustRightInd w:val="0"/>
        <w:jc w:val="both"/>
        <w:rPr>
          <w:color w:val="000000"/>
        </w:rPr>
      </w:pPr>
    </w:p>
    <w:p w:rsidR="002A2EAC" w:rsidRPr="009C4389" w:rsidRDefault="002A2EAC" w:rsidP="007B31EF">
      <w:pPr>
        <w:autoSpaceDE w:val="0"/>
        <w:autoSpaceDN w:val="0"/>
        <w:adjustRightInd w:val="0"/>
        <w:rPr>
          <w:b/>
          <w:bCs/>
          <w:color w:val="000000"/>
        </w:rPr>
      </w:pPr>
      <w:r>
        <w:rPr>
          <w:b/>
          <w:bCs/>
          <w:color w:val="000000"/>
        </w:rPr>
        <w:t xml:space="preserve"> Предметные планируемые результаты</w:t>
      </w:r>
    </w:p>
    <w:p w:rsidR="002A2EAC" w:rsidRPr="009C4389" w:rsidRDefault="002A2EAC" w:rsidP="007B31EF">
      <w:pPr>
        <w:autoSpaceDE w:val="0"/>
        <w:autoSpaceDN w:val="0"/>
        <w:adjustRightInd w:val="0"/>
        <w:jc w:val="both"/>
        <w:rPr>
          <w:color w:val="000000"/>
        </w:rPr>
      </w:pPr>
      <w:r w:rsidRPr="009C4389">
        <w:rPr>
          <w:color w:val="000000"/>
        </w:rPr>
        <w:t xml:space="preserve">В результате изучения музыки </w:t>
      </w:r>
      <w:r>
        <w:rPr>
          <w:color w:val="000000"/>
        </w:rPr>
        <w:t xml:space="preserve">обучающийся  2 класса </w:t>
      </w:r>
      <w:r w:rsidRPr="009C4389">
        <w:rPr>
          <w:color w:val="000000"/>
        </w:rPr>
        <w:t>научится:</w:t>
      </w:r>
    </w:p>
    <w:p w:rsidR="002A2EAC" w:rsidRPr="009C4389" w:rsidRDefault="002A2EAC" w:rsidP="007B31EF">
      <w:pPr>
        <w:autoSpaceDE w:val="0"/>
        <w:autoSpaceDN w:val="0"/>
        <w:adjustRightInd w:val="0"/>
        <w:jc w:val="both"/>
        <w:rPr>
          <w:color w:val="000000"/>
        </w:rPr>
      </w:pPr>
      <w:r w:rsidRPr="009C4389">
        <w:rPr>
          <w:color w:val="808080"/>
        </w:rPr>
        <w:t xml:space="preserve">- </w:t>
      </w:r>
      <w:r w:rsidRPr="009C4389">
        <w:rPr>
          <w:color w:val="000000"/>
        </w:rPr>
        <w:t>воспринимать музыку различных жанров, размышлять о музыкальных произведениях как способе выражения чувств и мыслей человека, эмоционально откликаться на искусство, выражая свое отношение к нему в различных видах деятельности;</w:t>
      </w:r>
    </w:p>
    <w:p w:rsidR="002A2EAC" w:rsidRPr="009C4389" w:rsidRDefault="002A2EAC" w:rsidP="007B31EF">
      <w:pPr>
        <w:autoSpaceDE w:val="0"/>
        <w:autoSpaceDN w:val="0"/>
        <w:adjustRightInd w:val="0"/>
        <w:jc w:val="both"/>
        <w:rPr>
          <w:color w:val="000000"/>
        </w:rPr>
      </w:pPr>
      <w:r w:rsidRPr="009C4389">
        <w:rPr>
          <w:color w:val="808080"/>
        </w:rPr>
        <w:t xml:space="preserve">- </w:t>
      </w:r>
      <w:r w:rsidRPr="009C4389">
        <w:rPr>
          <w:color w:val="000000"/>
        </w:rPr>
        <w:t>ориентироваться в музыкально-поэтическом творчестве, в многообразии фольклора России, сопоставлять различные образцы народной и профессиональной музыки, ценить отечественные народные музыкальные традиции;</w:t>
      </w:r>
    </w:p>
    <w:p w:rsidR="002A2EAC" w:rsidRPr="009C4389" w:rsidRDefault="002A2EAC" w:rsidP="007B31EF">
      <w:pPr>
        <w:autoSpaceDE w:val="0"/>
        <w:autoSpaceDN w:val="0"/>
        <w:adjustRightInd w:val="0"/>
        <w:jc w:val="both"/>
        <w:rPr>
          <w:color w:val="000000"/>
        </w:rPr>
      </w:pPr>
      <w:r w:rsidRPr="009C4389">
        <w:rPr>
          <w:color w:val="808080"/>
        </w:rPr>
        <w:t xml:space="preserve">- </w:t>
      </w:r>
      <w:r w:rsidRPr="009C4389">
        <w:rPr>
          <w:color w:val="000000"/>
        </w:rPr>
        <w:t>соотносить выразительные и изобразительные интонации, узнавать характерные черты музыкальной речи разных композиторов, воплощать особенности музыки в исполнительской деятельности;</w:t>
      </w:r>
    </w:p>
    <w:p w:rsidR="002A2EAC" w:rsidRPr="009C4389" w:rsidRDefault="002A2EAC" w:rsidP="007B31EF">
      <w:pPr>
        <w:autoSpaceDE w:val="0"/>
        <w:autoSpaceDN w:val="0"/>
        <w:adjustRightInd w:val="0"/>
        <w:jc w:val="both"/>
        <w:rPr>
          <w:color w:val="000000"/>
        </w:rPr>
      </w:pPr>
      <w:r w:rsidRPr="009C4389">
        <w:rPr>
          <w:color w:val="808080"/>
        </w:rPr>
        <w:t xml:space="preserve">- </w:t>
      </w:r>
      <w:r w:rsidRPr="009C4389">
        <w:rPr>
          <w:color w:val="000000"/>
        </w:rPr>
        <w:t>общаться и взаимодействовать в процессе ансамблевого, коллективного (хорового и инструментального) воплощения различных художественных образов;</w:t>
      </w:r>
    </w:p>
    <w:p w:rsidR="002A2EAC" w:rsidRPr="009C4389" w:rsidRDefault="002A2EAC" w:rsidP="007B31EF">
      <w:pPr>
        <w:autoSpaceDE w:val="0"/>
        <w:autoSpaceDN w:val="0"/>
        <w:adjustRightInd w:val="0"/>
        <w:jc w:val="both"/>
        <w:rPr>
          <w:color w:val="000000"/>
        </w:rPr>
      </w:pPr>
      <w:r w:rsidRPr="009C4389">
        <w:rPr>
          <w:color w:val="808080"/>
        </w:rPr>
        <w:t xml:space="preserve">- </w:t>
      </w:r>
      <w:r w:rsidRPr="009C4389">
        <w:rPr>
          <w:color w:val="000000"/>
        </w:rPr>
        <w:t>исполнять музыкальные произведения разных форм и жанров (пение, драматизация, музыкально-пластическое движение, и др.);</w:t>
      </w:r>
    </w:p>
    <w:p w:rsidR="002A2EAC" w:rsidRPr="009C4389" w:rsidRDefault="002A2EAC" w:rsidP="007B31EF">
      <w:pPr>
        <w:autoSpaceDE w:val="0"/>
        <w:autoSpaceDN w:val="0"/>
        <w:adjustRightInd w:val="0"/>
        <w:jc w:val="both"/>
        <w:rPr>
          <w:color w:val="000000"/>
        </w:rPr>
      </w:pPr>
      <w:r w:rsidRPr="009C4389">
        <w:rPr>
          <w:color w:val="808080"/>
        </w:rPr>
        <w:t xml:space="preserve">- </w:t>
      </w:r>
      <w:r w:rsidRPr="009C4389">
        <w:rPr>
          <w:color w:val="000000"/>
        </w:rPr>
        <w:t>определять виды музыки, сопоставлять музыкальные образы в звучании различных музыкальных инструментов;</w:t>
      </w:r>
    </w:p>
    <w:p w:rsidR="002A2EAC" w:rsidRPr="009C4389" w:rsidRDefault="002A2EAC" w:rsidP="007B31EF">
      <w:pPr>
        <w:autoSpaceDE w:val="0"/>
        <w:autoSpaceDN w:val="0"/>
        <w:adjustRightInd w:val="0"/>
        <w:jc w:val="both"/>
        <w:rPr>
          <w:color w:val="000000"/>
        </w:rPr>
      </w:pPr>
      <w:r w:rsidRPr="009C4389">
        <w:rPr>
          <w:color w:val="808080"/>
        </w:rPr>
        <w:t xml:space="preserve">- </w:t>
      </w:r>
      <w:r w:rsidRPr="009C4389">
        <w:rPr>
          <w:color w:val="000000"/>
        </w:rPr>
        <w:t>оценивать и соотносить содержание и музыкальный язык народного и профессионального музыкального творчества разных стран мира.</w:t>
      </w:r>
    </w:p>
    <w:p w:rsidR="002A2EAC" w:rsidRPr="009C4389" w:rsidRDefault="002A2EAC" w:rsidP="007B31EF">
      <w:pPr>
        <w:autoSpaceDE w:val="0"/>
        <w:autoSpaceDN w:val="0"/>
        <w:adjustRightInd w:val="0"/>
        <w:rPr>
          <w:color w:val="000000"/>
        </w:rPr>
      </w:pPr>
    </w:p>
    <w:p w:rsidR="002A2EAC" w:rsidRPr="009C4389" w:rsidRDefault="002A2EAC" w:rsidP="007B31EF">
      <w:pPr>
        <w:autoSpaceDE w:val="0"/>
        <w:autoSpaceDN w:val="0"/>
        <w:adjustRightInd w:val="0"/>
        <w:jc w:val="both"/>
        <w:rPr>
          <w:color w:val="000000"/>
        </w:rPr>
      </w:pPr>
      <w:r w:rsidRPr="009C4389">
        <w:rPr>
          <w:b/>
          <w:bCs/>
          <w:color w:val="000000"/>
        </w:rPr>
        <w:t xml:space="preserve">Музыка в жизни человека. </w:t>
      </w:r>
      <w:r w:rsidRPr="009C4389">
        <w:rPr>
          <w:color w:val="000000"/>
        </w:rPr>
        <w:t>Истоки возникновения музыки. Рождение музыки как естественное проявление человеческих чувств. Звучание окружающей жизни, природы, настроений, чувств и характера человека. Обобщенное представление об основных образно-эмоциональных сферах музыки и о многообразии музыкальных жанров и стилей. Песня, танец, марш и их разновидности. Песенность, танцевальность, маршевость. Опера, балет, симфония, концерт, сюита, кантата, мюзикл. Отечественные народные музыкальные традиции. Народное творчество России. Музыкальный и поэтический фольклор: песни, танцы, действа, обряды, скороговорки, загадки,</w:t>
      </w:r>
    </w:p>
    <w:p w:rsidR="002A2EAC" w:rsidRPr="009C4389" w:rsidRDefault="002A2EAC" w:rsidP="007B31EF">
      <w:pPr>
        <w:autoSpaceDE w:val="0"/>
        <w:autoSpaceDN w:val="0"/>
        <w:adjustRightInd w:val="0"/>
        <w:jc w:val="both"/>
        <w:rPr>
          <w:color w:val="000000"/>
        </w:rPr>
      </w:pPr>
      <w:r w:rsidRPr="009C4389">
        <w:rPr>
          <w:color w:val="000000"/>
        </w:rPr>
        <w:t>Игры-драматизации. Историческое прошлое в музыкальных образах. Народная и профессиональная музыка. Сочинения отечественных композиторов о Родине. Духовная музыка в творчестве композиторов.</w:t>
      </w:r>
    </w:p>
    <w:p w:rsidR="002A2EAC" w:rsidRPr="009C4389" w:rsidRDefault="002A2EAC" w:rsidP="007B31EF">
      <w:pPr>
        <w:autoSpaceDE w:val="0"/>
        <w:autoSpaceDN w:val="0"/>
        <w:adjustRightInd w:val="0"/>
        <w:jc w:val="both"/>
        <w:rPr>
          <w:color w:val="000000"/>
        </w:rPr>
      </w:pPr>
    </w:p>
    <w:p w:rsidR="002A2EAC" w:rsidRDefault="002A2EAC" w:rsidP="007B31EF">
      <w:pPr>
        <w:autoSpaceDE w:val="0"/>
        <w:autoSpaceDN w:val="0"/>
        <w:adjustRightInd w:val="0"/>
        <w:rPr>
          <w:b/>
          <w:bCs/>
          <w:color w:val="000000"/>
        </w:rPr>
      </w:pPr>
    </w:p>
    <w:p w:rsidR="002A2EAC" w:rsidRPr="009C4389" w:rsidRDefault="002A2EAC" w:rsidP="007B31EF">
      <w:pPr>
        <w:autoSpaceDE w:val="0"/>
        <w:autoSpaceDN w:val="0"/>
        <w:adjustRightInd w:val="0"/>
        <w:rPr>
          <w:b/>
          <w:bCs/>
          <w:color w:val="000000"/>
        </w:rPr>
      </w:pPr>
      <w:r w:rsidRPr="009C4389">
        <w:rPr>
          <w:b/>
          <w:bCs/>
          <w:color w:val="000000"/>
        </w:rPr>
        <w:t>Основные закономерности музыкального искусства.</w:t>
      </w:r>
    </w:p>
    <w:p w:rsidR="002A2EAC" w:rsidRPr="009C4389" w:rsidRDefault="002A2EAC" w:rsidP="007B31EF">
      <w:pPr>
        <w:autoSpaceDE w:val="0"/>
        <w:autoSpaceDN w:val="0"/>
        <w:adjustRightInd w:val="0"/>
        <w:jc w:val="both"/>
        <w:rPr>
          <w:color w:val="000000"/>
        </w:rPr>
      </w:pPr>
      <w:r w:rsidRPr="009C4389">
        <w:rPr>
          <w:color w:val="000000"/>
        </w:rPr>
        <w:t>Интонационно-образная природа музыкального искусства. Выразительность и изобразительность в музыке. Интонация как озвученное состояние, выражение эмоций и мыслей. Интонации музыкальные и речевые. Сходство и различие. Интонация – источник музыкальной речи. Основные средства музыкальной выразительности (мелодия, ритм, темп, динамика, тембр, лад и др.). Музыкальная речь как способ общения между людьми, ее  эмоциональное воздействие. Композитор – исполнитель – слушатель. Особенности музыкальной речи в сочинениях композиторов, ее выразительный смысл. Нотная запись как способ фиксации музыкальной речи. Элементы нотной грамоты. Развитие музыки — сопоставление и столкновение чувств и мыслей человека, музыкальных интонаций, тем, художественных образов. Основные приёмы музыкального развития (повтор и контраст). Формы построения музыки как обобщенное выражение художественно-образного содержания произведений. Формы одночастные, двух и трехчастные, вариации, рондо и др.</w:t>
      </w:r>
    </w:p>
    <w:p w:rsidR="002A2EAC" w:rsidRPr="009C4389" w:rsidRDefault="002A2EAC" w:rsidP="007B31EF">
      <w:pPr>
        <w:autoSpaceDE w:val="0"/>
        <w:autoSpaceDN w:val="0"/>
        <w:adjustRightInd w:val="0"/>
        <w:jc w:val="both"/>
        <w:rPr>
          <w:color w:val="000000"/>
        </w:rPr>
      </w:pPr>
    </w:p>
    <w:p w:rsidR="002A2EAC" w:rsidRPr="009C4389" w:rsidRDefault="002A2EAC" w:rsidP="007B31EF">
      <w:pPr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9C4389">
        <w:rPr>
          <w:b/>
          <w:bCs/>
          <w:color w:val="000000"/>
        </w:rPr>
        <w:t>Музыкальная картина мира.</w:t>
      </w:r>
    </w:p>
    <w:p w:rsidR="002A2EAC" w:rsidRPr="009C4389" w:rsidRDefault="002A2EAC" w:rsidP="007B31EF">
      <w:pPr>
        <w:autoSpaceDE w:val="0"/>
        <w:autoSpaceDN w:val="0"/>
        <w:adjustRightInd w:val="0"/>
        <w:jc w:val="both"/>
        <w:rPr>
          <w:color w:val="000000"/>
        </w:rPr>
      </w:pPr>
      <w:r w:rsidRPr="009C4389">
        <w:rPr>
          <w:color w:val="000000"/>
        </w:rPr>
        <w:t>Интонационное богатство музыкального мира. Общие представления о музыкальной жизни страны. Детские хоровые и инструментальные коллективы, ансамбли песни и танца. Выдающиеся исполнительские коллективы (хоровые, симфонические). Музыкальные театры. Конкурсы и фестивали музыкантов. Музыка для детей: радио и телепередачи, видеофильмы, звукозаписи (CD, DVD). Различные виды музыки: вокальная, инструментальная, сольная, хоровая, оркестровая. Певческие голоса: детские,</w:t>
      </w:r>
    </w:p>
    <w:p w:rsidR="002A2EAC" w:rsidRPr="009C4389" w:rsidRDefault="002A2EAC" w:rsidP="007B31EF">
      <w:pPr>
        <w:autoSpaceDE w:val="0"/>
        <w:autoSpaceDN w:val="0"/>
        <w:adjustRightInd w:val="0"/>
        <w:jc w:val="both"/>
        <w:rPr>
          <w:color w:val="000000"/>
        </w:rPr>
      </w:pPr>
      <w:r w:rsidRPr="009C4389">
        <w:rPr>
          <w:color w:val="000000"/>
        </w:rPr>
        <w:t>женские, мужские. Хоры: детский, женский, мужской, смешанный. Музыкальные инструменты. Оркестры: симфонический, духовой, народных инструментов. Народное и профессиональное музыкальное творчество разных стран мира. Многообразие этнокультурных, исторически</w:t>
      </w:r>
    </w:p>
    <w:p w:rsidR="002A2EAC" w:rsidRPr="009C4389" w:rsidRDefault="002A2EAC" w:rsidP="007B31EF">
      <w:pPr>
        <w:autoSpaceDE w:val="0"/>
        <w:autoSpaceDN w:val="0"/>
        <w:adjustRightInd w:val="0"/>
        <w:jc w:val="both"/>
        <w:rPr>
          <w:color w:val="000000"/>
        </w:rPr>
      </w:pPr>
      <w:r w:rsidRPr="009C4389">
        <w:rPr>
          <w:color w:val="000000"/>
        </w:rPr>
        <w:t>сложившихся традиций. Региональные музыкально-поэтические традиции: содержание, образная сфера и музыкальный язык. Ниже представлено тематическое планирование в соответствии с учебниками для общеобразовательных учреждений авторов Е. Д. Критской, Г. П. Сергеевой, Т. С. Шмагиной: «Музыка. 1 класс», «Музыка. 2 класс», «Музыка. 3 класс», «Музыка. 4 класс».</w:t>
      </w:r>
    </w:p>
    <w:p w:rsidR="002A2EAC" w:rsidRPr="009C4389" w:rsidRDefault="002A2EAC" w:rsidP="007B31EF">
      <w:pPr>
        <w:jc w:val="both"/>
      </w:pPr>
    </w:p>
    <w:p w:rsidR="002A2EAC" w:rsidRDefault="002A2EAC" w:rsidP="007B31EF">
      <w:pPr>
        <w:jc w:val="center"/>
        <w:rPr>
          <w:b/>
        </w:rPr>
      </w:pPr>
    </w:p>
    <w:p w:rsidR="002A2EAC" w:rsidRDefault="002A2EAC" w:rsidP="007B31EF">
      <w:pPr>
        <w:jc w:val="center"/>
        <w:rPr>
          <w:b/>
        </w:rPr>
      </w:pPr>
    </w:p>
    <w:p w:rsidR="002A2EAC" w:rsidRDefault="002A2EAC" w:rsidP="007B31EF">
      <w:pPr>
        <w:jc w:val="center"/>
        <w:rPr>
          <w:b/>
        </w:rPr>
      </w:pPr>
    </w:p>
    <w:p w:rsidR="002A2EAC" w:rsidRDefault="002A2EAC" w:rsidP="00EB5182">
      <w:pPr>
        <w:rPr>
          <w:b/>
        </w:rPr>
      </w:pPr>
    </w:p>
    <w:p w:rsidR="002A2EAC" w:rsidRDefault="002A2EAC" w:rsidP="001B6210">
      <w:pPr>
        <w:jc w:val="center"/>
        <w:rPr>
          <w:b/>
          <w:sz w:val="28"/>
          <w:szCs w:val="28"/>
        </w:rPr>
      </w:pPr>
    </w:p>
    <w:p w:rsidR="002A2EAC" w:rsidRDefault="002A2EAC" w:rsidP="001B6210">
      <w:pPr>
        <w:jc w:val="center"/>
        <w:rPr>
          <w:b/>
          <w:sz w:val="28"/>
          <w:szCs w:val="28"/>
        </w:rPr>
      </w:pPr>
    </w:p>
    <w:p w:rsidR="002A2EAC" w:rsidRDefault="002A2EAC" w:rsidP="001B6210">
      <w:pPr>
        <w:jc w:val="center"/>
        <w:rPr>
          <w:b/>
          <w:sz w:val="28"/>
          <w:szCs w:val="28"/>
        </w:rPr>
      </w:pPr>
    </w:p>
    <w:p w:rsidR="002A2EAC" w:rsidRPr="000D7E27" w:rsidRDefault="002A2EAC" w:rsidP="001B6210">
      <w:pPr>
        <w:jc w:val="center"/>
        <w:rPr>
          <w:b/>
          <w:sz w:val="28"/>
          <w:szCs w:val="28"/>
        </w:rPr>
      </w:pPr>
      <w:r w:rsidRPr="000D7E27">
        <w:rPr>
          <w:b/>
          <w:sz w:val="28"/>
          <w:szCs w:val="28"/>
        </w:rPr>
        <w:t>Тематическое планирование</w:t>
      </w:r>
    </w:p>
    <w:p w:rsidR="002A2EAC" w:rsidRPr="009C4389" w:rsidRDefault="002A2EAC" w:rsidP="007B31EF">
      <w:pPr>
        <w:rPr>
          <w:b/>
        </w:rPr>
      </w:pPr>
    </w:p>
    <w:tbl>
      <w:tblPr>
        <w:tblpPr w:leftFromText="180" w:rightFromText="180" w:vertAnchor="text" w:tblpXSpec="center" w:tblpY="1"/>
        <w:tblOverlap w:val="never"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7848"/>
        <w:gridCol w:w="972"/>
      </w:tblGrid>
      <w:tr w:rsidR="002A2EAC" w:rsidRPr="009C4389" w:rsidTr="006466D6">
        <w:trPr>
          <w:trHeight w:val="276"/>
        </w:trPr>
        <w:tc>
          <w:tcPr>
            <w:tcW w:w="540" w:type="dxa"/>
            <w:vMerge w:val="restart"/>
          </w:tcPr>
          <w:p w:rsidR="002A2EAC" w:rsidRPr="009C4389" w:rsidRDefault="002A2EAC" w:rsidP="0046291C">
            <w:r w:rsidRPr="009C4389">
              <w:t>№</w:t>
            </w:r>
          </w:p>
        </w:tc>
        <w:tc>
          <w:tcPr>
            <w:tcW w:w="7848" w:type="dxa"/>
            <w:vMerge w:val="restart"/>
          </w:tcPr>
          <w:p w:rsidR="002A2EAC" w:rsidRPr="009C4389" w:rsidRDefault="002A2EAC" w:rsidP="0046291C">
            <w:pPr>
              <w:jc w:val="center"/>
            </w:pPr>
            <w:r w:rsidRPr="009C4389">
              <w:t>Разделы и темы</w:t>
            </w:r>
          </w:p>
        </w:tc>
        <w:tc>
          <w:tcPr>
            <w:tcW w:w="972" w:type="dxa"/>
            <w:vMerge w:val="restart"/>
          </w:tcPr>
          <w:p w:rsidR="002A2EAC" w:rsidRPr="009C4389" w:rsidRDefault="002A2EAC" w:rsidP="0046291C">
            <w:r w:rsidRPr="009C4389">
              <w:t>Кол-во часов</w:t>
            </w:r>
          </w:p>
        </w:tc>
      </w:tr>
      <w:tr w:rsidR="002A2EAC" w:rsidRPr="009C4389" w:rsidTr="006466D6">
        <w:trPr>
          <w:trHeight w:val="276"/>
        </w:trPr>
        <w:tc>
          <w:tcPr>
            <w:tcW w:w="540" w:type="dxa"/>
            <w:vMerge/>
          </w:tcPr>
          <w:p w:rsidR="002A2EAC" w:rsidRPr="009C4389" w:rsidRDefault="002A2EAC" w:rsidP="0046291C"/>
        </w:tc>
        <w:tc>
          <w:tcPr>
            <w:tcW w:w="7848" w:type="dxa"/>
            <w:vMerge/>
          </w:tcPr>
          <w:p w:rsidR="002A2EAC" w:rsidRPr="009C4389" w:rsidRDefault="002A2EAC" w:rsidP="0046291C">
            <w:pPr>
              <w:jc w:val="center"/>
            </w:pPr>
          </w:p>
        </w:tc>
        <w:tc>
          <w:tcPr>
            <w:tcW w:w="972" w:type="dxa"/>
            <w:vMerge/>
          </w:tcPr>
          <w:p w:rsidR="002A2EAC" w:rsidRPr="009C4389" w:rsidRDefault="002A2EAC" w:rsidP="0046291C"/>
        </w:tc>
      </w:tr>
      <w:tr w:rsidR="002A2EAC" w:rsidRPr="009C4389" w:rsidTr="006466D6">
        <w:trPr>
          <w:trHeight w:val="121"/>
        </w:trPr>
        <w:tc>
          <w:tcPr>
            <w:tcW w:w="540" w:type="dxa"/>
          </w:tcPr>
          <w:p w:rsidR="002A2EAC" w:rsidRPr="009C4389" w:rsidRDefault="002A2EAC" w:rsidP="0046291C">
            <w:pPr>
              <w:rPr>
                <w:b/>
              </w:rPr>
            </w:pPr>
          </w:p>
        </w:tc>
        <w:tc>
          <w:tcPr>
            <w:tcW w:w="7848" w:type="dxa"/>
          </w:tcPr>
          <w:p w:rsidR="002A2EAC" w:rsidRPr="009C4389" w:rsidRDefault="002A2EAC" w:rsidP="0046291C">
            <w:pPr>
              <w:jc w:val="center"/>
              <w:rPr>
                <w:b/>
              </w:rPr>
            </w:pPr>
            <w:r w:rsidRPr="009C4389">
              <w:rPr>
                <w:b/>
              </w:rPr>
              <w:t>Россия-Родина моя.</w:t>
            </w:r>
          </w:p>
        </w:tc>
        <w:tc>
          <w:tcPr>
            <w:tcW w:w="972" w:type="dxa"/>
            <w:shd w:val="clear" w:color="auto" w:fill="F2F2F2"/>
          </w:tcPr>
          <w:p w:rsidR="002A2EAC" w:rsidRPr="009C4389" w:rsidRDefault="002A2EAC" w:rsidP="0046291C">
            <w:pPr>
              <w:jc w:val="center"/>
              <w:rPr>
                <w:b/>
              </w:rPr>
            </w:pPr>
            <w:r w:rsidRPr="009C4389">
              <w:rPr>
                <w:b/>
              </w:rPr>
              <w:t>3</w:t>
            </w:r>
          </w:p>
        </w:tc>
      </w:tr>
      <w:tr w:rsidR="002A2EAC" w:rsidRPr="009C4389" w:rsidTr="006466D6">
        <w:trPr>
          <w:trHeight w:val="121"/>
        </w:trPr>
        <w:tc>
          <w:tcPr>
            <w:tcW w:w="540" w:type="dxa"/>
          </w:tcPr>
          <w:p w:rsidR="002A2EAC" w:rsidRPr="009C4389" w:rsidRDefault="002A2EAC" w:rsidP="0046291C">
            <w:r w:rsidRPr="009C4389">
              <w:t>1</w:t>
            </w:r>
          </w:p>
        </w:tc>
        <w:tc>
          <w:tcPr>
            <w:tcW w:w="7848" w:type="dxa"/>
          </w:tcPr>
          <w:p w:rsidR="002A2EAC" w:rsidRPr="00FC5BD9" w:rsidRDefault="002A2EAC" w:rsidP="0046291C">
            <w:r w:rsidRPr="00FC5BD9">
              <w:t>Мелодия.</w:t>
            </w:r>
          </w:p>
        </w:tc>
        <w:tc>
          <w:tcPr>
            <w:tcW w:w="972" w:type="dxa"/>
          </w:tcPr>
          <w:p w:rsidR="002A2EAC" w:rsidRPr="009C4389" w:rsidRDefault="002A2EAC" w:rsidP="0046291C">
            <w:pPr>
              <w:jc w:val="center"/>
            </w:pPr>
            <w:r w:rsidRPr="009C4389">
              <w:t>1</w:t>
            </w:r>
          </w:p>
        </w:tc>
      </w:tr>
      <w:tr w:rsidR="002A2EAC" w:rsidRPr="009C4389" w:rsidTr="006466D6">
        <w:trPr>
          <w:trHeight w:val="121"/>
        </w:trPr>
        <w:tc>
          <w:tcPr>
            <w:tcW w:w="540" w:type="dxa"/>
          </w:tcPr>
          <w:p w:rsidR="002A2EAC" w:rsidRPr="009C4389" w:rsidRDefault="002A2EAC" w:rsidP="0046291C">
            <w:r w:rsidRPr="009C4389">
              <w:t>2</w:t>
            </w:r>
          </w:p>
        </w:tc>
        <w:tc>
          <w:tcPr>
            <w:tcW w:w="7848" w:type="dxa"/>
          </w:tcPr>
          <w:p w:rsidR="002A2EAC" w:rsidRPr="00FC5BD9" w:rsidRDefault="002A2EAC" w:rsidP="0046291C">
            <w:r w:rsidRPr="00FC5BD9">
              <w:t>Здравствуй, Родина моя!</w:t>
            </w:r>
            <w:r w:rsidRPr="00FC5BD9">
              <w:rPr>
                <w:i/>
              </w:rPr>
              <w:t>.</w:t>
            </w:r>
            <w:r w:rsidRPr="00FC5BD9">
              <w:t xml:space="preserve"> Музыкальные образы родного края</w:t>
            </w:r>
            <w:r w:rsidRPr="00FC5BD9">
              <w:rPr>
                <w:b/>
                <w:i/>
              </w:rPr>
              <w:t>.</w:t>
            </w:r>
          </w:p>
        </w:tc>
        <w:tc>
          <w:tcPr>
            <w:tcW w:w="972" w:type="dxa"/>
          </w:tcPr>
          <w:p w:rsidR="002A2EAC" w:rsidRPr="009C4389" w:rsidRDefault="002A2EAC" w:rsidP="0046291C">
            <w:pPr>
              <w:jc w:val="center"/>
            </w:pPr>
            <w:r w:rsidRPr="009C4389">
              <w:t>1</w:t>
            </w:r>
          </w:p>
        </w:tc>
      </w:tr>
      <w:tr w:rsidR="002A2EAC" w:rsidRPr="009C4389" w:rsidTr="006466D6">
        <w:trPr>
          <w:trHeight w:val="121"/>
        </w:trPr>
        <w:tc>
          <w:tcPr>
            <w:tcW w:w="540" w:type="dxa"/>
          </w:tcPr>
          <w:p w:rsidR="002A2EAC" w:rsidRPr="009C4389" w:rsidRDefault="002A2EAC" w:rsidP="0046291C">
            <w:r w:rsidRPr="009C4389">
              <w:t>3</w:t>
            </w:r>
          </w:p>
        </w:tc>
        <w:tc>
          <w:tcPr>
            <w:tcW w:w="7848" w:type="dxa"/>
          </w:tcPr>
          <w:p w:rsidR="002A2EAC" w:rsidRPr="00FC5BD9" w:rsidRDefault="002A2EAC" w:rsidP="0046291C">
            <w:pPr>
              <w:rPr>
                <w:b/>
              </w:rPr>
            </w:pPr>
            <w:r w:rsidRPr="00FC5BD9">
              <w:t>Гимн России.</w:t>
            </w:r>
          </w:p>
        </w:tc>
        <w:tc>
          <w:tcPr>
            <w:tcW w:w="972" w:type="dxa"/>
          </w:tcPr>
          <w:p w:rsidR="002A2EAC" w:rsidRPr="009C4389" w:rsidRDefault="002A2EAC" w:rsidP="0046291C">
            <w:pPr>
              <w:jc w:val="center"/>
            </w:pPr>
            <w:r w:rsidRPr="009C4389">
              <w:t>1</w:t>
            </w:r>
          </w:p>
        </w:tc>
      </w:tr>
      <w:tr w:rsidR="002A2EAC" w:rsidRPr="009C4389" w:rsidTr="006466D6">
        <w:trPr>
          <w:trHeight w:val="121"/>
        </w:trPr>
        <w:tc>
          <w:tcPr>
            <w:tcW w:w="540" w:type="dxa"/>
          </w:tcPr>
          <w:p w:rsidR="002A2EAC" w:rsidRPr="009C4389" w:rsidRDefault="002A2EAC" w:rsidP="0046291C">
            <w:pPr>
              <w:rPr>
                <w:b/>
              </w:rPr>
            </w:pPr>
          </w:p>
        </w:tc>
        <w:tc>
          <w:tcPr>
            <w:tcW w:w="7848" w:type="dxa"/>
          </w:tcPr>
          <w:p w:rsidR="002A2EAC" w:rsidRPr="00FC5BD9" w:rsidRDefault="002A2EAC" w:rsidP="0046291C">
            <w:pPr>
              <w:jc w:val="center"/>
              <w:rPr>
                <w:b/>
              </w:rPr>
            </w:pPr>
            <w:r w:rsidRPr="00FC5BD9">
              <w:rPr>
                <w:b/>
              </w:rPr>
              <w:t>День, полный событий.</w:t>
            </w:r>
          </w:p>
        </w:tc>
        <w:tc>
          <w:tcPr>
            <w:tcW w:w="972" w:type="dxa"/>
            <w:shd w:val="clear" w:color="auto" w:fill="F2F2F2"/>
          </w:tcPr>
          <w:p w:rsidR="002A2EAC" w:rsidRPr="009C4389" w:rsidRDefault="002A2EAC" w:rsidP="0046291C">
            <w:pPr>
              <w:jc w:val="center"/>
              <w:rPr>
                <w:b/>
              </w:rPr>
            </w:pPr>
            <w:r w:rsidRPr="009C4389">
              <w:rPr>
                <w:b/>
              </w:rPr>
              <w:t>6</w:t>
            </w:r>
          </w:p>
        </w:tc>
      </w:tr>
      <w:tr w:rsidR="002A2EAC" w:rsidRPr="009C4389" w:rsidTr="006466D6">
        <w:trPr>
          <w:trHeight w:val="121"/>
        </w:trPr>
        <w:tc>
          <w:tcPr>
            <w:tcW w:w="540" w:type="dxa"/>
          </w:tcPr>
          <w:p w:rsidR="002A2EAC" w:rsidRPr="009C4389" w:rsidRDefault="002A2EAC" w:rsidP="0046291C">
            <w:r w:rsidRPr="009C4389">
              <w:t>4</w:t>
            </w:r>
          </w:p>
        </w:tc>
        <w:tc>
          <w:tcPr>
            <w:tcW w:w="7848" w:type="dxa"/>
          </w:tcPr>
          <w:p w:rsidR="002A2EAC" w:rsidRPr="00FC5BD9" w:rsidRDefault="002A2EAC" w:rsidP="0046291C">
            <w:r w:rsidRPr="00FC5BD9">
              <w:t>Музыкальные инструменты (фортепиано)</w:t>
            </w:r>
          </w:p>
        </w:tc>
        <w:tc>
          <w:tcPr>
            <w:tcW w:w="972" w:type="dxa"/>
          </w:tcPr>
          <w:p w:rsidR="002A2EAC" w:rsidRPr="009C4389" w:rsidRDefault="002A2EAC" w:rsidP="0046291C">
            <w:pPr>
              <w:jc w:val="center"/>
            </w:pPr>
            <w:r w:rsidRPr="009C4389">
              <w:t>1</w:t>
            </w:r>
          </w:p>
        </w:tc>
      </w:tr>
      <w:tr w:rsidR="002A2EAC" w:rsidRPr="009C4389" w:rsidTr="006466D6">
        <w:trPr>
          <w:trHeight w:val="121"/>
        </w:trPr>
        <w:tc>
          <w:tcPr>
            <w:tcW w:w="540" w:type="dxa"/>
          </w:tcPr>
          <w:p w:rsidR="002A2EAC" w:rsidRPr="009C4389" w:rsidRDefault="002A2EAC" w:rsidP="0046291C">
            <w:r w:rsidRPr="009C4389">
              <w:t>5</w:t>
            </w:r>
          </w:p>
        </w:tc>
        <w:tc>
          <w:tcPr>
            <w:tcW w:w="7848" w:type="dxa"/>
          </w:tcPr>
          <w:p w:rsidR="002A2EAC" w:rsidRPr="00FC5BD9" w:rsidRDefault="002A2EAC" w:rsidP="0046291C">
            <w:r w:rsidRPr="00FC5BD9">
              <w:t>Природа и музыка.  Прогулка.</w:t>
            </w:r>
          </w:p>
        </w:tc>
        <w:tc>
          <w:tcPr>
            <w:tcW w:w="972" w:type="dxa"/>
          </w:tcPr>
          <w:p w:rsidR="002A2EAC" w:rsidRPr="009C4389" w:rsidRDefault="002A2EAC" w:rsidP="0046291C">
            <w:pPr>
              <w:jc w:val="center"/>
            </w:pPr>
            <w:r w:rsidRPr="009C4389">
              <w:t>1</w:t>
            </w:r>
          </w:p>
        </w:tc>
      </w:tr>
      <w:tr w:rsidR="002A2EAC" w:rsidRPr="009C4389" w:rsidTr="006466D6">
        <w:trPr>
          <w:trHeight w:val="121"/>
        </w:trPr>
        <w:tc>
          <w:tcPr>
            <w:tcW w:w="540" w:type="dxa"/>
          </w:tcPr>
          <w:p w:rsidR="002A2EAC" w:rsidRPr="009C4389" w:rsidRDefault="002A2EAC" w:rsidP="0046291C">
            <w:r w:rsidRPr="009C4389">
              <w:t>6</w:t>
            </w:r>
          </w:p>
        </w:tc>
        <w:tc>
          <w:tcPr>
            <w:tcW w:w="7848" w:type="dxa"/>
          </w:tcPr>
          <w:p w:rsidR="002A2EAC" w:rsidRPr="00FC5BD9" w:rsidRDefault="002A2EAC" w:rsidP="0046291C">
            <w:r w:rsidRPr="00FC5BD9">
              <w:t>Танцы, танцы, танцы…</w:t>
            </w:r>
          </w:p>
        </w:tc>
        <w:tc>
          <w:tcPr>
            <w:tcW w:w="972" w:type="dxa"/>
          </w:tcPr>
          <w:p w:rsidR="002A2EAC" w:rsidRPr="009C4389" w:rsidRDefault="002A2EAC" w:rsidP="0046291C">
            <w:pPr>
              <w:jc w:val="center"/>
            </w:pPr>
            <w:r w:rsidRPr="009C4389">
              <w:t>1</w:t>
            </w:r>
          </w:p>
        </w:tc>
      </w:tr>
      <w:tr w:rsidR="002A2EAC" w:rsidRPr="009C4389" w:rsidTr="006466D6">
        <w:trPr>
          <w:trHeight w:val="121"/>
        </w:trPr>
        <w:tc>
          <w:tcPr>
            <w:tcW w:w="540" w:type="dxa"/>
          </w:tcPr>
          <w:p w:rsidR="002A2EAC" w:rsidRPr="009C4389" w:rsidRDefault="002A2EAC" w:rsidP="0046291C">
            <w:r w:rsidRPr="009C4389">
              <w:t>7</w:t>
            </w:r>
          </w:p>
        </w:tc>
        <w:tc>
          <w:tcPr>
            <w:tcW w:w="7848" w:type="dxa"/>
          </w:tcPr>
          <w:p w:rsidR="002A2EAC" w:rsidRPr="00FC5BD9" w:rsidRDefault="002A2EAC" w:rsidP="0046291C">
            <w:r w:rsidRPr="00FC5BD9">
              <w:t>Эти разные марши. Звучащие картины.</w:t>
            </w:r>
          </w:p>
        </w:tc>
        <w:tc>
          <w:tcPr>
            <w:tcW w:w="972" w:type="dxa"/>
          </w:tcPr>
          <w:p w:rsidR="002A2EAC" w:rsidRPr="009C4389" w:rsidRDefault="002A2EAC" w:rsidP="0046291C">
            <w:pPr>
              <w:jc w:val="center"/>
            </w:pPr>
            <w:r w:rsidRPr="009C4389">
              <w:t>1</w:t>
            </w:r>
          </w:p>
        </w:tc>
      </w:tr>
      <w:tr w:rsidR="002A2EAC" w:rsidRPr="009C4389" w:rsidTr="006466D6">
        <w:trPr>
          <w:trHeight w:val="121"/>
        </w:trPr>
        <w:tc>
          <w:tcPr>
            <w:tcW w:w="540" w:type="dxa"/>
          </w:tcPr>
          <w:p w:rsidR="002A2EAC" w:rsidRPr="009C4389" w:rsidRDefault="002A2EAC" w:rsidP="0046291C">
            <w:r w:rsidRPr="009C4389">
              <w:t>8</w:t>
            </w:r>
          </w:p>
        </w:tc>
        <w:tc>
          <w:tcPr>
            <w:tcW w:w="7848" w:type="dxa"/>
          </w:tcPr>
          <w:p w:rsidR="002A2EAC" w:rsidRPr="00FC5BD9" w:rsidRDefault="002A2EAC" w:rsidP="0046291C">
            <w:r w:rsidRPr="00FC5BD9">
              <w:t>Расскажи сказку. Колыбельные. Мама.</w:t>
            </w:r>
            <w:r w:rsidRPr="00FC5BD9">
              <w:rPr>
                <w:b/>
                <w:i/>
              </w:rPr>
              <w:t xml:space="preserve"> </w:t>
            </w:r>
          </w:p>
        </w:tc>
        <w:tc>
          <w:tcPr>
            <w:tcW w:w="972" w:type="dxa"/>
          </w:tcPr>
          <w:p w:rsidR="002A2EAC" w:rsidRPr="009C4389" w:rsidRDefault="002A2EAC" w:rsidP="0046291C">
            <w:pPr>
              <w:jc w:val="center"/>
            </w:pPr>
            <w:r w:rsidRPr="009C4389">
              <w:t>1</w:t>
            </w:r>
          </w:p>
        </w:tc>
      </w:tr>
      <w:tr w:rsidR="002A2EAC" w:rsidRPr="009C4389" w:rsidTr="006466D6">
        <w:trPr>
          <w:trHeight w:val="121"/>
        </w:trPr>
        <w:tc>
          <w:tcPr>
            <w:tcW w:w="540" w:type="dxa"/>
          </w:tcPr>
          <w:p w:rsidR="002A2EAC" w:rsidRPr="009C4389" w:rsidRDefault="002A2EAC" w:rsidP="0046291C">
            <w:r w:rsidRPr="009C4389">
              <w:t>9</w:t>
            </w:r>
          </w:p>
        </w:tc>
        <w:tc>
          <w:tcPr>
            <w:tcW w:w="7848" w:type="dxa"/>
          </w:tcPr>
          <w:p w:rsidR="002A2EAC" w:rsidRPr="00FC5BD9" w:rsidRDefault="002A2EAC" w:rsidP="0046291C">
            <w:r w:rsidRPr="00FC5BD9">
              <w:t>Обобщающий урок по теме</w:t>
            </w:r>
            <w:r>
              <w:t>. Контрольная работа</w:t>
            </w:r>
          </w:p>
        </w:tc>
        <w:tc>
          <w:tcPr>
            <w:tcW w:w="972" w:type="dxa"/>
          </w:tcPr>
          <w:p w:rsidR="002A2EAC" w:rsidRPr="009C4389" w:rsidRDefault="002A2EAC" w:rsidP="0046291C">
            <w:pPr>
              <w:jc w:val="center"/>
            </w:pPr>
            <w:r w:rsidRPr="009C4389">
              <w:t>1</w:t>
            </w:r>
          </w:p>
        </w:tc>
      </w:tr>
      <w:tr w:rsidR="002A2EAC" w:rsidRPr="009C4389" w:rsidTr="006466D6">
        <w:trPr>
          <w:trHeight w:val="121"/>
        </w:trPr>
        <w:tc>
          <w:tcPr>
            <w:tcW w:w="540" w:type="dxa"/>
          </w:tcPr>
          <w:p w:rsidR="002A2EAC" w:rsidRPr="009C4389" w:rsidRDefault="002A2EAC" w:rsidP="0046291C">
            <w:pPr>
              <w:rPr>
                <w:b/>
              </w:rPr>
            </w:pPr>
          </w:p>
        </w:tc>
        <w:tc>
          <w:tcPr>
            <w:tcW w:w="7848" w:type="dxa"/>
          </w:tcPr>
          <w:p w:rsidR="002A2EAC" w:rsidRPr="00FC5BD9" w:rsidRDefault="002A2EAC" w:rsidP="0046291C">
            <w:pPr>
              <w:jc w:val="center"/>
              <w:rPr>
                <w:b/>
              </w:rPr>
            </w:pPr>
            <w:r w:rsidRPr="00FC5BD9">
              <w:rPr>
                <w:b/>
              </w:rPr>
              <w:t>«О России петь – что стремиться в храм».</w:t>
            </w:r>
          </w:p>
        </w:tc>
        <w:tc>
          <w:tcPr>
            <w:tcW w:w="972" w:type="dxa"/>
            <w:shd w:val="clear" w:color="auto" w:fill="F2F2F2"/>
          </w:tcPr>
          <w:p w:rsidR="002A2EAC" w:rsidRPr="009C4389" w:rsidRDefault="002A2EAC" w:rsidP="0046291C">
            <w:pPr>
              <w:jc w:val="center"/>
              <w:rPr>
                <w:b/>
              </w:rPr>
            </w:pPr>
            <w:r w:rsidRPr="009C4389">
              <w:rPr>
                <w:b/>
              </w:rPr>
              <w:t>7</w:t>
            </w:r>
          </w:p>
        </w:tc>
      </w:tr>
      <w:tr w:rsidR="002A2EAC" w:rsidRPr="009C4389" w:rsidTr="006466D6">
        <w:trPr>
          <w:trHeight w:val="256"/>
        </w:trPr>
        <w:tc>
          <w:tcPr>
            <w:tcW w:w="540" w:type="dxa"/>
          </w:tcPr>
          <w:p w:rsidR="002A2EAC" w:rsidRPr="009C4389" w:rsidRDefault="002A2EAC" w:rsidP="0046291C">
            <w:r w:rsidRPr="009C4389">
              <w:t>10</w:t>
            </w:r>
          </w:p>
        </w:tc>
        <w:tc>
          <w:tcPr>
            <w:tcW w:w="7848" w:type="dxa"/>
          </w:tcPr>
          <w:p w:rsidR="002A2EAC" w:rsidRPr="00FC5BD9" w:rsidRDefault="002A2EAC" w:rsidP="0046291C">
            <w:r w:rsidRPr="00FC5BD9">
              <w:t>Великий колокольный звон. Звучащие картины.</w:t>
            </w:r>
          </w:p>
        </w:tc>
        <w:tc>
          <w:tcPr>
            <w:tcW w:w="972" w:type="dxa"/>
          </w:tcPr>
          <w:p w:rsidR="002A2EAC" w:rsidRPr="009C4389" w:rsidRDefault="002A2EAC" w:rsidP="0046291C">
            <w:pPr>
              <w:jc w:val="center"/>
            </w:pPr>
            <w:r w:rsidRPr="009C4389">
              <w:t>1</w:t>
            </w:r>
          </w:p>
        </w:tc>
      </w:tr>
      <w:tr w:rsidR="002A2EAC" w:rsidRPr="009C4389" w:rsidTr="006466D6">
        <w:trPr>
          <w:trHeight w:val="256"/>
        </w:trPr>
        <w:tc>
          <w:tcPr>
            <w:tcW w:w="540" w:type="dxa"/>
          </w:tcPr>
          <w:p w:rsidR="002A2EAC" w:rsidRPr="009C4389" w:rsidRDefault="002A2EAC" w:rsidP="0046291C">
            <w:r w:rsidRPr="009C4389">
              <w:t>11</w:t>
            </w:r>
          </w:p>
        </w:tc>
        <w:tc>
          <w:tcPr>
            <w:tcW w:w="7848" w:type="dxa"/>
          </w:tcPr>
          <w:p w:rsidR="002A2EAC" w:rsidRPr="00FC5BD9" w:rsidRDefault="002A2EAC" w:rsidP="0046291C">
            <w:pPr>
              <w:rPr>
                <w:i/>
              </w:rPr>
            </w:pPr>
            <w:r w:rsidRPr="00FC5BD9">
              <w:t>Русские народные инструменты.</w:t>
            </w:r>
            <w:r w:rsidRPr="00FC5BD9">
              <w:rPr>
                <w:b/>
              </w:rPr>
              <w:t xml:space="preserve"> </w:t>
            </w:r>
            <w:r w:rsidRPr="00FC5BD9">
              <w:rPr>
                <w:b/>
                <w:i/>
              </w:rPr>
              <w:t xml:space="preserve">. </w:t>
            </w:r>
          </w:p>
        </w:tc>
        <w:tc>
          <w:tcPr>
            <w:tcW w:w="972" w:type="dxa"/>
          </w:tcPr>
          <w:p w:rsidR="002A2EAC" w:rsidRPr="009C4389" w:rsidRDefault="002A2EAC" w:rsidP="0046291C">
            <w:pPr>
              <w:jc w:val="center"/>
            </w:pPr>
            <w:r w:rsidRPr="009C4389">
              <w:t>1</w:t>
            </w:r>
          </w:p>
        </w:tc>
      </w:tr>
      <w:tr w:rsidR="002A2EAC" w:rsidRPr="009C4389" w:rsidTr="006466D6">
        <w:trPr>
          <w:trHeight w:val="310"/>
        </w:trPr>
        <w:tc>
          <w:tcPr>
            <w:tcW w:w="540" w:type="dxa"/>
          </w:tcPr>
          <w:p w:rsidR="002A2EAC" w:rsidRPr="009C4389" w:rsidRDefault="002A2EAC" w:rsidP="0046291C">
            <w:r w:rsidRPr="009C4389">
              <w:t>12</w:t>
            </w:r>
          </w:p>
        </w:tc>
        <w:tc>
          <w:tcPr>
            <w:tcW w:w="7848" w:type="dxa"/>
          </w:tcPr>
          <w:p w:rsidR="002A2EAC" w:rsidRPr="00FC5BD9" w:rsidRDefault="002A2EAC" w:rsidP="0046291C">
            <w:r w:rsidRPr="00FC5BD9">
              <w:t>Святые земли русской. Князь Александр Невский. Сергий Радонежский.</w:t>
            </w:r>
          </w:p>
        </w:tc>
        <w:tc>
          <w:tcPr>
            <w:tcW w:w="972" w:type="dxa"/>
          </w:tcPr>
          <w:p w:rsidR="002A2EAC" w:rsidRPr="009C4389" w:rsidRDefault="002A2EAC" w:rsidP="0046291C">
            <w:pPr>
              <w:jc w:val="center"/>
            </w:pPr>
            <w:r w:rsidRPr="009C4389">
              <w:t>1</w:t>
            </w:r>
          </w:p>
        </w:tc>
      </w:tr>
      <w:tr w:rsidR="002A2EAC" w:rsidRPr="009C4389" w:rsidTr="006466D6">
        <w:trPr>
          <w:trHeight w:val="121"/>
        </w:trPr>
        <w:tc>
          <w:tcPr>
            <w:tcW w:w="540" w:type="dxa"/>
          </w:tcPr>
          <w:p w:rsidR="002A2EAC" w:rsidRPr="009C4389" w:rsidRDefault="002A2EAC" w:rsidP="0046291C">
            <w:r w:rsidRPr="009C4389">
              <w:t>13</w:t>
            </w:r>
          </w:p>
        </w:tc>
        <w:tc>
          <w:tcPr>
            <w:tcW w:w="7848" w:type="dxa"/>
          </w:tcPr>
          <w:p w:rsidR="002A2EAC" w:rsidRPr="00FC5BD9" w:rsidRDefault="002A2EAC" w:rsidP="0046291C">
            <w:r w:rsidRPr="00FC5BD9">
              <w:t>Молитва.</w:t>
            </w:r>
          </w:p>
        </w:tc>
        <w:tc>
          <w:tcPr>
            <w:tcW w:w="972" w:type="dxa"/>
          </w:tcPr>
          <w:p w:rsidR="002A2EAC" w:rsidRPr="009C4389" w:rsidRDefault="002A2EAC" w:rsidP="0046291C">
            <w:pPr>
              <w:jc w:val="center"/>
            </w:pPr>
            <w:r w:rsidRPr="009C4389">
              <w:t>1</w:t>
            </w:r>
          </w:p>
        </w:tc>
      </w:tr>
      <w:tr w:rsidR="002A2EAC" w:rsidRPr="009C4389" w:rsidTr="006466D6">
        <w:trPr>
          <w:trHeight w:val="121"/>
        </w:trPr>
        <w:tc>
          <w:tcPr>
            <w:tcW w:w="540" w:type="dxa"/>
          </w:tcPr>
          <w:p w:rsidR="002A2EAC" w:rsidRPr="009C4389" w:rsidRDefault="002A2EAC" w:rsidP="0046291C">
            <w:r w:rsidRPr="009C4389">
              <w:t>14</w:t>
            </w:r>
          </w:p>
        </w:tc>
        <w:tc>
          <w:tcPr>
            <w:tcW w:w="7848" w:type="dxa"/>
          </w:tcPr>
          <w:p w:rsidR="002A2EAC" w:rsidRPr="00FC5BD9" w:rsidRDefault="002A2EAC" w:rsidP="0046291C">
            <w:pPr>
              <w:rPr>
                <w:b/>
              </w:rPr>
            </w:pPr>
            <w:r w:rsidRPr="00FC5BD9">
              <w:t>С Рождеством Христовым!</w:t>
            </w:r>
          </w:p>
        </w:tc>
        <w:tc>
          <w:tcPr>
            <w:tcW w:w="972" w:type="dxa"/>
          </w:tcPr>
          <w:p w:rsidR="002A2EAC" w:rsidRPr="009C4389" w:rsidRDefault="002A2EAC" w:rsidP="0046291C">
            <w:pPr>
              <w:jc w:val="center"/>
            </w:pPr>
            <w:r w:rsidRPr="009C4389">
              <w:t>1</w:t>
            </w:r>
          </w:p>
        </w:tc>
      </w:tr>
      <w:tr w:rsidR="002A2EAC" w:rsidRPr="009C4389" w:rsidTr="006466D6">
        <w:trPr>
          <w:trHeight w:val="121"/>
        </w:trPr>
        <w:tc>
          <w:tcPr>
            <w:tcW w:w="540" w:type="dxa"/>
          </w:tcPr>
          <w:p w:rsidR="002A2EAC" w:rsidRPr="009C4389" w:rsidRDefault="002A2EAC" w:rsidP="0046291C">
            <w:r w:rsidRPr="009C4389">
              <w:t>15</w:t>
            </w:r>
          </w:p>
        </w:tc>
        <w:tc>
          <w:tcPr>
            <w:tcW w:w="7848" w:type="dxa"/>
          </w:tcPr>
          <w:p w:rsidR="002A2EAC" w:rsidRPr="00FC5BD9" w:rsidRDefault="002A2EAC" w:rsidP="0046291C">
            <w:r w:rsidRPr="00FC5BD9">
              <w:t>Музыка на Новогоднем празднике.</w:t>
            </w:r>
          </w:p>
        </w:tc>
        <w:tc>
          <w:tcPr>
            <w:tcW w:w="972" w:type="dxa"/>
          </w:tcPr>
          <w:p w:rsidR="002A2EAC" w:rsidRPr="009C4389" w:rsidRDefault="002A2EAC" w:rsidP="0046291C">
            <w:pPr>
              <w:jc w:val="center"/>
            </w:pPr>
            <w:r w:rsidRPr="009C4389">
              <w:t>1</w:t>
            </w:r>
          </w:p>
        </w:tc>
      </w:tr>
      <w:tr w:rsidR="002A2EAC" w:rsidRPr="009C4389" w:rsidTr="006466D6">
        <w:trPr>
          <w:trHeight w:val="121"/>
        </w:trPr>
        <w:tc>
          <w:tcPr>
            <w:tcW w:w="540" w:type="dxa"/>
          </w:tcPr>
          <w:p w:rsidR="002A2EAC" w:rsidRPr="009C4389" w:rsidRDefault="002A2EAC" w:rsidP="0046291C">
            <w:r w:rsidRPr="009C4389">
              <w:t>16</w:t>
            </w:r>
          </w:p>
        </w:tc>
        <w:tc>
          <w:tcPr>
            <w:tcW w:w="7848" w:type="dxa"/>
          </w:tcPr>
          <w:p w:rsidR="002A2EAC" w:rsidRPr="00FC5BD9" w:rsidRDefault="002A2EAC" w:rsidP="0046291C">
            <w:r w:rsidRPr="00FC5BD9">
              <w:t xml:space="preserve">Обобщающий урок </w:t>
            </w:r>
            <w:r w:rsidRPr="00FC5BD9">
              <w:rPr>
                <w:b/>
              </w:rPr>
              <w:t xml:space="preserve"> </w:t>
            </w:r>
            <w:r w:rsidRPr="00FC5BD9">
              <w:t>по теме: О России петь - что стремиться в храм.</w:t>
            </w:r>
            <w:r>
              <w:t xml:space="preserve"> Контрольная работа</w:t>
            </w:r>
          </w:p>
        </w:tc>
        <w:tc>
          <w:tcPr>
            <w:tcW w:w="972" w:type="dxa"/>
          </w:tcPr>
          <w:p w:rsidR="002A2EAC" w:rsidRPr="009C4389" w:rsidRDefault="002A2EAC" w:rsidP="0046291C">
            <w:pPr>
              <w:jc w:val="center"/>
            </w:pPr>
            <w:r w:rsidRPr="009C4389">
              <w:t>1</w:t>
            </w:r>
          </w:p>
        </w:tc>
      </w:tr>
      <w:tr w:rsidR="002A2EAC" w:rsidRPr="009C4389" w:rsidTr="006466D6">
        <w:trPr>
          <w:trHeight w:val="121"/>
        </w:trPr>
        <w:tc>
          <w:tcPr>
            <w:tcW w:w="540" w:type="dxa"/>
          </w:tcPr>
          <w:p w:rsidR="002A2EAC" w:rsidRPr="009C4389" w:rsidRDefault="002A2EAC" w:rsidP="0046291C"/>
        </w:tc>
        <w:tc>
          <w:tcPr>
            <w:tcW w:w="7848" w:type="dxa"/>
          </w:tcPr>
          <w:p w:rsidR="002A2EAC" w:rsidRPr="00FC5BD9" w:rsidRDefault="002A2EAC" w:rsidP="0046291C">
            <w:pPr>
              <w:jc w:val="center"/>
              <w:rPr>
                <w:b/>
              </w:rPr>
            </w:pPr>
            <w:r w:rsidRPr="00FC5BD9">
              <w:rPr>
                <w:b/>
              </w:rPr>
              <w:t>«Гори, гори ясно, чтобы не погасло!»</w:t>
            </w:r>
          </w:p>
        </w:tc>
        <w:tc>
          <w:tcPr>
            <w:tcW w:w="972" w:type="dxa"/>
            <w:shd w:val="clear" w:color="auto" w:fill="F2F2F2"/>
          </w:tcPr>
          <w:p w:rsidR="002A2EAC" w:rsidRPr="009C4389" w:rsidRDefault="002A2EAC" w:rsidP="0046291C">
            <w:pPr>
              <w:jc w:val="center"/>
              <w:rPr>
                <w:b/>
              </w:rPr>
            </w:pPr>
            <w:r w:rsidRPr="009C4389">
              <w:rPr>
                <w:b/>
              </w:rPr>
              <w:t>3</w:t>
            </w:r>
          </w:p>
        </w:tc>
      </w:tr>
      <w:tr w:rsidR="002A2EAC" w:rsidRPr="009C4389" w:rsidTr="006466D6">
        <w:trPr>
          <w:trHeight w:val="121"/>
        </w:trPr>
        <w:tc>
          <w:tcPr>
            <w:tcW w:w="540" w:type="dxa"/>
          </w:tcPr>
          <w:p w:rsidR="002A2EAC" w:rsidRPr="009C4389" w:rsidRDefault="002A2EAC" w:rsidP="0046291C">
            <w:r w:rsidRPr="009C4389">
              <w:t>17</w:t>
            </w:r>
          </w:p>
        </w:tc>
        <w:tc>
          <w:tcPr>
            <w:tcW w:w="7848" w:type="dxa"/>
          </w:tcPr>
          <w:p w:rsidR="002A2EAC" w:rsidRPr="00FC5BD9" w:rsidRDefault="002A2EAC" w:rsidP="0046291C">
            <w:pPr>
              <w:rPr>
                <w:b/>
              </w:rPr>
            </w:pPr>
            <w:r w:rsidRPr="00FC5BD9">
              <w:t>Плясовые наигрыши. Разыграй песню.</w:t>
            </w:r>
          </w:p>
        </w:tc>
        <w:tc>
          <w:tcPr>
            <w:tcW w:w="972" w:type="dxa"/>
          </w:tcPr>
          <w:p w:rsidR="002A2EAC" w:rsidRPr="009C4389" w:rsidRDefault="002A2EAC" w:rsidP="0046291C">
            <w:pPr>
              <w:jc w:val="center"/>
            </w:pPr>
            <w:r w:rsidRPr="009C4389">
              <w:t>1</w:t>
            </w:r>
          </w:p>
        </w:tc>
      </w:tr>
      <w:tr w:rsidR="002A2EAC" w:rsidRPr="009C4389" w:rsidTr="006466D6">
        <w:trPr>
          <w:trHeight w:val="121"/>
        </w:trPr>
        <w:tc>
          <w:tcPr>
            <w:tcW w:w="540" w:type="dxa"/>
          </w:tcPr>
          <w:p w:rsidR="002A2EAC" w:rsidRPr="009C4389" w:rsidRDefault="002A2EAC" w:rsidP="0046291C">
            <w:r w:rsidRPr="009C4389">
              <w:t>18</w:t>
            </w:r>
          </w:p>
        </w:tc>
        <w:tc>
          <w:tcPr>
            <w:tcW w:w="7848" w:type="dxa"/>
          </w:tcPr>
          <w:p w:rsidR="002A2EAC" w:rsidRPr="00FC5BD9" w:rsidRDefault="002A2EAC" w:rsidP="0046291C">
            <w:r w:rsidRPr="00FC5BD9">
              <w:t>Музыка в народном стиле. Сочини песенку.</w:t>
            </w:r>
          </w:p>
        </w:tc>
        <w:tc>
          <w:tcPr>
            <w:tcW w:w="972" w:type="dxa"/>
          </w:tcPr>
          <w:p w:rsidR="002A2EAC" w:rsidRPr="009C4389" w:rsidRDefault="002A2EAC" w:rsidP="0046291C">
            <w:pPr>
              <w:jc w:val="center"/>
            </w:pPr>
            <w:r w:rsidRPr="009C4389">
              <w:t>1</w:t>
            </w:r>
          </w:p>
        </w:tc>
      </w:tr>
      <w:tr w:rsidR="002A2EAC" w:rsidRPr="009C4389" w:rsidTr="006466D6">
        <w:trPr>
          <w:trHeight w:val="121"/>
        </w:trPr>
        <w:tc>
          <w:tcPr>
            <w:tcW w:w="540" w:type="dxa"/>
          </w:tcPr>
          <w:p w:rsidR="002A2EAC" w:rsidRPr="009C4389" w:rsidRDefault="002A2EAC" w:rsidP="0046291C">
            <w:r w:rsidRPr="009C4389">
              <w:t>19</w:t>
            </w:r>
          </w:p>
        </w:tc>
        <w:tc>
          <w:tcPr>
            <w:tcW w:w="7848" w:type="dxa"/>
          </w:tcPr>
          <w:p w:rsidR="002A2EAC" w:rsidRPr="00FC5BD9" w:rsidRDefault="002A2EAC" w:rsidP="0046291C">
            <w:r w:rsidRPr="00FC5BD9">
              <w:t xml:space="preserve">Проводы зимы. Встреча весны </w:t>
            </w:r>
            <w:r w:rsidRPr="00FC5BD9">
              <w:rPr>
                <w:b/>
                <w:i/>
              </w:rPr>
              <w:t>.</w:t>
            </w:r>
            <w:r w:rsidRPr="00FC5BD9">
              <w:rPr>
                <w:i/>
              </w:rPr>
              <w:t xml:space="preserve"> </w:t>
            </w:r>
            <w:r w:rsidRPr="00FC5BD9">
              <w:rPr>
                <w:b/>
                <w:i/>
              </w:rPr>
              <w:t>Вороний праздник.</w:t>
            </w:r>
          </w:p>
        </w:tc>
        <w:tc>
          <w:tcPr>
            <w:tcW w:w="972" w:type="dxa"/>
          </w:tcPr>
          <w:p w:rsidR="002A2EAC" w:rsidRPr="009C4389" w:rsidRDefault="002A2EAC" w:rsidP="0046291C">
            <w:pPr>
              <w:jc w:val="center"/>
            </w:pPr>
            <w:r w:rsidRPr="009C4389">
              <w:t>1</w:t>
            </w:r>
          </w:p>
        </w:tc>
      </w:tr>
      <w:tr w:rsidR="002A2EAC" w:rsidRPr="009C4389" w:rsidTr="006466D6">
        <w:trPr>
          <w:trHeight w:val="121"/>
        </w:trPr>
        <w:tc>
          <w:tcPr>
            <w:tcW w:w="8388" w:type="dxa"/>
            <w:gridSpan w:val="2"/>
          </w:tcPr>
          <w:p w:rsidR="002A2EAC" w:rsidRPr="00FC5BD9" w:rsidRDefault="002A2EAC" w:rsidP="0046291C">
            <w:pPr>
              <w:jc w:val="center"/>
            </w:pPr>
            <w:r w:rsidRPr="00FC5BD9">
              <w:rPr>
                <w:b/>
              </w:rPr>
              <w:t>В музыкальном театре.</w:t>
            </w:r>
          </w:p>
        </w:tc>
        <w:tc>
          <w:tcPr>
            <w:tcW w:w="972" w:type="dxa"/>
            <w:shd w:val="clear" w:color="auto" w:fill="F2F2F2"/>
          </w:tcPr>
          <w:p w:rsidR="002A2EAC" w:rsidRPr="009C4389" w:rsidRDefault="002A2EAC" w:rsidP="0046291C">
            <w:pPr>
              <w:jc w:val="center"/>
            </w:pPr>
            <w:r w:rsidRPr="009C4389">
              <w:rPr>
                <w:b/>
              </w:rPr>
              <w:t>5</w:t>
            </w:r>
          </w:p>
        </w:tc>
      </w:tr>
      <w:tr w:rsidR="002A2EAC" w:rsidRPr="009C4389" w:rsidTr="006466D6">
        <w:trPr>
          <w:trHeight w:val="121"/>
        </w:trPr>
        <w:tc>
          <w:tcPr>
            <w:tcW w:w="540" w:type="dxa"/>
          </w:tcPr>
          <w:p w:rsidR="002A2EAC" w:rsidRPr="009C4389" w:rsidRDefault="002A2EAC" w:rsidP="0046291C">
            <w:r w:rsidRPr="009C4389">
              <w:t>20</w:t>
            </w:r>
          </w:p>
        </w:tc>
        <w:tc>
          <w:tcPr>
            <w:tcW w:w="7848" w:type="dxa"/>
          </w:tcPr>
          <w:p w:rsidR="002A2EAC" w:rsidRPr="00FC5BD9" w:rsidRDefault="002A2EAC" w:rsidP="0046291C">
            <w:pPr>
              <w:rPr>
                <w:b/>
              </w:rPr>
            </w:pPr>
            <w:r w:rsidRPr="00FC5BD9">
              <w:t xml:space="preserve">Детский музыкальный театр. Опера </w:t>
            </w:r>
          </w:p>
        </w:tc>
        <w:tc>
          <w:tcPr>
            <w:tcW w:w="972" w:type="dxa"/>
          </w:tcPr>
          <w:p w:rsidR="002A2EAC" w:rsidRPr="009C4389" w:rsidRDefault="002A2EAC" w:rsidP="0046291C">
            <w:pPr>
              <w:jc w:val="center"/>
            </w:pPr>
            <w:r w:rsidRPr="009C4389">
              <w:t>1</w:t>
            </w:r>
          </w:p>
        </w:tc>
      </w:tr>
      <w:tr w:rsidR="002A2EAC" w:rsidRPr="009C4389" w:rsidTr="006466D6">
        <w:trPr>
          <w:trHeight w:val="121"/>
        </w:trPr>
        <w:tc>
          <w:tcPr>
            <w:tcW w:w="540" w:type="dxa"/>
          </w:tcPr>
          <w:p w:rsidR="002A2EAC" w:rsidRPr="009C4389" w:rsidRDefault="002A2EAC" w:rsidP="0046291C">
            <w:r w:rsidRPr="009C4389">
              <w:t>21</w:t>
            </w:r>
          </w:p>
        </w:tc>
        <w:tc>
          <w:tcPr>
            <w:tcW w:w="7848" w:type="dxa"/>
          </w:tcPr>
          <w:p w:rsidR="002A2EAC" w:rsidRPr="00FC5BD9" w:rsidRDefault="002A2EAC" w:rsidP="0046291C">
            <w:r w:rsidRPr="00FC5BD9">
              <w:t>Балет.</w:t>
            </w:r>
          </w:p>
        </w:tc>
        <w:tc>
          <w:tcPr>
            <w:tcW w:w="972" w:type="dxa"/>
          </w:tcPr>
          <w:p w:rsidR="002A2EAC" w:rsidRPr="009C4389" w:rsidRDefault="002A2EAC" w:rsidP="0046291C">
            <w:pPr>
              <w:jc w:val="center"/>
            </w:pPr>
            <w:r w:rsidRPr="009C4389">
              <w:t>1</w:t>
            </w:r>
          </w:p>
        </w:tc>
      </w:tr>
      <w:tr w:rsidR="002A2EAC" w:rsidRPr="009C4389" w:rsidTr="006466D6">
        <w:trPr>
          <w:trHeight w:val="121"/>
        </w:trPr>
        <w:tc>
          <w:tcPr>
            <w:tcW w:w="540" w:type="dxa"/>
          </w:tcPr>
          <w:p w:rsidR="002A2EAC" w:rsidRPr="009C4389" w:rsidRDefault="002A2EAC" w:rsidP="0046291C">
            <w:r w:rsidRPr="009C4389">
              <w:t>22</w:t>
            </w:r>
          </w:p>
        </w:tc>
        <w:tc>
          <w:tcPr>
            <w:tcW w:w="7848" w:type="dxa"/>
          </w:tcPr>
          <w:p w:rsidR="002A2EAC" w:rsidRPr="00FC5BD9" w:rsidRDefault="002A2EAC" w:rsidP="0046291C">
            <w:r w:rsidRPr="00FC5BD9">
              <w:t>Театр оперы и балета. Волшебная палочка дирижера.</w:t>
            </w:r>
          </w:p>
        </w:tc>
        <w:tc>
          <w:tcPr>
            <w:tcW w:w="972" w:type="dxa"/>
          </w:tcPr>
          <w:p w:rsidR="002A2EAC" w:rsidRPr="009C4389" w:rsidRDefault="002A2EAC" w:rsidP="0046291C">
            <w:pPr>
              <w:jc w:val="center"/>
            </w:pPr>
            <w:r w:rsidRPr="009C4389">
              <w:t>1</w:t>
            </w:r>
          </w:p>
        </w:tc>
      </w:tr>
      <w:tr w:rsidR="002A2EAC" w:rsidRPr="009C4389" w:rsidTr="006466D6">
        <w:trPr>
          <w:trHeight w:val="121"/>
        </w:trPr>
        <w:tc>
          <w:tcPr>
            <w:tcW w:w="540" w:type="dxa"/>
          </w:tcPr>
          <w:p w:rsidR="002A2EAC" w:rsidRPr="009C4389" w:rsidRDefault="002A2EAC" w:rsidP="0046291C">
            <w:r w:rsidRPr="009C4389">
              <w:t>23</w:t>
            </w:r>
          </w:p>
        </w:tc>
        <w:tc>
          <w:tcPr>
            <w:tcW w:w="7848" w:type="dxa"/>
          </w:tcPr>
          <w:p w:rsidR="002A2EAC" w:rsidRPr="00FC5BD9" w:rsidRDefault="002A2EAC" w:rsidP="0046291C">
            <w:r w:rsidRPr="00FC5BD9">
              <w:t>Опера «Руслан и Людмила» Сцены из оперы. Какое чудное мгновенье.</w:t>
            </w:r>
          </w:p>
        </w:tc>
        <w:tc>
          <w:tcPr>
            <w:tcW w:w="972" w:type="dxa"/>
          </w:tcPr>
          <w:p w:rsidR="002A2EAC" w:rsidRPr="009C4389" w:rsidRDefault="002A2EAC" w:rsidP="0046291C">
            <w:pPr>
              <w:jc w:val="center"/>
            </w:pPr>
            <w:r w:rsidRPr="009C4389">
              <w:t>1</w:t>
            </w:r>
          </w:p>
        </w:tc>
      </w:tr>
      <w:tr w:rsidR="002A2EAC" w:rsidRPr="009C4389" w:rsidTr="006466D6">
        <w:trPr>
          <w:trHeight w:val="121"/>
        </w:trPr>
        <w:tc>
          <w:tcPr>
            <w:tcW w:w="540" w:type="dxa"/>
          </w:tcPr>
          <w:p w:rsidR="002A2EAC" w:rsidRPr="009C4389" w:rsidRDefault="002A2EAC" w:rsidP="0046291C">
            <w:r w:rsidRPr="009C4389">
              <w:t>24</w:t>
            </w:r>
          </w:p>
        </w:tc>
        <w:tc>
          <w:tcPr>
            <w:tcW w:w="7848" w:type="dxa"/>
          </w:tcPr>
          <w:p w:rsidR="002A2EAC" w:rsidRPr="00FC5BD9" w:rsidRDefault="002A2EAC" w:rsidP="0046291C">
            <w:r w:rsidRPr="00FC5BD9">
              <w:t>Увертюра. Финал.</w:t>
            </w:r>
          </w:p>
        </w:tc>
        <w:tc>
          <w:tcPr>
            <w:tcW w:w="972" w:type="dxa"/>
          </w:tcPr>
          <w:p w:rsidR="002A2EAC" w:rsidRPr="009C4389" w:rsidRDefault="002A2EAC" w:rsidP="0046291C">
            <w:pPr>
              <w:jc w:val="center"/>
            </w:pPr>
            <w:r w:rsidRPr="009C4389">
              <w:t>1</w:t>
            </w:r>
          </w:p>
        </w:tc>
      </w:tr>
      <w:tr w:rsidR="002A2EAC" w:rsidRPr="009C4389" w:rsidTr="006466D6">
        <w:trPr>
          <w:trHeight w:val="121"/>
        </w:trPr>
        <w:tc>
          <w:tcPr>
            <w:tcW w:w="540" w:type="dxa"/>
          </w:tcPr>
          <w:p w:rsidR="002A2EAC" w:rsidRPr="009C4389" w:rsidRDefault="002A2EAC" w:rsidP="0046291C"/>
        </w:tc>
        <w:tc>
          <w:tcPr>
            <w:tcW w:w="7848" w:type="dxa"/>
          </w:tcPr>
          <w:p w:rsidR="002A2EAC" w:rsidRPr="00FC5BD9" w:rsidRDefault="002A2EAC" w:rsidP="0046291C">
            <w:pPr>
              <w:jc w:val="center"/>
            </w:pPr>
            <w:r w:rsidRPr="00FC5BD9">
              <w:rPr>
                <w:b/>
              </w:rPr>
              <w:t>В концертном зале.</w:t>
            </w:r>
          </w:p>
        </w:tc>
        <w:tc>
          <w:tcPr>
            <w:tcW w:w="972" w:type="dxa"/>
            <w:shd w:val="clear" w:color="auto" w:fill="F2F2F2"/>
          </w:tcPr>
          <w:p w:rsidR="002A2EAC" w:rsidRPr="009C4389" w:rsidRDefault="002A2EAC" w:rsidP="0046291C">
            <w:pPr>
              <w:jc w:val="center"/>
            </w:pPr>
            <w:r w:rsidRPr="009C4389">
              <w:rPr>
                <w:b/>
              </w:rPr>
              <w:t>5</w:t>
            </w:r>
          </w:p>
        </w:tc>
      </w:tr>
      <w:tr w:rsidR="002A2EAC" w:rsidRPr="009C4389" w:rsidTr="006466D6">
        <w:trPr>
          <w:trHeight w:val="121"/>
        </w:trPr>
        <w:tc>
          <w:tcPr>
            <w:tcW w:w="540" w:type="dxa"/>
          </w:tcPr>
          <w:p w:rsidR="002A2EAC" w:rsidRPr="009C4389" w:rsidRDefault="002A2EAC" w:rsidP="0046291C">
            <w:r w:rsidRPr="009C4389">
              <w:t>25</w:t>
            </w:r>
          </w:p>
        </w:tc>
        <w:tc>
          <w:tcPr>
            <w:tcW w:w="7848" w:type="dxa"/>
            <w:vMerge w:val="restart"/>
          </w:tcPr>
          <w:p w:rsidR="002A2EAC" w:rsidRPr="00FC5BD9" w:rsidRDefault="002A2EAC" w:rsidP="0046291C">
            <w:r w:rsidRPr="00FC5BD9">
              <w:t>Симфоническая сказка. С. Прокофьев «Петя и волк».</w:t>
            </w:r>
          </w:p>
          <w:p w:rsidR="002A2EAC" w:rsidRPr="00FC5BD9" w:rsidRDefault="002A2EAC" w:rsidP="0046291C">
            <w:pPr>
              <w:rPr>
                <w:b/>
              </w:rPr>
            </w:pPr>
            <w:r w:rsidRPr="00FC5BD9">
              <w:t>Обобщающий урок 3 четверти.</w:t>
            </w:r>
            <w:r>
              <w:t xml:space="preserve"> Контрольная работа</w:t>
            </w:r>
          </w:p>
        </w:tc>
        <w:tc>
          <w:tcPr>
            <w:tcW w:w="972" w:type="dxa"/>
            <w:vMerge w:val="restart"/>
          </w:tcPr>
          <w:p w:rsidR="002A2EAC" w:rsidRPr="009C4389" w:rsidRDefault="002A2EAC" w:rsidP="0046291C">
            <w:pPr>
              <w:jc w:val="center"/>
            </w:pPr>
            <w:r w:rsidRPr="009C4389">
              <w:t>2</w:t>
            </w:r>
          </w:p>
        </w:tc>
      </w:tr>
      <w:tr w:rsidR="002A2EAC" w:rsidRPr="009C4389" w:rsidTr="006466D6">
        <w:trPr>
          <w:trHeight w:val="121"/>
        </w:trPr>
        <w:tc>
          <w:tcPr>
            <w:tcW w:w="540" w:type="dxa"/>
          </w:tcPr>
          <w:p w:rsidR="002A2EAC" w:rsidRPr="009C4389" w:rsidRDefault="002A2EAC" w:rsidP="0046291C">
            <w:r w:rsidRPr="009C4389">
              <w:t>26</w:t>
            </w:r>
          </w:p>
        </w:tc>
        <w:tc>
          <w:tcPr>
            <w:tcW w:w="7848" w:type="dxa"/>
            <w:vMerge/>
          </w:tcPr>
          <w:p w:rsidR="002A2EAC" w:rsidRPr="00FC5BD9" w:rsidRDefault="002A2EAC" w:rsidP="0046291C"/>
        </w:tc>
        <w:tc>
          <w:tcPr>
            <w:tcW w:w="972" w:type="dxa"/>
            <w:vMerge/>
          </w:tcPr>
          <w:p w:rsidR="002A2EAC" w:rsidRPr="009C4389" w:rsidRDefault="002A2EAC" w:rsidP="0046291C">
            <w:pPr>
              <w:jc w:val="center"/>
            </w:pPr>
          </w:p>
        </w:tc>
      </w:tr>
      <w:tr w:rsidR="002A2EAC" w:rsidRPr="009C4389" w:rsidTr="006466D6">
        <w:trPr>
          <w:trHeight w:val="121"/>
        </w:trPr>
        <w:tc>
          <w:tcPr>
            <w:tcW w:w="540" w:type="dxa"/>
          </w:tcPr>
          <w:p w:rsidR="002A2EAC" w:rsidRPr="009C4389" w:rsidRDefault="002A2EAC" w:rsidP="0046291C">
            <w:r w:rsidRPr="009C4389">
              <w:t>27</w:t>
            </w:r>
          </w:p>
        </w:tc>
        <w:tc>
          <w:tcPr>
            <w:tcW w:w="7848" w:type="dxa"/>
          </w:tcPr>
          <w:p w:rsidR="002A2EAC" w:rsidRPr="00FC5BD9" w:rsidRDefault="002A2EAC" w:rsidP="0046291C">
            <w:r w:rsidRPr="00FC5BD9">
              <w:t>Картинки с выставки. Музыкальное впечатление</w:t>
            </w:r>
          </w:p>
        </w:tc>
        <w:tc>
          <w:tcPr>
            <w:tcW w:w="972" w:type="dxa"/>
          </w:tcPr>
          <w:p w:rsidR="002A2EAC" w:rsidRPr="009C4389" w:rsidRDefault="002A2EAC" w:rsidP="0046291C">
            <w:pPr>
              <w:jc w:val="center"/>
            </w:pPr>
            <w:r w:rsidRPr="009C4389">
              <w:t>1</w:t>
            </w:r>
          </w:p>
        </w:tc>
      </w:tr>
      <w:tr w:rsidR="002A2EAC" w:rsidRPr="009C4389" w:rsidTr="006466D6">
        <w:trPr>
          <w:trHeight w:val="121"/>
        </w:trPr>
        <w:tc>
          <w:tcPr>
            <w:tcW w:w="540" w:type="dxa"/>
          </w:tcPr>
          <w:p w:rsidR="002A2EAC" w:rsidRPr="009C4389" w:rsidRDefault="002A2EAC" w:rsidP="0046291C">
            <w:r w:rsidRPr="009C4389">
              <w:t>28</w:t>
            </w:r>
          </w:p>
        </w:tc>
        <w:tc>
          <w:tcPr>
            <w:tcW w:w="7848" w:type="dxa"/>
          </w:tcPr>
          <w:p w:rsidR="002A2EAC" w:rsidRPr="00FC5BD9" w:rsidRDefault="002A2EAC" w:rsidP="0046291C">
            <w:r w:rsidRPr="00FC5BD9">
              <w:t>«Звучит нестареющий Моцарт».</w:t>
            </w:r>
          </w:p>
        </w:tc>
        <w:tc>
          <w:tcPr>
            <w:tcW w:w="972" w:type="dxa"/>
          </w:tcPr>
          <w:p w:rsidR="002A2EAC" w:rsidRPr="009C4389" w:rsidRDefault="002A2EAC" w:rsidP="0046291C">
            <w:pPr>
              <w:jc w:val="center"/>
            </w:pPr>
            <w:r w:rsidRPr="009C4389">
              <w:t>1</w:t>
            </w:r>
          </w:p>
        </w:tc>
      </w:tr>
      <w:tr w:rsidR="002A2EAC" w:rsidRPr="009C4389" w:rsidTr="006466D6">
        <w:trPr>
          <w:trHeight w:val="121"/>
        </w:trPr>
        <w:tc>
          <w:tcPr>
            <w:tcW w:w="540" w:type="dxa"/>
          </w:tcPr>
          <w:p w:rsidR="002A2EAC" w:rsidRPr="009C4389" w:rsidRDefault="002A2EAC" w:rsidP="0046291C">
            <w:r w:rsidRPr="009C4389">
              <w:t>29</w:t>
            </w:r>
          </w:p>
        </w:tc>
        <w:tc>
          <w:tcPr>
            <w:tcW w:w="7848" w:type="dxa"/>
          </w:tcPr>
          <w:p w:rsidR="002A2EAC" w:rsidRPr="00FC5BD9" w:rsidRDefault="002A2EAC" w:rsidP="0046291C">
            <w:pPr>
              <w:rPr>
                <w:b/>
              </w:rPr>
            </w:pPr>
            <w:r w:rsidRPr="00FC5BD9">
              <w:t>Симфония № 40. Увертюра</w:t>
            </w:r>
          </w:p>
        </w:tc>
        <w:tc>
          <w:tcPr>
            <w:tcW w:w="972" w:type="dxa"/>
          </w:tcPr>
          <w:p w:rsidR="002A2EAC" w:rsidRPr="009C4389" w:rsidRDefault="002A2EAC" w:rsidP="0046291C">
            <w:pPr>
              <w:jc w:val="center"/>
            </w:pPr>
            <w:r w:rsidRPr="009C4389">
              <w:t>1</w:t>
            </w:r>
          </w:p>
        </w:tc>
      </w:tr>
      <w:tr w:rsidR="002A2EAC" w:rsidRPr="009C4389" w:rsidTr="006466D6">
        <w:trPr>
          <w:trHeight w:val="121"/>
        </w:trPr>
        <w:tc>
          <w:tcPr>
            <w:tcW w:w="540" w:type="dxa"/>
          </w:tcPr>
          <w:p w:rsidR="002A2EAC" w:rsidRPr="009C4389" w:rsidRDefault="002A2EAC" w:rsidP="0046291C"/>
        </w:tc>
        <w:tc>
          <w:tcPr>
            <w:tcW w:w="7848" w:type="dxa"/>
          </w:tcPr>
          <w:p w:rsidR="002A2EAC" w:rsidRPr="00FC5BD9" w:rsidRDefault="002A2EAC" w:rsidP="0046291C">
            <w:pPr>
              <w:jc w:val="center"/>
              <w:rPr>
                <w:b/>
              </w:rPr>
            </w:pPr>
            <w:r w:rsidRPr="00FC5BD9">
              <w:rPr>
                <w:b/>
              </w:rPr>
              <w:t>Чтоб музыкантом быть, так надобно уменье.</w:t>
            </w:r>
          </w:p>
        </w:tc>
        <w:tc>
          <w:tcPr>
            <w:tcW w:w="972" w:type="dxa"/>
            <w:shd w:val="clear" w:color="auto" w:fill="F2F2F2"/>
          </w:tcPr>
          <w:p w:rsidR="002A2EAC" w:rsidRPr="009C4389" w:rsidRDefault="002A2EAC" w:rsidP="0046291C">
            <w:pPr>
              <w:jc w:val="center"/>
              <w:rPr>
                <w:b/>
              </w:rPr>
            </w:pPr>
            <w:r w:rsidRPr="009C4389">
              <w:rPr>
                <w:b/>
              </w:rPr>
              <w:t>5</w:t>
            </w:r>
          </w:p>
        </w:tc>
      </w:tr>
      <w:tr w:rsidR="002A2EAC" w:rsidRPr="009C4389" w:rsidTr="006466D6">
        <w:trPr>
          <w:trHeight w:val="121"/>
        </w:trPr>
        <w:tc>
          <w:tcPr>
            <w:tcW w:w="540" w:type="dxa"/>
          </w:tcPr>
          <w:p w:rsidR="002A2EAC" w:rsidRPr="009C4389" w:rsidRDefault="002A2EAC" w:rsidP="0046291C">
            <w:r w:rsidRPr="009C4389">
              <w:t>30</w:t>
            </w:r>
          </w:p>
        </w:tc>
        <w:tc>
          <w:tcPr>
            <w:tcW w:w="7848" w:type="dxa"/>
          </w:tcPr>
          <w:p w:rsidR="002A2EAC" w:rsidRPr="00FC5BD9" w:rsidRDefault="002A2EAC" w:rsidP="0046291C">
            <w:r w:rsidRPr="00FC5BD9">
              <w:t xml:space="preserve">Волшебный  цветик-семицветик. Музыкальные инструменты (орган). </w:t>
            </w:r>
          </w:p>
          <w:p w:rsidR="002A2EAC" w:rsidRPr="00FC5BD9" w:rsidRDefault="002A2EAC" w:rsidP="0046291C">
            <w:r w:rsidRPr="00FC5BD9">
              <w:t>И все это – Бах.</w:t>
            </w:r>
          </w:p>
        </w:tc>
        <w:tc>
          <w:tcPr>
            <w:tcW w:w="972" w:type="dxa"/>
          </w:tcPr>
          <w:p w:rsidR="002A2EAC" w:rsidRPr="009C4389" w:rsidRDefault="002A2EAC" w:rsidP="0046291C">
            <w:pPr>
              <w:jc w:val="center"/>
            </w:pPr>
            <w:r w:rsidRPr="009C4389">
              <w:t>1</w:t>
            </w:r>
          </w:p>
        </w:tc>
      </w:tr>
      <w:tr w:rsidR="002A2EAC" w:rsidRPr="009C4389" w:rsidTr="006466D6">
        <w:trPr>
          <w:trHeight w:val="121"/>
        </w:trPr>
        <w:tc>
          <w:tcPr>
            <w:tcW w:w="540" w:type="dxa"/>
          </w:tcPr>
          <w:p w:rsidR="002A2EAC" w:rsidRPr="009C4389" w:rsidRDefault="002A2EAC" w:rsidP="0046291C">
            <w:r w:rsidRPr="009C4389">
              <w:t>31</w:t>
            </w:r>
          </w:p>
        </w:tc>
        <w:tc>
          <w:tcPr>
            <w:tcW w:w="7848" w:type="dxa"/>
          </w:tcPr>
          <w:p w:rsidR="002A2EAC" w:rsidRPr="00FC5BD9" w:rsidRDefault="002A2EAC" w:rsidP="0046291C">
            <w:r w:rsidRPr="00FC5BD9">
              <w:t>Все в движении. Попутная песня. Музыка учит людей понимать друг друга.</w:t>
            </w:r>
          </w:p>
        </w:tc>
        <w:tc>
          <w:tcPr>
            <w:tcW w:w="972" w:type="dxa"/>
          </w:tcPr>
          <w:p w:rsidR="002A2EAC" w:rsidRPr="009C4389" w:rsidRDefault="002A2EAC" w:rsidP="0046291C">
            <w:pPr>
              <w:jc w:val="center"/>
            </w:pPr>
            <w:r w:rsidRPr="009C4389">
              <w:t>1</w:t>
            </w:r>
          </w:p>
        </w:tc>
      </w:tr>
      <w:tr w:rsidR="002A2EAC" w:rsidRPr="009C4389" w:rsidTr="006466D6">
        <w:trPr>
          <w:trHeight w:val="121"/>
        </w:trPr>
        <w:tc>
          <w:tcPr>
            <w:tcW w:w="540" w:type="dxa"/>
          </w:tcPr>
          <w:p w:rsidR="002A2EAC" w:rsidRPr="009C4389" w:rsidRDefault="002A2EAC" w:rsidP="0046291C">
            <w:r w:rsidRPr="009C4389">
              <w:t>32</w:t>
            </w:r>
          </w:p>
        </w:tc>
        <w:tc>
          <w:tcPr>
            <w:tcW w:w="7848" w:type="dxa"/>
          </w:tcPr>
          <w:p w:rsidR="002A2EAC" w:rsidRPr="00FC5BD9" w:rsidRDefault="002A2EAC" w:rsidP="0046291C">
            <w:r w:rsidRPr="00FC5BD9">
              <w:t>Два лада. Легенда. Природа и музыка. Печаль моя светла.</w:t>
            </w:r>
          </w:p>
        </w:tc>
        <w:tc>
          <w:tcPr>
            <w:tcW w:w="972" w:type="dxa"/>
          </w:tcPr>
          <w:p w:rsidR="002A2EAC" w:rsidRPr="009C4389" w:rsidRDefault="002A2EAC" w:rsidP="0046291C">
            <w:pPr>
              <w:jc w:val="center"/>
            </w:pPr>
            <w:r w:rsidRPr="009C4389">
              <w:t>1</w:t>
            </w:r>
          </w:p>
        </w:tc>
      </w:tr>
      <w:tr w:rsidR="002A2EAC" w:rsidRPr="009C4389" w:rsidTr="006466D6">
        <w:trPr>
          <w:trHeight w:val="121"/>
        </w:trPr>
        <w:tc>
          <w:tcPr>
            <w:tcW w:w="540" w:type="dxa"/>
          </w:tcPr>
          <w:p w:rsidR="002A2EAC" w:rsidRPr="009C4389" w:rsidRDefault="002A2EAC" w:rsidP="0046291C">
            <w:r w:rsidRPr="009C4389">
              <w:t>33</w:t>
            </w:r>
          </w:p>
        </w:tc>
        <w:tc>
          <w:tcPr>
            <w:tcW w:w="7848" w:type="dxa"/>
          </w:tcPr>
          <w:p w:rsidR="002A2EAC" w:rsidRPr="00FC5BD9" w:rsidRDefault="002A2EAC" w:rsidP="0046291C">
            <w:pPr>
              <w:rPr>
                <w:b/>
              </w:rPr>
            </w:pPr>
            <w:r w:rsidRPr="00FC5BD9">
              <w:t>Мир композитора. (П.Чайковский, С.Прокофьев).</w:t>
            </w:r>
          </w:p>
        </w:tc>
        <w:tc>
          <w:tcPr>
            <w:tcW w:w="972" w:type="dxa"/>
          </w:tcPr>
          <w:p w:rsidR="002A2EAC" w:rsidRPr="009C4389" w:rsidRDefault="002A2EAC" w:rsidP="0046291C">
            <w:pPr>
              <w:jc w:val="center"/>
            </w:pPr>
            <w:r w:rsidRPr="009C4389">
              <w:t>1</w:t>
            </w:r>
          </w:p>
        </w:tc>
      </w:tr>
      <w:tr w:rsidR="002A2EAC" w:rsidRPr="009C4389" w:rsidTr="006466D6">
        <w:trPr>
          <w:trHeight w:val="121"/>
        </w:trPr>
        <w:tc>
          <w:tcPr>
            <w:tcW w:w="540" w:type="dxa"/>
          </w:tcPr>
          <w:p w:rsidR="002A2EAC" w:rsidRPr="009C4389" w:rsidRDefault="002A2EAC" w:rsidP="0046291C">
            <w:r w:rsidRPr="009C4389">
              <w:t>34</w:t>
            </w:r>
          </w:p>
        </w:tc>
        <w:tc>
          <w:tcPr>
            <w:tcW w:w="7848" w:type="dxa"/>
          </w:tcPr>
          <w:p w:rsidR="002A2EAC" w:rsidRPr="00FC5BD9" w:rsidRDefault="002A2EAC" w:rsidP="0046291C">
            <w:r w:rsidRPr="00FC5BD9">
              <w:t>Итоговый урок   «Мелодия -  душа музыки».  Прослушивание музыкальных произведений</w:t>
            </w:r>
            <w:r>
              <w:t>. Контрольная работа</w:t>
            </w:r>
          </w:p>
          <w:p w:rsidR="002A2EAC" w:rsidRPr="00FC5BD9" w:rsidRDefault="002A2EAC" w:rsidP="0046291C">
            <w:pPr>
              <w:rPr>
                <w:b/>
              </w:rPr>
            </w:pPr>
          </w:p>
        </w:tc>
        <w:tc>
          <w:tcPr>
            <w:tcW w:w="972" w:type="dxa"/>
          </w:tcPr>
          <w:p w:rsidR="002A2EAC" w:rsidRPr="009C4389" w:rsidRDefault="002A2EAC" w:rsidP="0046291C">
            <w:pPr>
              <w:jc w:val="center"/>
            </w:pPr>
            <w:r w:rsidRPr="009C4389">
              <w:t>1</w:t>
            </w:r>
          </w:p>
        </w:tc>
      </w:tr>
      <w:tr w:rsidR="002A2EAC" w:rsidRPr="009C4389" w:rsidTr="006466D6">
        <w:trPr>
          <w:trHeight w:val="121"/>
        </w:trPr>
        <w:tc>
          <w:tcPr>
            <w:tcW w:w="540" w:type="dxa"/>
          </w:tcPr>
          <w:p w:rsidR="002A2EAC" w:rsidRPr="009C4389" w:rsidRDefault="002A2EAC" w:rsidP="0046291C"/>
        </w:tc>
        <w:tc>
          <w:tcPr>
            <w:tcW w:w="7848" w:type="dxa"/>
          </w:tcPr>
          <w:p w:rsidR="002A2EAC" w:rsidRPr="009C4389" w:rsidRDefault="002A2EAC" w:rsidP="0046291C">
            <w:pPr>
              <w:rPr>
                <w:b/>
              </w:rPr>
            </w:pPr>
            <w:r w:rsidRPr="009C4389">
              <w:rPr>
                <w:b/>
              </w:rPr>
              <w:t>итого</w:t>
            </w:r>
          </w:p>
        </w:tc>
        <w:tc>
          <w:tcPr>
            <w:tcW w:w="972" w:type="dxa"/>
            <w:shd w:val="clear" w:color="auto" w:fill="F2F2F2"/>
          </w:tcPr>
          <w:p w:rsidR="002A2EAC" w:rsidRPr="009C4389" w:rsidRDefault="002A2EAC" w:rsidP="0046291C">
            <w:pPr>
              <w:jc w:val="center"/>
              <w:rPr>
                <w:b/>
              </w:rPr>
            </w:pPr>
            <w:r w:rsidRPr="009C4389">
              <w:rPr>
                <w:b/>
              </w:rPr>
              <w:t>34</w:t>
            </w:r>
          </w:p>
        </w:tc>
      </w:tr>
    </w:tbl>
    <w:tbl>
      <w:tblPr>
        <w:tblW w:w="0" w:type="auto"/>
        <w:jc w:val="center"/>
        <w:tblLayout w:type="fixed"/>
        <w:tblLook w:val="0000"/>
      </w:tblPr>
      <w:tblGrid>
        <w:gridCol w:w="4519"/>
        <w:gridCol w:w="4517"/>
      </w:tblGrid>
      <w:tr w:rsidR="002A2EAC" w:rsidRPr="009C4389" w:rsidTr="00915A55">
        <w:trPr>
          <w:trHeight w:val="984"/>
          <w:jc w:val="center"/>
        </w:trPr>
        <w:tc>
          <w:tcPr>
            <w:tcW w:w="4519" w:type="dxa"/>
          </w:tcPr>
          <w:p w:rsidR="002A2EAC" w:rsidRPr="009C4389" w:rsidRDefault="002A2EAC" w:rsidP="00915A55">
            <w:pPr>
              <w:pStyle w:val="Default"/>
            </w:pPr>
            <w:r w:rsidRPr="009C4389">
              <w:t xml:space="preserve">СОГЛАСОВАНО </w:t>
            </w:r>
          </w:p>
          <w:p w:rsidR="002A2EAC" w:rsidRDefault="002A2EAC" w:rsidP="00915A55">
            <w:pPr>
              <w:pStyle w:val="Default"/>
            </w:pPr>
            <w:r w:rsidRPr="009C4389">
              <w:t>Протокол заседания научно-</w:t>
            </w:r>
          </w:p>
          <w:p w:rsidR="002A2EAC" w:rsidRPr="009C4389" w:rsidRDefault="002A2EAC" w:rsidP="00915A55">
            <w:pPr>
              <w:pStyle w:val="Default"/>
            </w:pPr>
            <w:r w:rsidRPr="009C4389">
              <w:t xml:space="preserve">методического объединения учителей музыки и ИЗО </w:t>
            </w:r>
          </w:p>
          <w:p w:rsidR="002A2EAC" w:rsidRPr="009C4389" w:rsidRDefault="002A2EAC" w:rsidP="00915A55">
            <w:pPr>
              <w:pStyle w:val="Default"/>
            </w:pPr>
            <w:r w:rsidRPr="009C4389">
              <w:t xml:space="preserve">от ___________ 20__ года № 1 </w:t>
            </w:r>
          </w:p>
          <w:p w:rsidR="002A2EAC" w:rsidRPr="009C4389" w:rsidRDefault="002A2EAC" w:rsidP="00915A55">
            <w:pPr>
              <w:pStyle w:val="Default"/>
            </w:pPr>
            <w:r w:rsidRPr="009C4389">
              <w:t xml:space="preserve">___________ _________ </w:t>
            </w:r>
          </w:p>
          <w:p w:rsidR="002A2EAC" w:rsidRPr="009C4389" w:rsidRDefault="002A2EAC" w:rsidP="00915A55">
            <w:pPr>
              <w:pStyle w:val="Default"/>
            </w:pPr>
            <w:r w:rsidRPr="009C4389">
              <w:t xml:space="preserve">подпись руководителя НМО Ф.И.О. </w:t>
            </w:r>
          </w:p>
        </w:tc>
        <w:tc>
          <w:tcPr>
            <w:tcW w:w="4517" w:type="dxa"/>
          </w:tcPr>
          <w:p w:rsidR="002A2EAC" w:rsidRPr="009C4389" w:rsidRDefault="002A2EAC" w:rsidP="00915A55">
            <w:pPr>
              <w:pStyle w:val="Default"/>
            </w:pPr>
            <w:r w:rsidRPr="009C4389">
              <w:t xml:space="preserve">СОГЛАСОВАНО </w:t>
            </w:r>
          </w:p>
          <w:p w:rsidR="002A2EAC" w:rsidRPr="009C4389" w:rsidRDefault="002A2EAC" w:rsidP="00915A55">
            <w:pPr>
              <w:pStyle w:val="Default"/>
            </w:pPr>
            <w:r w:rsidRPr="009C4389">
              <w:t>Заместитель директора по учебной работе</w:t>
            </w:r>
          </w:p>
          <w:p w:rsidR="002A2EAC" w:rsidRPr="009C4389" w:rsidRDefault="002A2EAC" w:rsidP="00915A55">
            <w:pPr>
              <w:pStyle w:val="Default"/>
            </w:pPr>
            <w:r w:rsidRPr="009C4389">
              <w:t xml:space="preserve">_______________ ______ </w:t>
            </w:r>
          </w:p>
          <w:p w:rsidR="002A2EAC" w:rsidRPr="009C4389" w:rsidRDefault="002A2EAC" w:rsidP="00915A55">
            <w:pPr>
              <w:pStyle w:val="Default"/>
            </w:pPr>
            <w:r w:rsidRPr="009C4389">
              <w:t xml:space="preserve">подпись Ф.И.О. </w:t>
            </w:r>
          </w:p>
          <w:p w:rsidR="002A2EAC" w:rsidRPr="009C4389" w:rsidRDefault="002A2EAC" w:rsidP="00915A55">
            <w:pPr>
              <w:pStyle w:val="Default"/>
            </w:pPr>
            <w:r w:rsidRPr="009C4389">
              <w:t xml:space="preserve">______________ 20__ года </w:t>
            </w:r>
          </w:p>
        </w:tc>
      </w:tr>
    </w:tbl>
    <w:p w:rsidR="002A2EAC" w:rsidRPr="009C4389" w:rsidRDefault="002A2EAC" w:rsidP="007B31EF">
      <w:pPr>
        <w:spacing w:line="360" w:lineRule="auto"/>
        <w:rPr>
          <w:b/>
        </w:rPr>
      </w:pPr>
    </w:p>
    <w:p w:rsidR="002A2EAC" w:rsidRPr="009C4389" w:rsidRDefault="002A2EAC" w:rsidP="007B31EF">
      <w:pPr>
        <w:spacing w:line="360" w:lineRule="auto"/>
        <w:jc w:val="center"/>
        <w:rPr>
          <w:b/>
        </w:rPr>
      </w:pPr>
    </w:p>
    <w:p w:rsidR="002A2EAC" w:rsidRDefault="002A2EAC" w:rsidP="007B31EF">
      <w:pPr>
        <w:pStyle w:val="body"/>
      </w:pPr>
    </w:p>
    <w:p w:rsidR="002A2EAC" w:rsidRDefault="002A2EAC" w:rsidP="007B31EF">
      <w:pPr>
        <w:pStyle w:val="body"/>
      </w:pPr>
    </w:p>
    <w:p w:rsidR="002A2EAC" w:rsidRDefault="002A2EAC" w:rsidP="007B31EF">
      <w:pPr>
        <w:pStyle w:val="body"/>
      </w:pPr>
    </w:p>
    <w:p w:rsidR="002A2EAC" w:rsidRDefault="002A2EAC" w:rsidP="007B31EF">
      <w:pPr>
        <w:pStyle w:val="body"/>
      </w:pPr>
    </w:p>
    <w:p w:rsidR="002A2EAC" w:rsidRDefault="002A2EAC" w:rsidP="007B31EF">
      <w:pPr>
        <w:pStyle w:val="body"/>
      </w:pPr>
    </w:p>
    <w:p w:rsidR="002A2EAC" w:rsidRDefault="002A2EAC" w:rsidP="007B31EF">
      <w:pPr>
        <w:pStyle w:val="body"/>
      </w:pPr>
    </w:p>
    <w:p w:rsidR="002A2EAC" w:rsidRDefault="002A2EAC" w:rsidP="007B31EF">
      <w:pPr>
        <w:pStyle w:val="body"/>
      </w:pPr>
    </w:p>
    <w:p w:rsidR="002A2EAC" w:rsidRDefault="002A2EAC" w:rsidP="007B31EF">
      <w:pPr>
        <w:pStyle w:val="body"/>
      </w:pPr>
    </w:p>
    <w:p w:rsidR="002A2EAC" w:rsidRDefault="002A2EAC" w:rsidP="007B31EF">
      <w:pPr>
        <w:pStyle w:val="body"/>
      </w:pPr>
    </w:p>
    <w:p w:rsidR="002A2EAC" w:rsidRDefault="002A2EAC" w:rsidP="007B31EF">
      <w:pPr>
        <w:pStyle w:val="body"/>
      </w:pPr>
    </w:p>
    <w:p w:rsidR="002A2EAC" w:rsidRDefault="002A2EAC" w:rsidP="007B31EF">
      <w:pPr>
        <w:pStyle w:val="body"/>
      </w:pPr>
    </w:p>
    <w:p w:rsidR="002A2EAC" w:rsidRDefault="002A2EAC" w:rsidP="007B31EF">
      <w:pPr>
        <w:pStyle w:val="body"/>
      </w:pPr>
    </w:p>
    <w:p w:rsidR="002A2EAC" w:rsidRDefault="002A2EAC" w:rsidP="007B31EF">
      <w:pPr>
        <w:pStyle w:val="body"/>
      </w:pPr>
    </w:p>
    <w:p w:rsidR="002A2EAC" w:rsidRDefault="002A2EAC" w:rsidP="007B31EF">
      <w:pPr>
        <w:pStyle w:val="body"/>
      </w:pPr>
    </w:p>
    <w:p w:rsidR="002A2EAC" w:rsidRDefault="002A2EAC" w:rsidP="007B31EF">
      <w:pPr>
        <w:pStyle w:val="body"/>
      </w:pPr>
    </w:p>
    <w:p w:rsidR="002A2EAC" w:rsidRDefault="002A2EAC" w:rsidP="007B31EF">
      <w:pPr>
        <w:pStyle w:val="body"/>
      </w:pPr>
    </w:p>
    <w:p w:rsidR="002A2EAC" w:rsidRDefault="002A2EAC" w:rsidP="007B31EF">
      <w:pPr>
        <w:pStyle w:val="body"/>
      </w:pPr>
    </w:p>
    <w:p w:rsidR="002A2EAC" w:rsidRDefault="002A2EAC" w:rsidP="007B31EF">
      <w:pPr>
        <w:pStyle w:val="body"/>
      </w:pPr>
    </w:p>
    <w:p w:rsidR="002A2EAC" w:rsidRDefault="002A2EAC" w:rsidP="007B31EF">
      <w:pPr>
        <w:pStyle w:val="body"/>
      </w:pPr>
    </w:p>
    <w:p w:rsidR="002A2EAC" w:rsidRDefault="002A2EAC" w:rsidP="007B31EF">
      <w:pPr>
        <w:pStyle w:val="body"/>
      </w:pPr>
    </w:p>
    <w:p w:rsidR="002A2EAC" w:rsidRDefault="002A2EAC" w:rsidP="007B31EF">
      <w:pPr>
        <w:pStyle w:val="body"/>
      </w:pPr>
    </w:p>
    <w:p w:rsidR="002A2EAC" w:rsidRDefault="002A2EAC" w:rsidP="007B31EF">
      <w:pPr>
        <w:pStyle w:val="body"/>
      </w:pPr>
    </w:p>
    <w:p w:rsidR="002A2EAC" w:rsidRPr="009C4389" w:rsidRDefault="002A2EAC" w:rsidP="007B31EF">
      <w:pPr>
        <w:pStyle w:val="body"/>
      </w:pPr>
    </w:p>
    <w:tbl>
      <w:tblPr>
        <w:tblW w:w="0" w:type="auto"/>
        <w:jc w:val="center"/>
        <w:tblLayout w:type="fixed"/>
        <w:tblLook w:val="0000"/>
      </w:tblPr>
      <w:tblGrid>
        <w:gridCol w:w="4519"/>
        <w:gridCol w:w="4517"/>
      </w:tblGrid>
      <w:tr w:rsidR="002A2EAC" w:rsidRPr="009C4389" w:rsidTr="007B31EF">
        <w:trPr>
          <w:trHeight w:val="984"/>
          <w:jc w:val="center"/>
        </w:trPr>
        <w:tc>
          <w:tcPr>
            <w:tcW w:w="4519" w:type="dxa"/>
          </w:tcPr>
          <w:p w:rsidR="002A2EAC" w:rsidRPr="009C4389" w:rsidRDefault="002A2EAC" w:rsidP="0046291C">
            <w:pPr>
              <w:pStyle w:val="Default"/>
            </w:pPr>
          </w:p>
        </w:tc>
        <w:tc>
          <w:tcPr>
            <w:tcW w:w="4517" w:type="dxa"/>
          </w:tcPr>
          <w:p w:rsidR="002A2EAC" w:rsidRPr="009C4389" w:rsidRDefault="002A2EAC" w:rsidP="0046291C">
            <w:pPr>
              <w:pStyle w:val="Default"/>
            </w:pPr>
          </w:p>
        </w:tc>
      </w:tr>
    </w:tbl>
    <w:p w:rsidR="002A2EAC" w:rsidRPr="009C4389" w:rsidRDefault="002A2EAC" w:rsidP="007B31EF"/>
    <w:p w:rsidR="002A2EAC" w:rsidRPr="009C4389" w:rsidRDefault="002A2EAC" w:rsidP="007B31EF"/>
    <w:p w:rsidR="002A2EAC" w:rsidRDefault="002A2EAC" w:rsidP="007B31EF">
      <w:pPr>
        <w:jc w:val="center"/>
        <w:rPr>
          <w:b/>
        </w:rPr>
      </w:pPr>
    </w:p>
    <w:p w:rsidR="002A2EAC" w:rsidRDefault="002A2EAC" w:rsidP="007B31EF">
      <w:pPr>
        <w:jc w:val="center"/>
        <w:rPr>
          <w:b/>
        </w:rPr>
      </w:pPr>
    </w:p>
    <w:p w:rsidR="002A2EAC" w:rsidRDefault="002A2EAC" w:rsidP="007B31EF">
      <w:pPr>
        <w:jc w:val="center"/>
        <w:rPr>
          <w:b/>
        </w:rPr>
      </w:pPr>
    </w:p>
    <w:p w:rsidR="002A2EAC" w:rsidRDefault="002A2EAC" w:rsidP="007B31EF">
      <w:pPr>
        <w:jc w:val="center"/>
        <w:rPr>
          <w:b/>
        </w:rPr>
      </w:pPr>
    </w:p>
    <w:p w:rsidR="002A2EAC" w:rsidRDefault="002A2EAC" w:rsidP="007B31EF">
      <w:pPr>
        <w:jc w:val="center"/>
        <w:rPr>
          <w:b/>
        </w:rPr>
      </w:pPr>
    </w:p>
    <w:p w:rsidR="002A2EAC" w:rsidRDefault="002A2EAC" w:rsidP="007B31EF">
      <w:pPr>
        <w:jc w:val="center"/>
        <w:rPr>
          <w:b/>
        </w:rPr>
      </w:pPr>
    </w:p>
    <w:p w:rsidR="002A2EAC" w:rsidRDefault="002A2EAC" w:rsidP="007B31EF">
      <w:pPr>
        <w:jc w:val="center"/>
        <w:rPr>
          <w:b/>
        </w:rPr>
      </w:pPr>
    </w:p>
    <w:p w:rsidR="002A2EAC" w:rsidRDefault="002A2EAC" w:rsidP="007B31EF">
      <w:pPr>
        <w:jc w:val="center"/>
        <w:rPr>
          <w:b/>
        </w:rPr>
      </w:pPr>
    </w:p>
    <w:p w:rsidR="002A2EAC" w:rsidRDefault="002A2EAC" w:rsidP="007B31EF">
      <w:pPr>
        <w:jc w:val="center"/>
        <w:rPr>
          <w:b/>
        </w:rPr>
      </w:pPr>
    </w:p>
    <w:p w:rsidR="002A2EAC" w:rsidRDefault="002A2EAC" w:rsidP="007B31EF">
      <w:pPr>
        <w:jc w:val="center"/>
        <w:rPr>
          <w:b/>
        </w:rPr>
      </w:pPr>
    </w:p>
    <w:p w:rsidR="002A2EAC" w:rsidRDefault="002A2EAC" w:rsidP="007B31EF">
      <w:pPr>
        <w:jc w:val="center"/>
        <w:rPr>
          <w:b/>
        </w:rPr>
      </w:pPr>
    </w:p>
    <w:p w:rsidR="002A2EAC" w:rsidRDefault="002A2EAC" w:rsidP="007B31EF">
      <w:pPr>
        <w:jc w:val="center"/>
        <w:rPr>
          <w:b/>
        </w:rPr>
      </w:pPr>
    </w:p>
    <w:p w:rsidR="002A2EAC" w:rsidRDefault="002A2EAC" w:rsidP="007B31EF">
      <w:pPr>
        <w:jc w:val="center"/>
        <w:rPr>
          <w:b/>
        </w:rPr>
      </w:pPr>
    </w:p>
    <w:p w:rsidR="002A2EAC" w:rsidRDefault="002A2EAC" w:rsidP="007B31EF">
      <w:pPr>
        <w:jc w:val="center"/>
        <w:rPr>
          <w:b/>
        </w:rPr>
      </w:pPr>
    </w:p>
    <w:p w:rsidR="002A2EAC" w:rsidRDefault="002A2EAC" w:rsidP="007B31EF">
      <w:pPr>
        <w:jc w:val="center"/>
        <w:rPr>
          <w:b/>
        </w:rPr>
      </w:pPr>
    </w:p>
    <w:p w:rsidR="002A2EAC" w:rsidRDefault="002A2EAC" w:rsidP="007B31EF">
      <w:pPr>
        <w:jc w:val="center"/>
        <w:rPr>
          <w:b/>
        </w:rPr>
      </w:pPr>
    </w:p>
    <w:p w:rsidR="002A2EAC" w:rsidRDefault="002A2EAC" w:rsidP="007B31EF">
      <w:pPr>
        <w:jc w:val="center"/>
        <w:rPr>
          <w:b/>
        </w:rPr>
      </w:pPr>
    </w:p>
    <w:p w:rsidR="002A2EAC" w:rsidRDefault="002A2EAC" w:rsidP="007B31EF">
      <w:pPr>
        <w:jc w:val="center"/>
        <w:rPr>
          <w:b/>
        </w:rPr>
      </w:pPr>
    </w:p>
    <w:p w:rsidR="002A2EAC" w:rsidRDefault="002A2EAC" w:rsidP="007B31EF">
      <w:pPr>
        <w:jc w:val="center"/>
        <w:rPr>
          <w:b/>
        </w:rPr>
      </w:pPr>
    </w:p>
    <w:p w:rsidR="002A2EAC" w:rsidRDefault="002A2EAC" w:rsidP="007B31EF">
      <w:pPr>
        <w:jc w:val="center"/>
        <w:rPr>
          <w:b/>
        </w:rPr>
      </w:pPr>
    </w:p>
    <w:p w:rsidR="002A2EAC" w:rsidRDefault="002A2EAC" w:rsidP="007B31EF">
      <w:pPr>
        <w:jc w:val="center"/>
        <w:rPr>
          <w:b/>
        </w:rPr>
      </w:pPr>
    </w:p>
    <w:p w:rsidR="002A2EAC" w:rsidRDefault="002A2EAC" w:rsidP="007B31EF">
      <w:pPr>
        <w:jc w:val="center"/>
        <w:rPr>
          <w:b/>
        </w:rPr>
      </w:pPr>
    </w:p>
    <w:p w:rsidR="002A2EAC" w:rsidRDefault="002A2EAC" w:rsidP="007B31EF">
      <w:pPr>
        <w:jc w:val="center"/>
        <w:rPr>
          <w:b/>
        </w:rPr>
      </w:pPr>
    </w:p>
    <w:p w:rsidR="002A2EAC" w:rsidRDefault="002A2EAC" w:rsidP="007B31EF">
      <w:pPr>
        <w:jc w:val="center"/>
        <w:rPr>
          <w:b/>
        </w:rPr>
      </w:pPr>
    </w:p>
    <w:p w:rsidR="002A2EAC" w:rsidRDefault="002A2EAC" w:rsidP="007B31EF">
      <w:pPr>
        <w:jc w:val="center"/>
        <w:rPr>
          <w:b/>
        </w:rPr>
      </w:pPr>
    </w:p>
    <w:p w:rsidR="002A2EAC" w:rsidRDefault="002A2EAC" w:rsidP="007B31EF">
      <w:pPr>
        <w:jc w:val="center"/>
        <w:rPr>
          <w:b/>
        </w:rPr>
      </w:pPr>
    </w:p>
    <w:p w:rsidR="002A2EAC" w:rsidRDefault="002A2EAC" w:rsidP="007B31EF">
      <w:pPr>
        <w:jc w:val="center"/>
        <w:rPr>
          <w:b/>
        </w:rPr>
      </w:pPr>
    </w:p>
    <w:p w:rsidR="002A2EAC" w:rsidRDefault="002A2EAC" w:rsidP="007B31EF">
      <w:pPr>
        <w:jc w:val="center"/>
        <w:rPr>
          <w:b/>
        </w:rPr>
      </w:pPr>
    </w:p>
    <w:p w:rsidR="002A2EAC" w:rsidRDefault="002A2EAC" w:rsidP="007B31EF">
      <w:pPr>
        <w:jc w:val="center"/>
        <w:rPr>
          <w:b/>
        </w:rPr>
      </w:pPr>
    </w:p>
    <w:p w:rsidR="002A2EAC" w:rsidRDefault="002A2EAC" w:rsidP="007B31EF">
      <w:pPr>
        <w:jc w:val="center"/>
        <w:rPr>
          <w:b/>
        </w:rPr>
      </w:pPr>
    </w:p>
    <w:p w:rsidR="002A2EAC" w:rsidRDefault="002A2EAC" w:rsidP="007B31EF">
      <w:pPr>
        <w:jc w:val="center"/>
        <w:rPr>
          <w:b/>
        </w:rPr>
      </w:pPr>
    </w:p>
    <w:p w:rsidR="002A2EAC" w:rsidRDefault="002A2EAC" w:rsidP="007B31EF">
      <w:pPr>
        <w:jc w:val="center"/>
        <w:rPr>
          <w:b/>
        </w:rPr>
      </w:pPr>
    </w:p>
    <w:p w:rsidR="002A2EAC" w:rsidRDefault="002A2EAC" w:rsidP="007B31EF">
      <w:pPr>
        <w:jc w:val="center"/>
        <w:rPr>
          <w:b/>
        </w:rPr>
      </w:pPr>
    </w:p>
    <w:p w:rsidR="002A2EAC" w:rsidRDefault="002A2EAC" w:rsidP="007B31EF">
      <w:pPr>
        <w:jc w:val="center"/>
        <w:rPr>
          <w:b/>
        </w:rPr>
      </w:pPr>
    </w:p>
    <w:p w:rsidR="002A2EAC" w:rsidRDefault="002A2EAC" w:rsidP="007B31EF">
      <w:pPr>
        <w:jc w:val="center"/>
        <w:rPr>
          <w:b/>
        </w:rPr>
      </w:pPr>
    </w:p>
    <w:p w:rsidR="002A2EAC" w:rsidRDefault="002A2EAC" w:rsidP="007B31EF">
      <w:pPr>
        <w:jc w:val="center"/>
        <w:rPr>
          <w:b/>
        </w:rPr>
      </w:pPr>
    </w:p>
    <w:p w:rsidR="002A2EAC" w:rsidRDefault="002A2EAC" w:rsidP="007B31EF">
      <w:pPr>
        <w:jc w:val="center"/>
        <w:rPr>
          <w:b/>
        </w:rPr>
      </w:pPr>
    </w:p>
    <w:p w:rsidR="002A2EAC" w:rsidRDefault="002A2EAC" w:rsidP="007B31EF">
      <w:pPr>
        <w:jc w:val="center"/>
        <w:rPr>
          <w:b/>
        </w:rPr>
      </w:pPr>
    </w:p>
    <w:p w:rsidR="002A2EAC" w:rsidRDefault="002A2EAC" w:rsidP="007B31EF">
      <w:pPr>
        <w:jc w:val="center"/>
        <w:rPr>
          <w:b/>
        </w:rPr>
      </w:pPr>
    </w:p>
    <w:p w:rsidR="002A2EAC" w:rsidRDefault="002A2EAC" w:rsidP="007B31EF">
      <w:pPr>
        <w:jc w:val="center"/>
        <w:rPr>
          <w:b/>
        </w:rPr>
      </w:pPr>
    </w:p>
    <w:p w:rsidR="002A2EAC" w:rsidRDefault="002A2EAC" w:rsidP="007B31EF">
      <w:pPr>
        <w:jc w:val="center"/>
        <w:rPr>
          <w:b/>
        </w:rPr>
      </w:pPr>
    </w:p>
    <w:p w:rsidR="002A2EAC" w:rsidRDefault="002A2EAC" w:rsidP="007B31EF">
      <w:pPr>
        <w:jc w:val="center"/>
        <w:rPr>
          <w:b/>
        </w:rPr>
      </w:pPr>
    </w:p>
    <w:p w:rsidR="002A2EAC" w:rsidRDefault="002A2EAC" w:rsidP="007B31EF">
      <w:pPr>
        <w:jc w:val="center"/>
        <w:rPr>
          <w:b/>
        </w:rPr>
      </w:pPr>
    </w:p>
    <w:p w:rsidR="002A2EAC" w:rsidRDefault="002A2EAC" w:rsidP="007B31EF">
      <w:pPr>
        <w:jc w:val="center"/>
        <w:rPr>
          <w:b/>
        </w:rPr>
      </w:pPr>
      <w:r>
        <w:rPr>
          <w:b/>
        </w:rPr>
        <w:t>ПРИЛОЖЕНИЕ</w:t>
      </w:r>
    </w:p>
    <w:p w:rsidR="002A2EAC" w:rsidRPr="009C4389" w:rsidRDefault="002A2EAC" w:rsidP="007B31EF">
      <w:pPr>
        <w:jc w:val="center"/>
        <w:rPr>
          <w:b/>
        </w:rPr>
      </w:pPr>
      <w:r w:rsidRPr="009C4389">
        <w:rPr>
          <w:b/>
        </w:rPr>
        <w:t>Календарно- тематическое планирование</w:t>
      </w:r>
    </w:p>
    <w:p w:rsidR="002A2EAC" w:rsidRPr="009C4389" w:rsidRDefault="002A2EAC" w:rsidP="007B31EF">
      <w:pPr>
        <w:ind w:left="360"/>
        <w:jc w:val="center"/>
        <w:rPr>
          <w:b/>
        </w:rPr>
      </w:pPr>
      <w:r w:rsidRPr="009C4389">
        <w:rPr>
          <w:b/>
        </w:rPr>
        <w:t>по музыке</w:t>
      </w:r>
    </w:p>
    <w:p w:rsidR="002A2EAC" w:rsidRPr="009C4389" w:rsidRDefault="002A2EAC" w:rsidP="007B31EF">
      <w:pPr>
        <w:ind w:left="360"/>
        <w:jc w:val="both"/>
        <w:rPr>
          <w:b/>
        </w:rPr>
      </w:pPr>
    </w:p>
    <w:p w:rsidR="002A2EAC" w:rsidRPr="009C4389" w:rsidRDefault="002A2EAC" w:rsidP="007B31EF">
      <w:pPr>
        <w:ind w:left="360"/>
        <w:jc w:val="both"/>
      </w:pPr>
      <w:r w:rsidRPr="009C4389">
        <w:t>Классы</w:t>
      </w:r>
      <w:r w:rsidRPr="009C4389">
        <w:tab/>
        <w:t xml:space="preserve">   2 А,2 Б,2 В,2Г</w:t>
      </w:r>
    </w:p>
    <w:p w:rsidR="002A2EAC" w:rsidRPr="009C4389" w:rsidRDefault="002A2EAC" w:rsidP="007B31EF">
      <w:pPr>
        <w:ind w:left="360"/>
        <w:jc w:val="both"/>
      </w:pPr>
    </w:p>
    <w:p w:rsidR="002A2EAC" w:rsidRPr="009C4389" w:rsidRDefault="002A2EAC" w:rsidP="007B31EF">
      <w:pPr>
        <w:ind w:left="360"/>
        <w:jc w:val="both"/>
      </w:pPr>
      <w:r w:rsidRPr="009C4389">
        <w:t>Учитель   Орлова С.Г.</w:t>
      </w:r>
    </w:p>
    <w:p w:rsidR="002A2EAC" w:rsidRPr="009C4389" w:rsidRDefault="002A2EAC" w:rsidP="007B31EF">
      <w:pPr>
        <w:ind w:left="360"/>
        <w:jc w:val="both"/>
      </w:pPr>
      <w:r w:rsidRPr="009C4389">
        <w:t>Количество часов</w:t>
      </w:r>
      <w:r>
        <w:t xml:space="preserve"> 34</w:t>
      </w:r>
    </w:p>
    <w:p w:rsidR="002A2EAC" w:rsidRPr="009C4389" w:rsidRDefault="002A2EAC" w:rsidP="007B31EF">
      <w:pPr>
        <w:ind w:left="360"/>
        <w:jc w:val="both"/>
      </w:pPr>
      <w:r>
        <w:t xml:space="preserve"> В</w:t>
      </w:r>
      <w:r w:rsidRPr="009C4389">
        <w:t xml:space="preserve"> неделю 1  час.</w:t>
      </w:r>
    </w:p>
    <w:p w:rsidR="002A2EAC" w:rsidRPr="009C4389" w:rsidRDefault="002A2EAC" w:rsidP="007B31EF">
      <w:pPr>
        <w:ind w:left="360"/>
        <w:jc w:val="both"/>
      </w:pPr>
    </w:p>
    <w:p w:rsidR="002A2EAC" w:rsidRPr="009C4389" w:rsidRDefault="002A2EAC" w:rsidP="007B31EF">
      <w:pPr>
        <w:ind w:left="360"/>
        <w:jc w:val="both"/>
      </w:pPr>
      <w:r w:rsidRPr="009C4389">
        <w:t>Плановых контрольных уроков  тестов – 4</w:t>
      </w:r>
    </w:p>
    <w:p w:rsidR="002A2EAC" w:rsidRPr="009C4389" w:rsidRDefault="002A2EAC" w:rsidP="007B31EF">
      <w:pPr>
        <w:ind w:left="360"/>
        <w:jc w:val="both"/>
      </w:pPr>
    </w:p>
    <w:p w:rsidR="002A2EAC" w:rsidRPr="009C4389" w:rsidRDefault="002A2EAC" w:rsidP="007B31EF">
      <w:pPr>
        <w:spacing w:line="80" w:lineRule="atLeast"/>
      </w:pPr>
      <w:r w:rsidRPr="009C4389">
        <w:t>Планирование составлено на основе программы</w:t>
      </w:r>
    </w:p>
    <w:p w:rsidR="002A2EAC" w:rsidRPr="009C4389" w:rsidRDefault="002A2EAC" w:rsidP="007B31EF">
      <w:pPr>
        <w:spacing w:line="80" w:lineRule="atLeast"/>
      </w:pPr>
      <w:r w:rsidRPr="009C4389">
        <w:t xml:space="preserve">  «Музыка. Начальная школа», авторов:   Е.Д.Критской, Г.П.Сергеевой,</w:t>
      </w:r>
      <w:r w:rsidRPr="009C4389">
        <w:rPr>
          <w:iCs/>
        </w:rPr>
        <w:t xml:space="preserve">Т. </w:t>
      </w:r>
      <w:r w:rsidRPr="009C4389">
        <w:t xml:space="preserve">С. </w:t>
      </w:r>
      <w:r w:rsidRPr="009C4389">
        <w:rPr>
          <w:iCs/>
        </w:rPr>
        <w:t>Шмагина</w:t>
      </w:r>
      <w:r w:rsidRPr="009C4389">
        <w:t>, М., Просвещение, 2010</w:t>
      </w:r>
    </w:p>
    <w:p w:rsidR="002A2EAC" w:rsidRPr="009C4389" w:rsidRDefault="002A2EAC" w:rsidP="007B31EF">
      <w:pPr>
        <w:jc w:val="both"/>
      </w:pPr>
      <w:r w:rsidRPr="009C4389">
        <w:t>Учебник: Критская Е.Д., Сергеева Г.П., Шмагина Т.С. «Музыка»: Учебник для учащихся 1 кл.нач.шк. – М.: Просвещение, 2010</w:t>
      </w:r>
    </w:p>
    <w:p w:rsidR="002A2EAC" w:rsidRPr="009C4389" w:rsidRDefault="002A2EAC" w:rsidP="007B31EF"/>
    <w:p w:rsidR="002A2EAC" w:rsidRPr="009C4389" w:rsidRDefault="002A2EAC" w:rsidP="007B31EF">
      <w:pPr>
        <w:ind w:left="360"/>
        <w:jc w:val="both"/>
        <w:rPr>
          <w:b/>
        </w:rPr>
      </w:pPr>
    </w:p>
    <w:p w:rsidR="002A2EAC" w:rsidRPr="009C4389" w:rsidRDefault="002A2EAC" w:rsidP="007B31EF">
      <w:pPr>
        <w:pStyle w:val="ParagraphStyle"/>
        <w:spacing w:after="180" w:line="264" w:lineRule="auto"/>
        <w:jc w:val="center"/>
        <w:rPr>
          <w:rFonts w:ascii="Times New Roman" w:hAnsi="Times New Roman"/>
          <w:b/>
          <w:bCs/>
        </w:rPr>
      </w:pPr>
      <w:r w:rsidRPr="009C4389">
        <w:rPr>
          <w:rFonts w:ascii="Times New Roman" w:hAnsi="Times New Roman"/>
          <w:b/>
          <w:bCs/>
        </w:rPr>
        <w:t>Календарно-тематическое  планирование</w:t>
      </w:r>
    </w:p>
    <w:tbl>
      <w:tblPr>
        <w:tblW w:w="8789" w:type="dxa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760"/>
        <w:gridCol w:w="5360"/>
        <w:gridCol w:w="2669"/>
      </w:tblGrid>
      <w:tr w:rsidR="002A2EAC" w:rsidRPr="009C4389" w:rsidTr="0046291C"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№ п/п</w:t>
            </w:r>
          </w:p>
        </w:tc>
        <w:tc>
          <w:tcPr>
            <w:tcW w:w="5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Тема урока</w:t>
            </w:r>
          </w:p>
        </w:tc>
        <w:tc>
          <w:tcPr>
            <w:tcW w:w="2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Дата проведения</w:t>
            </w:r>
          </w:p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(неделя)</w:t>
            </w:r>
          </w:p>
        </w:tc>
      </w:tr>
      <w:tr w:rsidR="002A2EAC" w:rsidRPr="009C4389" w:rsidTr="0046291C"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1</w:t>
            </w:r>
          </w:p>
        </w:tc>
        <w:tc>
          <w:tcPr>
            <w:tcW w:w="5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Россия – Родина моя. Мелодия</w:t>
            </w:r>
          </w:p>
        </w:tc>
        <w:tc>
          <w:tcPr>
            <w:tcW w:w="2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06.09</w:t>
            </w:r>
          </w:p>
        </w:tc>
      </w:tr>
      <w:tr w:rsidR="002A2EAC" w:rsidRPr="009C4389" w:rsidTr="0046291C"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2</w:t>
            </w:r>
          </w:p>
        </w:tc>
        <w:tc>
          <w:tcPr>
            <w:tcW w:w="5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Здравствуй, Родина моя!</w:t>
            </w:r>
          </w:p>
        </w:tc>
        <w:tc>
          <w:tcPr>
            <w:tcW w:w="2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13.09</w:t>
            </w:r>
          </w:p>
        </w:tc>
      </w:tr>
      <w:tr w:rsidR="002A2EAC" w:rsidRPr="009C4389" w:rsidTr="0046291C"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3</w:t>
            </w:r>
          </w:p>
        </w:tc>
        <w:tc>
          <w:tcPr>
            <w:tcW w:w="5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Гимн России</w:t>
            </w:r>
          </w:p>
        </w:tc>
        <w:tc>
          <w:tcPr>
            <w:tcW w:w="2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20.09</w:t>
            </w:r>
          </w:p>
        </w:tc>
      </w:tr>
      <w:tr w:rsidR="002A2EAC" w:rsidRPr="009C4389" w:rsidTr="0046291C"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4</w:t>
            </w:r>
          </w:p>
        </w:tc>
        <w:tc>
          <w:tcPr>
            <w:tcW w:w="5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День, полный событий. Музыкальный инструмент – фортепиано</w:t>
            </w:r>
          </w:p>
        </w:tc>
        <w:tc>
          <w:tcPr>
            <w:tcW w:w="2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27.09</w:t>
            </w:r>
          </w:p>
        </w:tc>
      </w:tr>
      <w:tr w:rsidR="002A2EAC" w:rsidRPr="009C4389" w:rsidTr="0046291C"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5</w:t>
            </w:r>
          </w:p>
        </w:tc>
        <w:tc>
          <w:tcPr>
            <w:tcW w:w="5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Природа и музыка. Прогулка</w:t>
            </w:r>
          </w:p>
        </w:tc>
        <w:tc>
          <w:tcPr>
            <w:tcW w:w="2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4.10</w:t>
            </w:r>
          </w:p>
        </w:tc>
      </w:tr>
      <w:tr w:rsidR="002A2EAC" w:rsidRPr="009C4389" w:rsidTr="0046291C"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6</w:t>
            </w:r>
          </w:p>
        </w:tc>
        <w:tc>
          <w:tcPr>
            <w:tcW w:w="5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Танцы, танцы, танцы</w:t>
            </w:r>
          </w:p>
        </w:tc>
        <w:tc>
          <w:tcPr>
            <w:tcW w:w="2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11.10</w:t>
            </w:r>
          </w:p>
        </w:tc>
      </w:tr>
      <w:tr w:rsidR="002A2EAC" w:rsidRPr="009C4389" w:rsidTr="0046291C"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7</w:t>
            </w:r>
          </w:p>
        </w:tc>
        <w:tc>
          <w:tcPr>
            <w:tcW w:w="5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Эти разные марши</w:t>
            </w:r>
          </w:p>
        </w:tc>
        <w:tc>
          <w:tcPr>
            <w:tcW w:w="2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18.10</w:t>
            </w:r>
          </w:p>
        </w:tc>
      </w:tr>
      <w:tr w:rsidR="002A2EAC" w:rsidRPr="009C4389" w:rsidTr="0046291C"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8</w:t>
            </w:r>
          </w:p>
        </w:tc>
        <w:tc>
          <w:tcPr>
            <w:tcW w:w="5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Звучащие картины</w:t>
            </w:r>
          </w:p>
        </w:tc>
        <w:tc>
          <w:tcPr>
            <w:tcW w:w="2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25.10</w:t>
            </w:r>
          </w:p>
        </w:tc>
      </w:tr>
      <w:tr w:rsidR="002A2EAC" w:rsidRPr="009C4389" w:rsidTr="0046291C"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9</w:t>
            </w:r>
          </w:p>
        </w:tc>
        <w:tc>
          <w:tcPr>
            <w:tcW w:w="5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Расскажи сказку. Колыбельные</w:t>
            </w:r>
          </w:p>
        </w:tc>
        <w:tc>
          <w:tcPr>
            <w:tcW w:w="2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01.11</w:t>
            </w:r>
          </w:p>
        </w:tc>
      </w:tr>
      <w:tr w:rsidR="002A2EAC" w:rsidRPr="009C4389" w:rsidTr="0046291C"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10</w:t>
            </w:r>
          </w:p>
        </w:tc>
        <w:tc>
          <w:tcPr>
            <w:tcW w:w="5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Великий колокольный звон</w:t>
            </w:r>
          </w:p>
        </w:tc>
        <w:tc>
          <w:tcPr>
            <w:tcW w:w="2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15.11</w:t>
            </w:r>
          </w:p>
        </w:tc>
      </w:tr>
      <w:tr w:rsidR="002A2EAC" w:rsidRPr="009C4389" w:rsidTr="0046291C"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11</w:t>
            </w:r>
          </w:p>
        </w:tc>
        <w:tc>
          <w:tcPr>
            <w:tcW w:w="5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Звучащие картины</w:t>
            </w:r>
          </w:p>
        </w:tc>
        <w:tc>
          <w:tcPr>
            <w:tcW w:w="2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22.11</w:t>
            </w:r>
          </w:p>
        </w:tc>
      </w:tr>
      <w:tr w:rsidR="002A2EAC" w:rsidRPr="009C4389" w:rsidTr="0046291C"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12</w:t>
            </w:r>
          </w:p>
        </w:tc>
        <w:tc>
          <w:tcPr>
            <w:tcW w:w="5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Святые земли Русской.</w:t>
            </w:r>
          </w:p>
        </w:tc>
        <w:tc>
          <w:tcPr>
            <w:tcW w:w="2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29.11</w:t>
            </w:r>
          </w:p>
        </w:tc>
      </w:tr>
      <w:tr w:rsidR="002A2EAC" w:rsidRPr="009C4389" w:rsidTr="0046291C"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13</w:t>
            </w:r>
          </w:p>
        </w:tc>
        <w:tc>
          <w:tcPr>
            <w:tcW w:w="5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Молитва</w:t>
            </w:r>
          </w:p>
        </w:tc>
        <w:tc>
          <w:tcPr>
            <w:tcW w:w="2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6.12</w:t>
            </w:r>
          </w:p>
        </w:tc>
      </w:tr>
      <w:tr w:rsidR="002A2EAC" w:rsidRPr="009C4389" w:rsidTr="0046291C"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14</w:t>
            </w:r>
          </w:p>
        </w:tc>
        <w:tc>
          <w:tcPr>
            <w:tcW w:w="5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Рождество Христово</w:t>
            </w:r>
          </w:p>
        </w:tc>
        <w:tc>
          <w:tcPr>
            <w:tcW w:w="2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13.12</w:t>
            </w:r>
          </w:p>
        </w:tc>
      </w:tr>
      <w:tr w:rsidR="002A2EAC" w:rsidRPr="009C4389" w:rsidTr="0046291C"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15</w:t>
            </w:r>
          </w:p>
        </w:tc>
        <w:tc>
          <w:tcPr>
            <w:tcW w:w="5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Русские народные инструменты</w:t>
            </w:r>
          </w:p>
        </w:tc>
        <w:tc>
          <w:tcPr>
            <w:tcW w:w="2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20.12</w:t>
            </w:r>
          </w:p>
        </w:tc>
      </w:tr>
      <w:tr w:rsidR="002A2EAC" w:rsidRPr="009C4389" w:rsidTr="0046291C"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16</w:t>
            </w:r>
          </w:p>
        </w:tc>
        <w:tc>
          <w:tcPr>
            <w:tcW w:w="5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Плясовые наигрыши. Разыграй песню.</w:t>
            </w:r>
          </w:p>
        </w:tc>
        <w:tc>
          <w:tcPr>
            <w:tcW w:w="2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27.12</w:t>
            </w:r>
          </w:p>
        </w:tc>
      </w:tr>
      <w:tr w:rsidR="002A2EAC" w:rsidRPr="009C4389" w:rsidTr="0046291C"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17</w:t>
            </w:r>
          </w:p>
        </w:tc>
        <w:tc>
          <w:tcPr>
            <w:tcW w:w="5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Музыка в народном стиле. Сочини песенку</w:t>
            </w:r>
          </w:p>
        </w:tc>
        <w:tc>
          <w:tcPr>
            <w:tcW w:w="2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17.01</w:t>
            </w:r>
          </w:p>
        </w:tc>
      </w:tr>
      <w:tr w:rsidR="002A2EAC" w:rsidRPr="009C4389" w:rsidTr="0046291C"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18</w:t>
            </w:r>
          </w:p>
        </w:tc>
        <w:tc>
          <w:tcPr>
            <w:tcW w:w="5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Обряды и праздники русского народа</w:t>
            </w:r>
          </w:p>
        </w:tc>
        <w:tc>
          <w:tcPr>
            <w:tcW w:w="2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24.01</w:t>
            </w:r>
          </w:p>
        </w:tc>
      </w:tr>
      <w:tr w:rsidR="002A2EAC" w:rsidRPr="009C4389" w:rsidTr="0046291C"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19</w:t>
            </w:r>
          </w:p>
        </w:tc>
        <w:tc>
          <w:tcPr>
            <w:tcW w:w="5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Сказка будет впереди. Детский музыкальный театр</w:t>
            </w:r>
          </w:p>
        </w:tc>
        <w:tc>
          <w:tcPr>
            <w:tcW w:w="2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31.01</w:t>
            </w:r>
          </w:p>
        </w:tc>
      </w:tr>
      <w:tr w:rsidR="002A2EAC" w:rsidRPr="009C4389" w:rsidTr="0046291C"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20</w:t>
            </w:r>
          </w:p>
        </w:tc>
        <w:tc>
          <w:tcPr>
            <w:tcW w:w="5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Театр оперы и балета.</w:t>
            </w:r>
          </w:p>
        </w:tc>
        <w:tc>
          <w:tcPr>
            <w:tcW w:w="2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07.02</w:t>
            </w:r>
          </w:p>
        </w:tc>
      </w:tr>
      <w:tr w:rsidR="002A2EAC" w:rsidRPr="009C4389" w:rsidTr="0046291C"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21</w:t>
            </w:r>
          </w:p>
        </w:tc>
        <w:tc>
          <w:tcPr>
            <w:tcW w:w="5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Волшебная палочка.</w:t>
            </w:r>
          </w:p>
        </w:tc>
        <w:tc>
          <w:tcPr>
            <w:tcW w:w="2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14.02</w:t>
            </w:r>
          </w:p>
        </w:tc>
      </w:tr>
      <w:tr w:rsidR="002A2EAC" w:rsidRPr="009C4389" w:rsidTr="0046291C"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22</w:t>
            </w:r>
          </w:p>
        </w:tc>
        <w:tc>
          <w:tcPr>
            <w:tcW w:w="5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Опера «Руслан и Людмила». Сцены из оперы.</w:t>
            </w:r>
          </w:p>
        </w:tc>
        <w:tc>
          <w:tcPr>
            <w:tcW w:w="2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28.02</w:t>
            </w:r>
          </w:p>
        </w:tc>
      </w:tr>
      <w:tr w:rsidR="002A2EAC" w:rsidRPr="009C4389" w:rsidTr="0046291C"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23</w:t>
            </w:r>
          </w:p>
        </w:tc>
        <w:tc>
          <w:tcPr>
            <w:tcW w:w="5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Какое чудное мгновенье! Увертюра. Финал</w:t>
            </w:r>
          </w:p>
        </w:tc>
        <w:tc>
          <w:tcPr>
            <w:tcW w:w="2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07.03</w:t>
            </w:r>
          </w:p>
        </w:tc>
      </w:tr>
      <w:tr w:rsidR="002A2EAC" w:rsidRPr="009C4389" w:rsidTr="0046291C"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</w:p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24</w:t>
            </w:r>
          </w:p>
        </w:tc>
        <w:tc>
          <w:tcPr>
            <w:tcW w:w="5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Симфоническая сказка «Петя и волк» С.С. Прокофьев</w:t>
            </w:r>
          </w:p>
        </w:tc>
        <w:tc>
          <w:tcPr>
            <w:tcW w:w="2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14.03</w:t>
            </w:r>
          </w:p>
        </w:tc>
      </w:tr>
      <w:tr w:rsidR="002A2EAC" w:rsidRPr="009C4389" w:rsidTr="0046291C"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25</w:t>
            </w:r>
          </w:p>
        </w:tc>
        <w:tc>
          <w:tcPr>
            <w:tcW w:w="5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«Петя и волк» С.С.</w:t>
            </w:r>
          </w:p>
        </w:tc>
        <w:tc>
          <w:tcPr>
            <w:tcW w:w="2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21.03</w:t>
            </w:r>
          </w:p>
        </w:tc>
      </w:tr>
      <w:tr w:rsidR="002A2EAC" w:rsidRPr="009C4389" w:rsidTr="0046291C"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26</w:t>
            </w:r>
          </w:p>
        </w:tc>
        <w:tc>
          <w:tcPr>
            <w:tcW w:w="5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Картинки с выставки.</w:t>
            </w:r>
          </w:p>
        </w:tc>
        <w:tc>
          <w:tcPr>
            <w:tcW w:w="2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4.04</w:t>
            </w:r>
          </w:p>
        </w:tc>
      </w:tr>
      <w:tr w:rsidR="002A2EAC" w:rsidRPr="009C4389" w:rsidTr="0046291C"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27</w:t>
            </w:r>
          </w:p>
        </w:tc>
        <w:tc>
          <w:tcPr>
            <w:tcW w:w="5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Звучит нестареющий Моцарт</w:t>
            </w:r>
          </w:p>
        </w:tc>
        <w:tc>
          <w:tcPr>
            <w:tcW w:w="2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11.04</w:t>
            </w:r>
          </w:p>
        </w:tc>
      </w:tr>
      <w:tr w:rsidR="002A2EAC" w:rsidRPr="009C4389" w:rsidTr="0046291C"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28</w:t>
            </w:r>
          </w:p>
        </w:tc>
        <w:tc>
          <w:tcPr>
            <w:tcW w:w="5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Волшебный цветик – семицветик. Музыкальные инструменты</w:t>
            </w:r>
          </w:p>
        </w:tc>
        <w:tc>
          <w:tcPr>
            <w:tcW w:w="2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18.04</w:t>
            </w:r>
          </w:p>
        </w:tc>
      </w:tr>
      <w:tr w:rsidR="002A2EAC" w:rsidRPr="009C4389" w:rsidTr="0046291C"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29</w:t>
            </w:r>
          </w:p>
        </w:tc>
        <w:tc>
          <w:tcPr>
            <w:tcW w:w="5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И всё это – Бах!</w:t>
            </w:r>
          </w:p>
        </w:tc>
        <w:tc>
          <w:tcPr>
            <w:tcW w:w="2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25.04</w:t>
            </w:r>
          </w:p>
        </w:tc>
      </w:tr>
      <w:tr w:rsidR="002A2EAC" w:rsidRPr="009C4389" w:rsidTr="0046291C"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30</w:t>
            </w:r>
          </w:p>
        </w:tc>
        <w:tc>
          <w:tcPr>
            <w:tcW w:w="5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Всё в движении. Тройка.</w:t>
            </w:r>
          </w:p>
        </w:tc>
        <w:tc>
          <w:tcPr>
            <w:tcW w:w="2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2.05</w:t>
            </w:r>
          </w:p>
        </w:tc>
      </w:tr>
      <w:tr w:rsidR="002A2EAC" w:rsidRPr="009C4389" w:rsidTr="0046291C"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31</w:t>
            </w:r>
          </w:p>
        </w:tc>
        <w:tc>
          <w:tcPr>
            <w:tcW w:w="5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Тройка. Весна. Осень. Из музыкальных иллюстраций к повести А.Пушкина «Метель»</w:t>
            </w:r>
          </w:p>
        </w:tc>
        <w:tc>
          <w:tcPr>
            <w:tcW w:w="2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2.05</w:t>
            </w:r>
          </w:p>
        </w:tc>
      </w:tr>
      <w:tr w:rsidR="002A2EAC" w:rsidRPr="009C4389" w:rsidTr="0046291C"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32</w:t>
            </w:r>
          </w:p>
        </w:tc>
        <w:tc>
          <w:tcPr>
            <w:tcW w:w="5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Музыка учит людей понимать друг друга.</w:t>
            </w:r>
          </w:p>
        </w:tc>
        <w:tc>
          <w:tcPr>
            <w:tcW w:w="2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16.05</w:t>
            </w:r>
          </w:p>
        </w:tc>
      </w:tr>
      <w:tr w:rsidR="002A2EAC" w:rsidRPr="009C4389" w:rsidTr="0046291C"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33</w:t>
            </w:r>
          </w:p>
        </w:tc>
        <w:tc>
          <w:tcPr>
            <w:tcW w:w="5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Природа и музыка</w:t>
            </w:r>
          </w:p>
        </w:tc>
        <w:tc>
          <w:tcPr>
            <w:tcW w:w="2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23.05</w:t>
            </w:r>
          </w:p>
        </w:tc>
      </w:tr>
      <w:tr w:rsidR="002A2EAC" w:rsidRPr="009C4389" w:rsidTr="0046291C"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34</w:t>
            </w:r>
          </w:p>
        </w:tc>
        <w:tc>
          <w:tcPr>
            <w:tcW w:w="5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Могут ли иссякнуть мелодии</w:t>
            </w:r>
          </w:p>
        </w:tc>
        <w:tc>
          <w:tcPr>
            <w:tcW w:w="2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 w:rsidRPr="009C4389">
              <w:rPr>
                <w:rFonts w:ascii="Times New Roman" w:hAnsi="Times New Roman"/>
              </w:rPr>
              <w:t>30.05</w:t>
            </w:r>
          </w:p>
        </w:tc>
      </w:tr>
      <w:tr w:rsidR="002A2EAC" w:rsidRPr="009C4389" w:rsidTr="0046291C">
        <w:trPr>
          <w:trHeight w:val="29"/>
        </w:trPr>
        <w:tc>
          <w:tcPr>
            <w:tcW w:w="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Итоги</w:t>
            </w:r>
          </w:p>
        </w:tc>
        <w:tc>
          <w:tcPr>
            <w:tcW w:w="2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2EAC" w:rsidRPr="009C4389" w:rsidRDefault="002A2EAC" w:rsidP="0046291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 часа</w:t>
            </w:r>
          </w:p>
        </w:tc>
      </w:tr>
    </w:tbl>
    <w:p w:rsidR="002A2EAC" w:rsidRDefault="002A2EAC" w:rsidP="007B31EF">
      <w:pPr>
        <w:jc w:val="both"/>
        <w:rPr>
          <w:b/>
        </w:rPr>
      </w:pPr>
    </w:p>
    <w:p w:rsidR="002A2EAC" w:rsidRDefault="002A2EAC" w:rsidP="007B31EF">
      <w:pPr>
        <w:jc w:val="both"/>
        <w:rPr>
          <w:b/>
        </w:rPr>
      </w:pPr>
    </w:p>
    <w:p w:rsidR="002A2EAC" w:rsidRDefault="002A2EAC" w:rsidP="007B31EF">
      <w:pPr>
        <w:jc w:val="both"/>
        <w:rPr>
          <w:b/>
        </w:rPr>
      </w:pPr>
    </w:p>
    <w:p w:rsidR="002A2EAC" w:rsidRDefault="002A2EAC" w:rsidP="007B31EF">
      <w:pPr>
        <w:jc w:val="both"/>
        <w:rPr>
          <w:b/>
        </w:rPr>
      </w:pPr>
    </w:p>
    <w:p w:rsidR="002A2EAC" w:rsidRDefault="002A2EAC" w:rsidP="007B31EF">
      <w:pPr>
        <w:pStyle w:val="Default"/>
      </w:pPr>
    </w:p>
    <w:p w:rsidR="002A2EAC" w:rsidRDefault="002A2EAC" w:rsidP="007B31EF">
      <w:pPr>
        <w:pStyle w:val="Default"/>
        <w:ind w:left="708" w:firstLine="708"/>
        <w:jc w:val="both"/>
        <w:rPr>
          <w:sz w:val="23"/>
          <w:szCs w:val="23"/>
        </w:rPr>
      </w:pPr>
    </w:p>
    <w:p w:rsidR="002A2EAC" w:rsidRDefault="002A2EAC" w:rsidP="007B31EF">
      <w:pPr>
        <w:pStyle w:val="Default"/>
        <w:ind w:left="708" w:firstLine="708"/>
        <w:jc w:val="both"/>
        <w:rPr>
          <w:sz w:val="23"/>
          <w:szCs w:val="23"/>
        </w:rPr>
      </w:pPr>
    </w:p>
    <w:p w:rsidR="002A2EAC" w:rsidRDefault="002A2EAC" w:rsidP="007B31EF">
      <w:pPr>
        <w:pStyle w:val="Default"/>
        <w:ind w:left="708" w:firstLine="708"/>
        <w:jc w:val="both"/>
        <w:rPr>
          <w:sz w:val="23"/>
          <w:szCs w:val="23"/>
        </w:rPr>
      </w:pPr>
    </w:p>
    <w:p w:rsidR="002A2EAC" w:rsidRDefault="002A2EAC" w:rsidP="007B31EF">
      <w:pPr>
        <w:pStyle w:val="Default"/>
        <w:ind w:left="708" w:firstLine="708"/>
        <w:jc w:val="both"/>
        <w:rPr>
          <w:sz w:val="23"/>
          <w:szCs w:val="23"/>
        </w:rPr>
      </w:pPr>
    </w:p>
    <w:p w:rsidR="002A2EAC" w:rsidRDefault="002A2EAC" w:rsidP="007B31EF">
      <w:pPr>
        <w:pStyle w:val="Default"/>
        <w:ind w:left="708" w:firstLine="708"/>
        <w:jc w:val="both"/>
        <w:rPr>
          <w:sz w:val="23"/>
          <w:szCs w:val="23"/>
        </w:rPr>
      </w:pPr>
    </w:p>
    <w:p w:rsidR="002A2EAC" w:rsidRDefault="002A2EAC" w:rsidP="007B31EF">
      <w:pPr>
        <w:pStyle w:val="Default"/>
        <w:ind w:left="708" w:firstLine="708"/>
        <w:jc w:val="both"/>
        <w:rPr>
          <w:sz w:val="23"/>
          <w:szCs w:val="23"/>
        </w:rPr>
      </w:pPr>
    </w:p>
    <w:p w:rsidR="002A2EAC" w:rsidRDefault="002A2EAC" w:rsidP="007B31EF">
      <w:pPr>
        <w:pStyle w:val="Default"/>
        <w:ind w:left="708" w:firstLine="708"/>
        <w:jc w:val="both"/>
        <w:rPr>
          <w:sz w:val="23"/>
          <w:szCs w:val="23"/>
        </w:rPr>
      </w:pPr>
    </w:p>
    <w:p w:rsidR="002A2EAC" w:rsidRDefault="002A2EAC" w:rsidP="007B31EF">
      <w:pPr>
        <w:pStyle w:val="Default"/>
        <w:ind w:left="708" w:firstLine="708"/>
        <w:jc w:val="both"/>
        <w:rPr>
          <w:sz w:val="23"/>
          <w:szCs w:val="23"/>
        </w:rPr>
      </w:pPr>
    </w:p>
    <w:p w:rsidR="002A2EAC" w:rsidRDefault="002A2EAC" w:rsidP="007B31EF">
      <w:pPr>
        <w:pStyle w:val="Default"/>
        <w:ind w:left="708" w:firstLine="708"/>
        <w:jc w:val="both"/>
        <w:rPr>
          <w:sz w:val="23"/>
          <w:szCs w:val="23"/>
        </w:rPr>
      </w:pPr>
    </w:p>
    <w:p w:rsidR="002A2EAC" w:rsidRDefault="002A2EAC" w:rsidP="007B31EF">
      <w:pPr>
        <w:pStyle w:val="Default"/>
        <w:ind w:left="708" w:firstLine="708"/>
        <w:jc w:val="both"/>
        <w:rPr>
          <w:sz w:val="23"/>
          <w:szCs w:val="23"/>
        </w:rPr>
      </w:pPr>
    </w:p>
    <w:p w:rsidR="002A2EAC" w:rsidRDefault="002A2EAC" w:rsidP="007B31EF">
      <w:pPr>
        <w:pStyle w:val="Default"/>
        <w:ind w:left="708" w:firstLine="708"/>
        <w:jc w:val="both"/>
        <w:rPr>
          <w:sz w:val="23"/>
          <w:szCs w:val="23"/>
        </w:rPr>
      </w:pPr>
    </w:p>
    <w:p w:rsidR="002A2EAC" w:rsidRDefault="002A2EAC" w:rsidP="007B31EF">
      <w:pPr>
        <w:pStyle w:val="Default"/>
        <w:ind w:left="708" w:firstLine="708"/>
        <w:jc w:val="both"/>
        <w:rPr>
          <w:sz w:val="23"/>
          <w:szCs w:val="23"/>
        </w:rPr>
      </w:pPr>
    </w:p>
    <w:p w:rsidR="002A2EAC" w:rsidRDefault="002A2EAC" w:rsidP="007B31EF">
      <w:pPr>
        <w:pStyle w:val="Default"/>
        <w:ind w:left="708" w:firstLine="708"/>
        <w:jc w:val="both"/>
        <w:rPr>
          <w:sz w:val="23"/>
          <w:szCs w:val="23"/>
        </w:rPr>
      </w:pPr>
    </w:p>
    <w:p w:rsidR="002A2EAC" w:rsidRDefault="002A2EAC" w:rsidP="007B31EF">
      <w:pPr>
        <w:pStyle w:val="Default"/>
        <w:ind w:left="708" w:firstLine="708"/>
        <w:jc w:val="both"/>
        <w:rPr>
          <w:sz w:val="23"/>
          <w:szCs w:val="23"/>
        </w:rPr>
      </w:pPr>
    </w:p>
    <w:p w:rsidR="002A2EAC" w:rsidRDefault="002A2EAC" w:rsidP="007B31EF">
      <w:pPr>
        <w:pStyle w:val="Default"/>
        <w:ind w:left="708" w:firstLine="708"/>
        <w:jc w:val="both"/>
        <w:rPr>
          <w:sz w:val="23"/>
          <w:szCs w:val="23"/>
        </w:rPr>
      </w:pPr>
    </w:p>
    <w:p w:rsidR="002A2EAC" w:rsidRDefault="002A2EAC" w:rsidP="007B31EF">
      <w:pPr>
        <w:pStyle w:val="Default"/>
        <w:ind w:left="708" w:firstLine="70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СОГЛАСОВАНО </w:t>
      </w:r>
    </w:p>
    <w:p w:rsidR="002A2EAC" w:rsidRDefault="002A2EAC" w:rsidP="007B31EF">
      <w:pPr>
        <w:pStyle w:val="Default"/>
        <w:rPr>
          <w:sz w:val="23"/>
          <w:szCs w:val="23"/>
        </w:rPr>
      </w:pPr>
      <w:r>
        <w:rPr>
          <w:sz w:val="23"/>
          <w:szCs w:val="23"/>
        </w:rPr>
        <w:t>Заместитель директора по учебной работе</w:t>
      </w:r>
    </w:p>
    <w:p w:rsidR="002A2EAC" w:rsidRDefault="002A2EAC" w:rsidP="007B31EF">
      <w:pPr>
        <w:pStyle w:val="Default"/>
        <w:rPr>
          <w:sz w:val="23"/>
          <w:szCs w:val="23"/>
        </w:rPr>
      </w:pPr>
    </w:p>
    <w:p w:rsidR="002A2EAC" w:rsidRDefault="002A2EAC" w:rsidP="007B31E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_______________ ______________ </w:t>
      </w:r>
    </w:p>
    <w:p w:rsidR="002A2EAC" w:rsidRDefault="002A2EAC" w:rsidP="007B31EF"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подпись Ф.И.О. </w:t>
      </w:r>
    </w:p>
    <w:p w:rsidR="002A2EAC" w:rsidRDefault="002A2EAC" w:rsidP="007B31EF">
      <w:pPr>
        <w:pStyle w:val="Default"/>
        <w:rPr>
          <w:sz w:val="16"/>
          <w:szCs w:val="16"/>
        </w:rPr>
      </w:pPr>
      <w:r>
        <w:t>_____________ 20___ года</w:t>
      </w:r>
    </w:p>
    <w:p w:rsidR="002A2EAC" w:rsidRDefault="002A2EAC" w:rsidP="007B31EF">
      <w:pPr>
        <w:ind w:left="360"/>
        <w:jc w:val="both"/>
        <w:rPr>
          <w:b/>
          <w:sz w:val="32"/>
          <w:szCs w:val="32"/>
        </w:rPr>
      </w:pPr>
    </w:p>
    <w:p w:rsidR="002A2EAC" w:rsidRDefault="002A2EAC" w:rsidP="007B31EF">
      <w:pPr>
        <w:jc w:val="both"/>
        <w:rPr>
          <w:b/>
        </w:rPr>
      </w:pPr>
    </w:p>
    <w:p w:rsidR="002A2EAC" w:rsidRDefault="002A2EAC" w:rsidP="007B31EF">
      <w:pPr>
        <w:jc w:val="both"/>
        <w:rPr>
          <w:b/>
        </w:rPr>
      </w:pPr>
    </w:p>
    <w:p w:rsidR="002A2EAC" w:rsidRDefault="002A2EAC" w:rsidP="007B31EF">
      <w:pPr>
        <w:jc w:val="both"/>
        <w:rPr>
          <w:b/>
        </w:rPr>
      </w:pPr>
    </w:p>
    <w:p w:rsidR="002A2EAC" w:rsidRDefault="002A2EAC" w:rsidP="007B31EF">
      <w:pPr>
        <w:jc w:val="both"/>
        <w:rPr>
          <w:b/>
        </w:rPr>
      </w:pPr>
    </w:p>
    <w:p w:rsidR="002A2EAC" w:rsidRDefault="002A2EAC" w:rsidP="007B31EF">
      <w:pPr>
        <w:jc w:val="both"/>
        <w:rPr>
          <w:b/>
        </w:rPr>
      </w:pPr>
    </w:p>
    <w:p w:rsidR="002A2EAC" w:rsidRDefault="002A2EAC" w:rsidP="007B31EF">
      <w:pPr>
        <w:jc w:val="both"/>
        <w:rPr>
          <w:b/>
        </w:rPr>
      </w:pPr>
    </w:p>
    <w:p w:rsidR="002A2EAC" w:rsidRDefault="002A2EAC" w:rsidP="007B31EF">
      <w:pPr>
        <w:jc w:val="both"/>
        <w:rPr>
          <w:b/>
        </w:rPr>
      </w:pPr>
    </w:p>
    <w:p w:rsidR="002A2EAC" w:rsidRDefault="002A2EAC" w:rsidP="007B31EF">
      <w:pPr>
        <w:jc w:val="both"/>
        <w:rPr>
          <w:b/>
        </w:rPr>
      </w:pPr>
    </w:p>
    <w:p w:rsidR="002A2EAC" w:rsidRDefault="002A2EAC" w:rsidP="007B31EF">
      <w:pPr>
        <w:jc w:val="both"/>
        <w:rPr>
          <w:b/>
        </w:rPr>
      </w:pPr>
    </w:p>
    <w:p w:rsidR="002A2EAC" w:rsidRDefault="002A2EAC" w:rsidP="007B31EF">
      <w:pPr>
        <w:jc w:val="both"/>
        <w:rPr>
          <w:b/>
        </w:rPr>
      </w:pPr>
    </w:p>
    <w:p w:rsidR="002A2EAC" w:rsidRDefault="002A2EAC" w:rsidP="007B31EF">
      <w:pPr>
        <w:jc w:val="both"/>
        <w:rPr>
          <w:b/>
        </w:rPr>
      </w:pPr>
    </w:p>
    <w:p w:rsidR="002A2EAC" w:rsidRDefault="002A2EAC" w:rsidP="007B31EF">
      <w:pPr>
        <w:jc w:val="both"/>
        <w:rPr>
          <w:b/>
        </w:rPr>
      </w:pPr>
    </w:p>
    <w:p w:rsidR="002A2EAC" w:rsidRDefault="002A2EAC" w:rsidP="007B31EF">
      <w:pPr>
        <w:jc w:val="both"/>
        <w:rPr>
          <w:b/>
        </w:rPr>
      </w:pPr>
    </w:p>
    <w:p w:rsidR="002A2EAC" w:rsidRDefault="002A2EAC" w:rsidP="007B31EF">
      <w:pPr>
        <w:jc w:val="both"/>
        <w:rPr>
          <w:b/>
        </w:rPr>
      </w:pPr>
    </w:p>
    <w:p w:rsidR="002A2EAC" w:rsidRDefault="002A2EAC" w:rsidP="007B31EF">
      <w:pPr>
        <w:jc w:val="both"/>
        <w:rPr>
          <w:b/>
        </w:rPr>
      </w:pPr>
    </w:p>
    <w:p w:rsidR="002A2EAC" w:rsidRDefault="002A2EAC" w:rsidP="007B31EF">
      <w:pPr>
        <w:jc w:val="both"/>
        <w:rPr>
          <w:b/>
        </w:rPr>
      </w:pPr>
    </w:p>
    <w:p w:rsidR="002A2EAC" w:rsidRDefault="002A2EAC" w:rsidP="007B31EF">
      <w:pPr>
        <w:jc w:val="both"/>
        <w:rPr>
          <w:b/>
        </w:rPr>
      </w:pPr>
    </w:p>
    <w:p w:rsidR="002A2EAC" w:rsidRDefault="002A2EAC" w:rsidP="00A3059D">
      <w:pPr>
        <w:jc w:val="center"/>
      </w:pPr>
    </w:p>
    <w:sectPr w:rsidR="002A2EAC" w:rsidSect="001B6210">
      <w:pgSz w:w="11906" w:h="16838"/>
      <w:pgMar w:top="1021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5258C"/>
    <w:multiLevelType w:val="hybridMultilevel"/>
    <w:tmpl w:val="4E52F4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252360"/>
    <w:multiLevelType w:val="hybridMultilevel"/>
    <w:tmpl w:val="E74AA3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1134"/>
    <w:rsid w:val="0005188D"/>
    <w:rsid w:val="000C662D"/>
    <w:rsid w:val="000D7E27"/>
    <w:rsid w:val="00195DDF"/>
    <w:rsid w:val="001B6210"/>
    <w:rsid w:val="001D77A9"/>
    <w:rsid w:val="002326DD"/>
    <w:rsid w:val="00234ABC"/>
    <w:rsid w:val="00237F0B"/>
    <w:rsid w:val="00295C81"/>
    <w:rsid w:val="002A2EAC"/>
    <w:rsid w:val="002B30CB"/>
    <w:rsid w:val="00346B2A"/>
    <w:rsid w:val="00425721"/>
    <w:rsid w:val="0046291C"/>
    <w:rsid w:val="004F70A5"/>
    <w:rsid w:val="005020B6"/>
    <w:rsid w:val="00510F5A"/>
    <w:rsid w:val="00594289"/>
    <w:rsid w:val="005A2C13"/>
    <w:rsid w:val="005F53B9"/>
    <w:rsid w:val="00630703"/>
    <w:rsid w:val="00637AB2"/>
    <w:rsid w:val="006466D6"/>
    <w:rsid w:val="006B2A24"/>
    <w:rsid w:val="007B31EF"/>
    <w:rsid w:val="00871578"/>
    <w:rsid w:val="008F6C0A"/>
    <w:rsid w:val="00915A55"/>
    <w:rsid w:val="0093136C"/>
    <w:rsid w:val="009966E6"/>
    <w:rsid w:val="009B0B55"/>
    <w:rsid w:val="009C4389"/>
    <w:rsid w:val="009C6709"/>
    <w:rsid w:val="00A3059D"/>
    <w:rsid w:val="00B13C6F"/>
    <w:rsid w:val="00B53377"/>
    <w:rsid w:val="00BE1134"/>
    <w:rsid w:val="00BF2805"/>
    <w:rsid w:val="00C11904"/>
    <w:rsid w:val="00C67C96"/>
    <w:rsid w:val="00D01DE6"/>
    <w:rsid w:val="00DC33D7"/>
    <w:rsid w:val="00E6032C"/>
    <w:rsid w:val="00E63758"/>
    <w:rsid w:val="00EB5182"/>
    <w:rsid w:val="00EC412B"/>
    <w:rsid w:val="00FA4FC8"/>
    <w:rsid w:val="00FC5BD9"/>
    <w:rsid w:val="00FD7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1134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594289"/>
    <w:rPr>
      <w:rFonts w:eastAsia="Times New Roman"/>
    </w:rPr>
  </w:style>
  <w:style w:type="paragraph" w:customStyle="1" w:styleId="Default">
    <w:name w:val="Default"/>
    <w:uiPriority w:val="99"/>
    <w:rsid w:val="00A3059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99"/>
    <w:qFormat/>
    <w:rsid w:val="007B31E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">
    <w:name w:val="body"/>
    <w:basedOn w:val="Normal"/>
    <w:uiPriority w:val="99"/>
    <w:rsid w:val="007B31EF"/>
    <w:pPr>
      <w:spacing w:before="100" w:beforeAutospacing="1" w:after="100" w:afterAutospacing="1"/>
    </w:pPr>
  </w:style>
  <w:style w:type="paragraph" w:customStyle="1" w:styleId="ParagraphStyle">
    <w:name w:val="Paragraph Style"/>
    <w:uiPriority w:val="99"/>
    <w:rsid w:val="007B31EF"/>
    <w:pPr>
      <w:autoSpaceDE w:val="0"/>
      <w:autoSpaceDN w:val="0"/>
      <w:adjustRightInd w:val="0"/>
    </w:pPr>
    <w:rPr>
      <w:rFonts w:ascii="Arial" w:eastAsia="Times New Roman" w:hAnsi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49</TotalTime>
  <Pages>10</Pages>
  <Words>2192</Words>
  <Characters>12496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2016-08-31T10:39:00Z</dcterms:created>
  <dcterms:modified xsi:type="dcterms:W3CDTF">2016-10-12T05:38:00Z</dcterms:modified>
</cp:coreProperties>
</file>