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C9" w:rsidRPr="00D5507F" w:rsidRDefault="001C5AC9" w:rsidP="00133B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5507F">
        <w:rPr>
          <w:rFonts w:ascii="Times New Roman" w:hAnsi="Times New Roman"/>
          <w:b/>
          <w:sz w:val="28"/>
          <w:szCs w:val="28"/>
          <w:lang w:eastAsia="ru-RU"/>
        </w:rPr>
        <w:t>АДМИНИСТРАЦИЯ ОКТЯБРЬСКОГО РАЙОНА</w:t>
      </w: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5507F">
        <w:rPr>
          <w:rFonts w:ascii="Times New Roman" w:hAnsi="Times New Roman"/>
          <w:b/>
          <w:sz w:val="28"/>
          <w:szCs w:val="28"/>
          <w:lang w:eastAsia="ru-RU"/>
        </w:rPr>
        <w:t>МУНИЦИПАЛЬНОГО ОБРАЗОВАНИЯ «ГОРОД САРАТОВ»</w:t>
      </w: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5507F">
        <w:rPr>
          <w:rFonts w:ascii="Times New Roman" w:hAnsi="Times New Roman"/>
          <w:b/>
          <w:sz w:val="28"/>
          <w:szCs w:val="28"/>
          <w:lang w:eastAsia="ru-RU"/>
        </w:rPr>
        <w:t>МУНИЦИПАЛЬНОЕ АВТОНОМНОЕ ОБЩЕОБРАЗОВАТЕЛЬНОЕ УЧРЕЖДЕНИЕ-ЛИЦЕЙ№62</w:t>
      </w: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D5507F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D5507F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1C5AC9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Pr="00D0004F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004F">
        <w:rPr>
          <w:rFonts w:ascii="Times New Roman" w:hAnsi="Times New Roman"/>
          <w:sz w:val="28"/>
          <w:szCs w:val="28"/>
          <w:lang w:eastAsia="ru-RU"/>
        </w:rPr>
        <w:t xml:space="preserve">УТВЕРЖДЕНО </w:t>
      </w:r>
    </w:p>
    <w:p w:rsidR="001C5AC9" w:rsidRPr="00D0004F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004F">
        <w:rPr>
          <w:rFonts w:ascii="Times New Roman" w:hAnsi="Times New Roman"/>
          <w:sz w:val="28"/>
          <w:szCs w:val="28"/>
          <w:lang w:eastAsia="ru-RU"/>
        </w:rPr>
        <w:t xml:space="preserve">Директор МАОУ «Лицей № 62» </w:t>
      </w:r>
    </w:p>
    <w:p w:rsidR="001C5AC9" w:rsidRPr="00D0004F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C5AC9" w:rsidRPr="00D0004F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004F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___________________З.В. Медведева</w:t>
      </w:r>
    </w:p>
    <w:p w:rsidR="001C5AC9" w:rsidRPr="00D0004F" w:rsidRDefault="001C5AC9" w:rsidP="00D000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C5AC9" w:rsidRPr="00D0004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</w:t>
      </w:r>
      <w:r w:rsidRPr="00D0004F">
        <w:rPr>
          <w:rFonts w:ascii="Times New Roman" w:hAnsi="Times New Roman"/>
          <w:sz w:val="28"/>
          <w:szCs w:val="28"/>
          <w:lang w:eastAsia="ru-RU"/>
        </w:rPr>
        <w:t>Приказ №_____от «__»________20____г.</w:t>
      </w:r>
    </w:p>
    <w:p w:rsidR="001C5AC9" w:rsidRPr="00D0004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BC3BBB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Pr="00133B2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133B2F">
        <w:rPr>
          <w:rFonts w:ascii="Times New Roman" w:hAnsi="Times New Roman"/>
          <w:b/>
          <w:sz w:val="40"/>
          <w:szCs w:val="40"/>
          <w:lang w:eastAsia="ru-RU"/>
        </w:rPr>
        <w:t>РАБОЧАЯ ПРОГРАММА</w:t>
      </w:r>
    </w:p>
    <w:p w:rsidR="001C5AC9" w:rsidRPr="00133B2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133B2F">
        <w:rPr>
          <w:rFonts w:ascii="Times New Roman" w:hAnsi="Times New Roman"/>
          <w:b/>
          <w:sz w:val="40"/>
          <w:szCs w:val="40"/>
          <w:lang w:eastAsia="ru-RU"/>
        </w:rPr>
        <w:t>по географии</w:t>
      </w:r>
    </w:p>
    <w:p w:rsidR="001C5AC9" w:rsidRPr="00133B2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40"/>
          <w:szCs w:val="40"/>
          <w:lang w:eastAsia="ru-RU"/>
        </w:rPr>
      </w:pPr>
    </w:p>
    <w:p w:rsidR="001C5AC9" w:rsidRPr="00D0004F" w:rsidRDefault="001C5AC9" w:rsidP="00133B2F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D0004F">
        <w:rPr>
          <w:rFonts w:ascii="Times New Roman" w:hAnsi="Times New Roman"/>
          <w:sz w:val="28"/>
          <w:szCs w:val="28"/>
          <w:lang w:eastAsia="ru-RU"/>
        </w:rPr>
        <w:t xml:space="preserve">Уровень образования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004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004F">
        <w:rPr>
          <w:rFonts w:ascii="Times New Roman" w:hAnsi="Times New Roman"/>
          <w:sz w:val="28"/>
          <w:szCs w:val="28"/>
          <w:lang w:eastAsia="ru-RU"/>
        </w:rPr>
        <w:tab/>
      </w:r>
      <w:r w:rsidRPr="00133B2F">
        <w:rPr>
          <w:rFonts w:ascii="Times New Roman" w:hAnsi="Times New Roman"/>
          <w:b/>
          <w:sz w:val="40"/>
          <w:szCs w:val="40"/>
          <w:lang w:eastAsia="ru-RU"/>
        </w:rPr>
        <w:t>6 класс</w:t>
      </w:r>
    </w:p>
    <w:p w:rsidR="001C5AC9" w:rsidRPr="00133B2F" w:rsidRDefault="001C5AC9" w:rsidP="00133B2F">
      <w:pPr>
        <w:spacing w:after="0" w:line="240" w:lineRule="auto"/>
        <w:rPr>
          <w:rFonts w:ascii="Times New Roman" w:hAnsi="Times New Roman"/>
          <w:b/>
          <w:sz w:val="40"/>
          <w:szCs w:val="40"/>
          <w:lang w:eastAsia="ru-RU"/>
        </w:rPr>
      </w:pPr>
      <w:r w:rsidRPr="00D0004F">
        <w:rPr>
          <w:rFonts w:ascii="Times New Roman" w:hAnsi="Times New Roman"/>
          <w:sz w:val="28"/>
          <w:szCs w:val="28"/>
          <w:lang w:eastAsia="ru-RU"/>
        </w:rPr>
        <w:t xml:space="preserve">Количество часов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Pr="00133B2F">
        <w:rPr>
          <w:rFonts w:ascii="Times New Roman" w:hAnsi="Times New Roman"/>
          <w:b/>
          <w:sz w:val="40"/>
          <w:szCs w:val="40"/>
          <w:lang w:eastAsia="ru-RU"/>
        </w:rPr>
        <w:t>34</w:t>
      </w:r>
    </w:p>
    <w:p w:rsidR="001C5AC9" w:rsidRDefault="001C5AC9" w:rsidP="00D0004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Pr="0003268C" w:rsidRDefault="001C5AC9" w:rsidP="0003268C">
      <w:pPr>
        <w:pStyle w:val="Default"/>
        <w:rPr>
          <w:sz w:val="40"/>
          <w:szCs w:val="40"/>
        </w:rPr>
      </w:pPr>
    </w:p>
    <w:p w:rsidR="001C5AC9" w:rsidRPr="00D5507F" w:rsidRDefault="001C5AC9" w:rsidP="00D550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133B2F">
      <w:pPr>
        <w:rPr>
          <w:rFonts w:ascii="Times New Roman" w:hAnsi="Times New Roman"/>
          <w:sz w:val="28"/>
          <w:szCs w:val="28"/>
        </w:rPr>
      </w:pPr>
      <w:r w:rsidRPr="00133B2F">
        <w:rPr>
          <w:rFonts w:ascii="Times New Roman" w:hAnsi="Times New Roman"/>
          <w:sz w:val="28"/>
          <w:szCs w:val="28"/>
        </w:rPr>
        <w:t>Программа разработана на основе:</w:t>
      </w:r>
    </w:p>
    <w:p w:rsidR="001C5AC9" w:rsidRPr="00133B2F" w:rsidRDefault="001C5AC9" w:rsidP="00133B2F">
      <w:pPr>
        <w:rPr>
          <w:rFonts w:ascii="Times New Roman" w:hAnsi="Times New Roman"/>
          <w:sz w:val="28"/>
          <w:szCs w:val="28"/>
        </w:rPr>
      </w:pPr>
      <w:r w:rsidRPr="00133B2F">
        <w:rPr>
          <w:rFonts w:ascii="Times New Roman" w:hAnsi="Times New Roman"/>
          <w:color w:val="000000"/>
          <w:sz w:val="28"/>
          <w:szCs w:val="28"/>
        </w:rPr>
        <w:t>примерной программы по учебным предметам. География. 5 – 9 классы – М.: Просвещение, 2013 год;</w:t>
      </w:r>
    </w:p>
    <w:p w:rsidR="001C5AC9" w:rsidRPr="00133B2F" w:rsidRDefault="001C5AC9" w:rsidP="00133B2F">
      <w:pPr>
        <w:rPr>
          <w:rFonts w:ascii="Times New Roman" w:hAnsi="Times New Roman"/>
          <w:color w:val="000000"/>
          <w:sz w:val="28"/>
          <w:szCs w:val="28"/>
        </w:rPr>
      </w:pPr>
      <w:r w:rsidRPr="00133B2F">
        <w:rPr>
          <w:rFonts w:ascii="Times New Roman" w:hAnsi="Times New Roman"/>
          <w:color w:val="000000"/>
          <w:sz w:val="28"/>
          <w:szCs w:val="28"/>
        </w:rPr>
        <w:t>авторской программы по географии к УМК В.П. Дронов</w:t>
      </w:r>
      <w:r>
        <w:rPr>
          <w:rFonts w:ascii="Times New Roman" w:hAnsi="Times New Roman"/>
          <w:color w:val="000000"/>
          <w:sz w:val="28"/>
          <w:szCs w:val="28"/>
        </w:rPr>
        <w:t>а, Л.Е. Савельевой</w:t>
      </w:r>
      <w:r w:rsidRPr="00133B2F">
        <w:rPr>
          <w:rFonts w:ascii="Times New Roman" w:hAnsi="Times New Roman"/>
          <w:color w:val="000000"/>
          <w:sz w:val="28"/>
          <w:szCs w:val="28"/>
        </w:rPr>
        <w:t>; издательство «Дрофа», 2015 год</w:t>
      </w:r>
    </w:p>
    <w:p w:rsidR="001C5AC9" w:rsidRPr="00133B2F" w:rsidRDefault="001C5AC9" w:rsidP="00133B2F">
      <w:pPr>
        <w:rPr>
          <w:rFonts w:ascii="Times New Roman" w:hAnsi="Times New Roman"/>
          <w:color w:val="000000"/>
          <w:sz w:val="28"/>
          <w:szCs w:val="28"/>
        </w:rPr>
      </w:pPr>
    </w:p>
    <w:p w:rsidR="001C5AC9" w:rsidRPr="00D0004F" w:rsidRDefault="001C5AC9" w:rsidP="00D0004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03268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C8722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3E4FD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3E4FD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C5AC9" w:rsidRDefault="001C5AC9" w:rsidP="00133B2F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1C5AC9" w:rsidRDefault="001C5AC9" w:rsidP="006136D5">
      <w:pPr>
        <w:numPr>
          <w:ilvl w:val="0"/>
          <w:numId w:val="38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ПОЯСНИТЕЛЬНАЯ ЗАПИСКА</w:t>
      </w:r>
    </w:p>
    <w:p w:rsidR="001C5AC9" w:rsidRPr="006136D5" w:rsidRDefault="001C5AC9" w:rsidP="006136D5">
      <w:pPr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C5AC9" w:rsidRPr="00133B2F" w:rsidRDefault="001C5AC9" w:rsidP="00133B2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133B2F">
        <w:rPr>
          <w:rFonts w:ascii="Times New Roman" w:hAnsi="Times New Roman"/>
          <w:color w:val="000000"/>
          <w:sz w:val="24"/>
          <w:szCs w:val="24"/>
        </w:rPr>
        <w:t>Рабочая программа</w:t>
      </w:r>
      <w:r>
        <w:rPr>
          <w:rFonts w:ascii="Times New Roman" w:hAnsi="Times New Roman"/>
          <w:color w:val="000000"/>
          <w:sz w:val="24"/>
          <w:szCs w:val="24"/>
        </w:rPr>
        <w:t xml:space="preserve"> по географии для 6</w:t>
      </w:r>
      <w:r w:rsidRPr="00133B2F">
        <w:rPr>
          <w:rFonts w:ascii="Times New Roman" w:hAnsi="Times New Roman"/>
          <w:color w:val="000000"/>
          <w:sz w:val="24"/>
          <w:szCs w:val="24"/>
        </w:rPr>
        <w:t xml:space="preserve"> класса разработана </w:t>
      </w:r>
      <w:r w:rsidRPr="00133B2F">
        <w:rPr>
          <w:rFonts w:ascii="Times New Roman" w:hAnsi="Times New Roman"/>
          <w:sz w:val="24"/>
          <w:szCs w:val="24"/>
        </w:rPr>
        <w:t xml:space="preserve">на основе  примерной программы основного общего образования по географии 5-9 классы, </w:t>
      </w:r>
      <w:r w:rsidRPr="00133B2F">
        <w:rPr>
          <w:rFonts w:ascii="Times New Roman" w:hAnsi="Times New Roman"/>
          <w:color w:val="000000"/>
          <w:sz w:val="24"/>
          <w:szCs w:val="24"/>
        </w:rPr>
        <w:t xml:space="preserve">М.: Просвещение, 2013 год; </w:t>
      </w:r>
      <w:r w:rsidRPr="00133B2F">
        <w:rPr>
          <w:rFonts w:ascii="Times New Roman" w:hAnsi="Times New Roman"/>
          <w:sz w:val="24"/>
          <w:szCs w:val="24"/>
        </w:rPr>
        <w:t xml:space="preserve">авторской программы </w:t>
      </w:r>
      <w:r w:rsidRPr="00133B2F">
        <w:rPr>
          <w:rFonts w:ascii="Times New Roman" w:hAnsi="Times New Roman"/>
          <w:color w:val="000000"/>
          <w:sz w:val="24"/>
          <w:szCs w:val="24"/>
        </w:rPr>
        <w:t>по географии к УМК В.П. Дронов, Л.Е. Савельева; издательство «Дрофа», 2015 год и ориентирована на использование учебно-методического комплекта:</w:t>
      </w:r>
    </w:p>
    <w:p w:rsidR="001C5AC9" w:rsidRPr="00133B2F" w:rsidRDefault="001C5AC9" w:rsidP="00133B2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133B2F">
        <w:rPr>
          <w:rFonts w:ascii="Times New Roman" w:hAnsi="Times New Roman"/>
          <w:sz w:val="24"/>
          <w:szCs w:val="24"/>
        </w:rPr>
        <w:t xml:space="preserve">- Рабочие программы. География. 5-9 класс: учебно-методическое пособие, авторы И.И. Баринова, В.П. Дронов, И.В. Душина, Л.Е Савельева.  /сост. С.В. Курчина- М.: Дрофа, 2012. </w:t>
      </w:r>
    </w:p>
    <w:p w:rsidR="001C5AC9" w:rsidRPr="00133B2F" w:rsidRDefault="001C5AC9" w:rsidP="00133B2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33B2F">
        <w:rPr>
          <w:rFonts w:ascii="Times New Roman" w:hAnsi="Times New Roman"/>
          <w:sz w:val="24"/>
          <w:szCs w:val="24"/>
        </w:rPr>
        <w:t>- УМК «География. Землеведение. 5—6 классы» УМК Дронов В.П., Савельева Л.Е. / Под ред. В.П. Дронова. География. 5-6 класс. – М.: Дрофа.</w:t>
      </w:r>
    </w:p>
    <w:p w:rsidR="001C5AC9" w:rsidRPr="0003268C" w:rsidRDefault="001C5AC9" w:rsidP="006136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33B2F">
        <w:rPr>
          <w:rFonts w:ascii="Times New Roman" w:hAnsi="Times New Roman"/>
          <w:bCs/>
          <w:sz w:val="24"/>
          <w:szCs w:val="24"/>
        </w:rPr>
        <w:t>В учебном плане МАОУ «Лицей № 62» на изучение географ</w:t>
      </w:r>
      <w:r>
        <w:rPr>
          <w:rFonts w:ascii="Times New Roman" w:hAnsi="Times New Roman"/>
          <w:bCs/>
          <w:sz w:val="24"/>
          <w:szCs w:val="24"/>
        </w:rPr>
        <w:t>ии отводится в 6</w:t>
      </w:r>
      <w:r w:rsidRPr="00133B2F">
        <w:rPr>
          <w:rFonts w:ascii="Times New Roman" w:hAnsi="Times New Roman"/>
          <w:bCs/>
          <w:sz w:val="24"/>
          <w:szCs w:val="24"/>
        </w:rPr>
        <w:t xml:space="preserve"> классе 1 час в неделю</w:t>
      </w:r>
      <w:r>
        <w:rPr>
          <w:rFonts w:ascii="Times New Roman" w:hAnsi="Times New Roman"/>
          <w:bCs/>
          <w:sz w:val="24"/>
          <w:szCs w:val="24"/>
        </w:rPr>
        <w:t>, всего 34 урока</w:t>
      </w:r>
      <w:r w:rsidRPr="0003268C">
        <w:rPr>
          <w:rFonts w:ascii="Times New Roman" w:hAnsi="Times New Roman"/>
          <w:sz w:val="24"/>
          <w:szCs w:val="24"/>
          <w:lang w:eastAsia="ru-RU"/>
        </w:rPr>
        <w:t xml:space="preserve">, из них </w:t>
      </w:r>
      <w:r w:rsidRPr="0003268C">
        <w:rPr>
          <w:rFonts w:ascii="Times New Roman" w:hAnsi="Times New Roman"/>
          <w:sz w:val="24"/>
          <w:szCs w:val="24"/>
        </w:rPr>
        <w:t>практических работ 5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</w:t>
      </w:r>
      <w:r w:rsidRPr="0003268C">
        <w:rPr>
          <w:rFonts w:ascii="Times New Roman" w:hAnsi="Times New Roman"/>
          <w:sz w:val="24"/>
          <w:szCs w:val="24"/>
          <w:lang w:eastAsia="ru-RU"/>
        </w:rPr>
        <w:t>Изучение географии в 6 классе позволяет сформировать комплексное, системное представление о Земле как планете людей, являющейся одной из основ практической повседневностью жизни. География – единственная наука, изучающая природные явления, структуру, функционирование и эволюцию географической оболочки в целом, отдельных её частей, природных геосистем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3268C">
        <w:rPr>
          <w:rFonts w:ascii="Times New Roman" w:hAnsi="Times New Roman"/>
          <w:sz w:val="24"/>
          <w:szCs w:val="24"/>
          <w:lang w:eastAsia="ru-RU"/>
        </w:rPr>
        <w:t>и их компонентов. Кроме того, география – единственная наука, которая знакомит учащихся с территориальным (региональным) подходом как особым методом научного познания.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03268C">
        <w:rPr>
          <w:rFonts w:ascii="Times New Roman" w:hAnsi="Times New Roman"/>
          <w:sz w:val="24"/>
          <w:szCs w:val="24"/>
          <w:lang w:eastAsia="ru-RU"/>
        </w:rPr>
        <w:t>Изучение курса географии в 6 классе обеспечивает удовлетворение интеллектуальных потребностей индивида в знании природы Земли (повышение уровня культуры в обществе), ознакомление с сущностью природных процессов в целях личной безопасности.</w:t>
      </w:r>
    </w:p>
    <w:p w:rsidR="001C5AC9" w:rsidRPr="0003268C" w:rsidRDefault="001C5AC9" w:rsidP="0003268C">
      <w:pPr>
        <w:jc w:val="both"/>
        <w:rPr>
          <w:rFonts w:ascii="Times New Roman" w:hAnsi="Times New Roman"/>
          <w:b/>
          <w:sz w:val="24"/>
          <w:szCs w:val="24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b/>
          <w:sz w:val="24"/>
          <w:szCs w:val="24"/>
        </w:rPr>
      </w:pPr>
      <w:r w:rsidRPr="0003268C">
        <w:rPr>
          <w:rFonts w:ascii="Times New Roman" w:hAnsi="Times New Roman"/>
          <w:b/>
          <w:sz w:val="24"/>
          <w:szCs w:val="24"/>
        </w:rPr>
        <w:t xml:space="preserve"> </w:t>
      </w:r>
    </w:p>
    <w:p w:rsidR="001C5AC9" w:rsidRPr="0003268C" w:rsidRDefault="001C5AC9" w:rsidP="0003268C">
      <w:pPr>
        <w:jc w:val="both"/>
        <w:rPr>
          <w:rFonts w:ascii="Times New Roman" w:hAnsi="Times New Roman"/>
          <w:b/>
          <w:sz w:val="24"/>
          <w:szCs w:val="24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b/>
          <w:sz w:val="24"/>
          <w:szCs w:val="24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C8722D">
      <w:pPr>
        <w:spacing w:after="0" w:line="240" w:lineRule="auto"/>
        <w:ind w:firstLine="709"/>
        <w:rPr>
          <w:b/>
          <w:sz w:val="28"/>
          <w:szCs w:val="28"/>
        </w:rPr>
      </w:pPr>
    </w:p>
    <w:p w:rsidR="001C5AC9" w:rsidRDefault="001C5AC9" w:rsidP="00825DD1">
      <w:pPr>
        <w:spacing w:after="0" w:line="240" w:lineRule="auto"/>
        <w:rPr>
          <w:b/>
          <w:sz w:val="28"/>
          <w:szCs w:val="28"/>
        </w:rPr>
      </w:pPr>
    </w:p>
    <w:p w:rsidR="001C5AC9" w:rsidRDefault="001C5AC9" w:rsidP="00825DD1">
      <w:pPr>
        <w:spacing w:after="0" w:line="240" w:lineRule="auto"/>
        <w:rPr>
          <w:b/>
          <w:sz w:val="28"/>
          <w:szCs w:val="28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</w:rPr>
      </w:pPr>
    </w:p>
    <w:p w:rsidR="001C5AC9" w:rsidRPr="006136D5" w:rsidRDefault="001C5AC9" w:rsidP="006136D5">
      <w:pPr>
        <w:jc w:val="center"/>
        <w:rPr>
          <w:rFonts w:ascii="Times New Roman" w:hAnsi="Times New Roman"/>
          <w:b/>
          <w:sz w:val="24"/>
          <w:szCs w:val="24"/>
        </w:rPr>
      </w:pPr>
      <w:r w:rsidRPr="0003268C">
        <w:rPr>
          <w:rFonts w:ascii="Times New Roman" w:hAnsi="Times New Roman"/>
          <w:b/>
          <w:sz w:val="24"/>
          <w:szCs w:val="24"/>
        </w:rPr>
        <w:t xml:space="preserve">2 . </w:t>
      </w:r>
      <w:r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1C5AC9" w:rsidRPr="0003268C" w:rsidRDefault="001C5AC9" w:rsidP="006136D5">
      <w:pPr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3268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Целями 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изучения географии в 6 классе являются: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системы географических знаний как ком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понента научной картины мира;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познание на конкретных примерах многообразия современного географического пространства на разных его уровнях (от локального до глобального), что позволяет сформировать географическую картину мира;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познание характера, сущности и динамики главных природных процессов, происходящих в географическом пространстве;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понимание главных особенностей взаимодействия при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роды и общества на современном этапе его развития, значения охраны окружающей среды и рационального природопользо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вания;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понимание зависимости проблем адаптации и здоровья человека от гео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графических условий проживания;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выработка у обучающихся понимания общественной по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требности в географических знаниях, а также формирование у них отношения к географии как возможной области будущей практической деятельности;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навыков и умений безопасного и эколо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гически целесообразного поведения в окружающей среде.</w:t>
      </w:r>
    </w:p>
    <w:p w:rsidR="001C5AC9" w:rsidRPr="0003268C" w:rsidRDefault="001C5AC9" w:rsidP="006136D5">
      <w:pPr>
        <w:ind w:left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 изучении курса решаются следующие </w:t>
      </w:r>
      <w:r w:rsidRPr="0003268C">
        <w:rPr>
          <w:rFonts w:ascii="Times New Roman" w:hAnsi="Times New Roman"/>
          <w:i/>
          <w:color w:val="000000"/>
          <w:sz w:val="24"/>
          <w:szCs w:val="24"/>
          <w:lang w:eastAsia="ru-RU"/>
        </w:rPr>
        <w:t>задачи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представлений о единстве природы, объяснение простейших взаимосвязей процессов и явлений природы, её частей;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формирование представлений о структуре, развитии во времени и пространстве основных геосфер, об особенностях их взаимосвязи на планетарном, региональном и локальном уровнях;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развитие представлений о разнообразии природы и сложности протекающих в ней процессов;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развитие представлений о размещении природных и антропогенных объектов;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развитие специфических географических и общеучебных умений;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развитие понимания воздействия человека на состояние природы и следствий вз</w:t>
      </w:r>
      <w:r>
        <w:rPr>
          <w:rFonts w:ascii="Times New Roman" w:hAnsi="Times New Roman"/>
          <w:sz w:val="24"/>
          <w:szCs w:val="24"/>
          <w:lang w:eastAsia="ru-RU"/>
        </w:rPr>
        <w:t>аимодействия природы и человека;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основных этапах её географического освоения, особенностях природы, жизни и культуры людей;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овладение элементарными практическими умениями использование приборов и инструментов для определения количественных и качественных характеристик компонентов географической среды;</w:t>
      </w:r>
    </w:p>
    <w:p w:rsidR="001C5AC9" w:rsidRPr="0003268C" w:rsidRDefault="001C5AC9" w:rsidP="006136D5">
      <w:pPr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sz w:val="24"/>
          <w:szCs w:val="24"/>
          <w:lang w:eastAsia="ru-RU"/>
        </w:rPr>
        <w:t>овладение основными навыками нахождения, использования и презентации географической информации.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Pr="00C8722D" w:rsidRDefault="001C5AC9" w:rsidP="00EF40C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C5AC9" w:rsidRPr="006136D5" w:rsidRDefault="001C5AC9" w:rsidP="006136D5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3. СОДЕРЖАНИЕ УЧЕБНОГО ПРЕДМЕТА</w:t>
      </w:r>
    </w:p>
    <w:p w:rsidR="001C5AC9" w:rsidRPr="006136D5" w:rsidRDefault="001C5AC9" w:rsidP="0003268C">
      <w:pPr>
        <w:jc w:val="both"/>
        <w:rPr>
          <w:rFonts w:ascii="Times New Roman" w:hAnsi="Times New Roman"/>
          <w:b/>
          <w:i/>
          <w:sz w:val="24"/>
          <w:szCs w:val="24"/>
          <w:shd w:val="clear" w:color="auto" w:fill="FFFFFF"/>
          <w:lang w:eastAsia="ru-RU"/>
        </w:rPr>
      </w:pPr>
      <w:r w:rsidRPr="006136D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Атмосфера</w:t>
      </w:r>
      <w:r w:rsidRPr="006136D5">
        <w:rPr>
          <w:rFonts w:ascii="Times New Roman" w:eastAsia="MS Gothic" w:hAnsi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— </w:t>
      </w:r>
      <w:r w:rsidRPr="006136D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воздушная оболочка Земли.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  <w:t>Атмосфера.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Состав атмосферы, ее структура. Значение атмосферы для жизни на Земле. Нагревание атмосферы, тем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пература воздуха, распределение тепла на Земле. Суточные и годовые колебания температуры воздуха. Средние температуры. Изменение температуры с высотой.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Влага в атмосфере. Облачность, ее влияние на погоду. Атмосферные осадки, их виды, условия образования. Распре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деление влаги на поверхности Земли. Влияние атмосферных осадков на жизнь и деятельность человека.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Атмосферное давление, ветры. Изменение атмосферного давления с высотой. Направление и сила ветра. Роза ветров. 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  <w:t>Погода и климат.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Элементы погоды, способы их измере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ния, метеорологические приборы и инструменты. Наблюдения за погодой. Измерения элементов погоды с помощью приборов. Построение графиков изменения температуры и облачности, розы ветров; выделение преобладающих типов погоды за пе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риод наблюдения. Решение практических задач на определение изменений температуры и давления воздуха с высотой, влаж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 xml:space="preserve">ности воздуха. Чтение карт погоды. Прогнозы погоды. </w:t>
      </w:r>
    </w:p>
    <w:p w:rsidR="001C5AC9" w:rsidRPr="0003268C" w:rsidRDefault="001C5AC9" w:rsidP="0003268C">
      <w:pPr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3268C"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  <w:t>Человек и атмосфера.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Стихийные явления в атмосфере, их характеристика и правила обеспечения личной безопасно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 xml:space="preserve">сти. </w:t>
      </w:r>
      <w:r w:rsidRPr="0003268C">
        <w:rPr>
          <w:rFonts w:ascii="Times New Roman" w:hAnsi="Times New Roman"/>
          <w:sz w:val="24"/>
          <w:szCs w:val="24"/>
          <w:lang w:eastAsia="ru-RU"/>
        </w:rPr>
        <w:t>Пути сохранения качества воздушной среды.</w:t>
      </w:r>
    </w:p>
    <w:p w:rsidR="001C5AC9" w:rsidRPr="006136D5" w:rsidRDefault="001C5AC9" w:rsidP="0003268C">
      <w:pPr>
        <w:jc w:val="both"/>
        <w:rPr>
          <w:rFonts w:ascii="Times New Roman" w:hAnsi="Times New Roman"/>
          <w:b/>
          <w:i/>
          <w:sz w:val="24"/>
          <w:szCs w:val="24"/>
          <w:shd w:val="clear" w:color="auto" w:fill="FFFFFF"/>
          <w:lang w:eastAsia="ru-RU"/>
        </w:rPr>
      </w:pPr>
      <w:r w:rsidRPr="006136D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Гидросфера</w:t>
      </w:r>
      <w:r w:rsidRPr="006136D5">
        <w:rPr>
          <w:rFonts w:ascii="Times New Roman" w:eastAsia="MS Gothic" w:hAnsi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— </w:t>
      </w:r>
      <w:r w:rsidRPr="006136D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водная оболочка Земли.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  <w:t>Вода на Земле.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Части гидросферы. Мировой круговорот воды.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  <w:t>Океаны.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Части Мирового океана. Методы изучения мор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ских глубин. Свойства вод Мирового океана. Движение воды в океане. Использование карт для определения географического положения морей и океанов, глубин, направлений морских те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чений, свойств воды. Роль Мирового океана в формировании климатов Земли. Источники загрязнения вод Океана, меры по сохранению качества вод и органического мира.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eastAsia="MS Gothic" w:hAnsi="Times New Roman"/>
          <w:bCs/>
          <w:i/>
          <w:iCs/>
          <w:color w:val="000000"/>
          <w:sz w:val="24"/>
          <w:szCs w:val="24"/>
          <w:lang w:eastAsia="ru-RU"/>
        </w:rPr>
        <w:t>Воды суши.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Реки Земли — их общие черты и различия. Речная система. Питание и режим рек. Озера, водохранилища, болота. Использование карт для определения географического положения водных объектов, частей речных систем, границ и площади водосборных бассейнов, направления течения рек. Значение поверхностных вод для человека, их рациональное использование.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Происхождение и виды подземных вод, возможности их использования человеком. Зависимость уровня грунтовых вод от климата, характера поверхности, особенностей горных по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род. Минеральные воды.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Ледники — главные аккумуляторы пресной воды на Зем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ле. Покровные и горные ледники, многолетняя мерзлота: гео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графическое распространение.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3268C">
        <w:rPr>
          <w:rFonts w:ascii="Times New Roman" w:eastAsia="MS Gothic" w:hAnsi="Times New Roman"/>
          <w:bCs/>
          <w:i/>
          <w:iCs/>
          <w:color w:val="000000"/>
          <w:sz w:val="24"/>
          <w:szCs w:val="24"/>
          <w:lang w:eastAsia="ru-RU"/>
        </w:rPr>
        <w:t>Человек и гидросфера.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Источники пресной воды на Зем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ле. Проблемы, связанные с ограниченными запасами пресной воды на Земле и пути их решения. Неблагоприятные и опасные явления в гидросфере. Меры предупреждения опасных явлений и борьбы с ними, правила обеспечения личной безопасности.</w:t>
      </w:r>
    </w:p>
    <w:p w:rsidR="001C5AC9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6136D5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Биосфера Земли.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Разнообразие растительного и живот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ного мира Земли. Особенности распространения живых ор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ганизмов на суше и в Мировом океане. Границы биосферы и взаимодействие компонентов природы. Приспособление живых организмов к среде обитания. Биологический круговорот. Роль биосферы. Широтная зональность в рас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тительном и животном мире. Влияние человека на биосферу. Охрана растительного и животного мира Земли. Наблюдения за растительностью и животными миром как способ определения качества окружающей среды.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639B3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Почва как особое природное образование</w:t>
      </w:r>
      <w:r w:rsidRPr="0003268C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Состав почв, взаимодействие живого и неживого в почве, образование гу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муса. Строение и разнообразие почв. Главные факторы (ус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ловия) почвообразования, основные зональные типы почв. Плодородие почв, пути его повышения. Роль человека и его хозяйственной деятельности в сохранении и улучшении почв.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6136D5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Географическая оболочка Земли.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t>Строение, свойства и за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кономерности географической оболочки, взаимосвязи между ее составными частями. Территориальные комплексы: природные, природно-антропогенные. Географическая оболочка — круп</w:t>
      </w:r>
      <w:r w:rsidRPr="0003268C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нейший природный комплекс Земли. Широтная зональность</w:t>
      </w:r>
    </w:p>
    <w:p w:rsidR="001C5AC9" w:rsidRPr="0003268C" w:rsidRDefault="001C5AC9" w:rsidP="0003268C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Pr="00C8722D" w:rsidRDefault="001C5AC9" w:rsidP="00C8722D">
      <w:pPr>
        <w:widowControl w:val="0"/>
        <w:tabs>
          <w:tab w:val="left" w:pos="934"/>
        </w:tabs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C5AC9" w:rsidRPr="00825DD1" w:rsidRDefault="001C5AC9" w:rsidP="00825D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 ТЕМАТИЧЕСКОЕ ПЛАНИРОВАНИЕ</w:t>
      </w:r>
    </w:p>
    <w:p w:rsidR="001C5AC9" w:rsidRPr="00825DD1" w:rsidRDefault="001C5AC9" w:rsidP="00825D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000" w:type="dxa"/>
        <w:tblInd w:w="108" w:type="dxa"/>
        <w:tblLayout w:type="fixed"/>
        <w:tblLook w:val="0000"/>
      </w:tblPr>
      <w:tblGrid>
        <w:gridCol w:w="7020"/>
        <w:gridCol w:w="1980"/>
      </w:tblGrid>
      <w:tr w:rsidR="001C5AC9" w:rsidRPr="00825DD1" w:rsidTr="00BC3BBB">
        <w:trPr>
          <w:trHeight w:val="538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Разделы (темы)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1C5AC9" w:rsidRPr="00825DD1" w:rsidTr="00BC3BBB">
        <w:trPr>
          <w:trHeight w:val="28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Введение.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Атмосфера</w:t>
            </w:r>
            <w:r w:rsidRPr="00825DD1">
              <w:rPr>
                <w:rFonts w:ascii="Times New Roman" w:eastAsia="MS Gothic" w:hAnsi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— </w:t>
            </w:r>
            <w:r w:rsidRPr="00825DD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воздушная оболочка Земли.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2-1pt"/>
                <w:b w:val="0"/>
                <w:sz w:val="24"/>
                <w:szCs w:val="24"/>
              </w:rPr>
              <w:t xml:space="preserve">Из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 xml:space="preserve"> чего состоит атмосфера и как она устроена.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Нагревание воздуха и его температура. Практическая работа № 1 «Построение графика температуры воздуха».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Зависимость</w:t>
            </w:r>
            <w:r w:rsidRPr="00825DD1">
              <w:rPr>
                <w:rStyle w:val="22"/>
                <w:sz w:val="24"/>
                <w:szCs w:val="24"/>
              </w:rPr>
              <w:t xml:space="preserve"> </w:t>
            </w:r>
            <w:r w:rsidRPr="00825DD1">
              <w:rPr>
                <w:rStyle w:val="22"/>
                <w:b w:val="0"/>
                <w:sz w:val="24"/>
                <w:szCs w:val="24"/>
              </w:rPr>
              <w:t>температуры</w:t>
            </w:r>
            <w:r w:rsidRPr="00825DD1">
              <w:rPr>
                <w:rStyle w:val="22"/>
                <w:sz w:val="24"/>
                <w:szCs w:val="24"/>
              </w:rPr>
              <w:t xml:space="preserve"> от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>географической</w:t>
            </w:r>
            <w:r w:rsidRPr="00825DD1">
              <w:rPr>
                <w:rStyle w:val="22"/>
                <w:sz w:val="24"/>
                <w:szCs w:val="24"/>
              </w:rPr>
              <w:t xml:space="preserve"> </w:t>
            </w:r>
            <w:r w:rsidRPr="00825DD1">
              <w:rPr>
                <w:rStyle w:val="22"/>
                <w:b w:val="0"/>
                <w:sz w:val="24"/>
                <w:szCs w:val="24"/>
              </w:rPr>
              <w:t>широты.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 xml:space="preserve">Влага в атмосфере. Практическая работа </w:t>
            </w:r>
            <w:r w:rsidRPr="00825DD1">
              <w:rPr>
                <w:rStyle w:val="41"/>
                <w:b w:val="0"/>
                <w:i w:val="0"/>
                <w:iCs/>
                <w:sz w:val="24"/>
                <w:szCs w:val="24"/>
              </w:rPr>
              <w:t>№ 2</w:t>
            </w:r>
            <w:r w:rsidRPr="00825DD1">
              <w:rPr>
                <w:rStyle w:val="41"/>
                <w:iCs/>
                <w:sz w:val="24"/>
                <w:szCs w:val="24"/>
              </w:rPr>
              <w:t xml:space="preserve">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 xml:space="preserve"> «Построение диаграммы осадков».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Атмосферные осадки.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Давление атмосферы.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Ветры.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Практическая работа № 3 «Построение графика  розы ветров».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Погода.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Климат.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apple-converted-space"/>
                <w:rFonts w:ascii="Times New Roman" w:hAnsi="Times New Roman"/>
                <w:sz w:val="24"/>
                <w:szCs w:val="24"/>
              </w:rPr>
              <w:t>Человек и атмосфера.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Гидросфера</w:t>
            </w:r>
            <w:r w:rsidRPr="00825DD1">
              <w:rPr>
                <w:rFonts w:ascii="Times New Roman" w:eastAsia="MS Gothic" w:hAnsi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— </w:t>
            </w:r>
            <w:r w:rsidRPr="00825DD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водная оболочка Земли.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Вода на Земле. Круговорот воды в природе.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42"/>
                <w:b w:val="0"/>
                <w:i w:val="0"/>
                <w:iCs/>
                <w:sz w:val="24"/>
                <w:szCs w:val="24"/>
              </w:rPr>
              <w:t>Мировой океан - основная часть гидросферы</w:t>
            </w:r>
            <w:r w:rsidRPr="00825DD1">
              <w:rPr>
                <w:rStyle w:val="42"/>
                <w:iCs/>
                <w:sz w:val="24"/>
                <w:szCs w:val="24"/>
              </w:rPr>
              <w:t>.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>. Практическая работа № 4</w:t>
            </w:r>
            <w:r w:rsidRPr="00825DD1">
              <w:rPr>
                <w:rFonts w:ascii="Times New Roman" w:hAnsi="Times New Roman"/>
                <w:i/>
                <w:sz w:val="24"/>
                <w:szCs w:val="24"/>
              </w:rPr>
              <w:t xml:space="preserve"> «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>Нанесение на контурную карту элементов географической номенклатуры».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Свойства океанических вод.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Движения воды в океане. Волны.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apple-converted-space"/>
                <w:rFonts w:ascii="Times New Roman" w:hAnsi="Times New Roman"/>
                <w:sz w:val="24"/>
                <w:szCs w:val="24"/>
              </w:rPr>
              <w:t>Течения.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Реки. Речная система и речной бассейн.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 xml:space="preserve">Практическая работа </w:t>
            </w: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№ 5 «Определение географического положения реки».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Реки. Равнинные и горные реки. Роль климата  в жизни рек. Питание и режим реки.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Озёра и болота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Подземные воды.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Ледники. Многолетняя мерзлота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Человек и гидросфера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5D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Обобщение по темам «Атмосфера и гидросфера»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Биосфера Земли.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220"/>
                <w:b w:val="0"/>
                <w:sz w:val="24"/>
                <w:szCs w:val="24"/>
              </w:rPr>
              <w:t>Что такое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 xml:space="preserve"> биосфера и как она устроена.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Style w:val="220"/>
                <w:b w:val="0"/>
                <w:sz w:val="24"/>
                <w:szCs w:val="24"/>
              </w:rPr>
              <w:t>Роль</w:t>
            </w:r>
            <w:r w:rsidRPr="00825D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>биосферы в природе.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Особенности жизни в океане. Распространение жизни в океане.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Жизнь на поверхности суши.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Почва.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Человек и биосфера.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Географическая оболочка Земли.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Из чего состоит географическая оболочка.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Особенности географической оболочки.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Территориальные комплексы.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28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</w:tcPr>
          <w:p w:rsidR="001C5AC9" w:rsidRPr="00825DD1" w:rsidRDefault="001C5AC9" w:rsidP="00E47ED6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t>Итоговый урок по темам «Биосфера» и «Географическая оболочка Земли».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C5AC9" w:rsidRPr="00825DD1" w:rsidTr="00BC3BBB">
        <w:trPr>
          <w:trHeight w:val="1"/>
        </w:trPr>
        <w:tc>
          <w:tcPr>
            <w:tcW w:w="702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0" w:type="dxa"/>
            <w:tcBorders>
              <w:top w:val="single" w:sz="2" w:space="0" w:color="404040"/>
              <w:left w:val="single" w:sz="2" w:space="0" w:color="404040"/>
              <w:bottom w:val="single" w:sz="2" w:space="0" w:color="404040"/>
              <w:right w:val="single" w:sz="2" w:space="0" w:color="404040"/>
            </w:tcBorders>
            <w:vAlign w:val="center"/>
          </w:tcPr>
          <w:p w:rsidR="001C5AC9" w:rsidRPr="00825DD1" w:rsidRDefault="001C5AC9" w:rsidP="00E47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25DD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</w:tr>
    </w:tbl>
    <w:p w:rsidR="001C5AC9" w:rsidRPr="00825DD1" w:rsidRDefault="001C5AC9" w:rsidP="00825DD1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825DD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C5AC9" w:rsidRPr="0003268C" w:rsidRDefault="001C5AC9" w:rsidP="00C8722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 w:eastAsia="ru-RU"/>
        </w:rPr>
      </w:pPr>
    </w:p>
    <w:p w:rsidR="001C5AC9" w:rsidRPr="00C8722D" w:rsidRDefault="001C5AC9" w:rsidP="00C8722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 w:eastAsia="ru-RU"/>
        </w:rPr>
      </w:pPr>
    </w:p>
    <w:p w:rsidR="001C5AC9" w:rsidRPr="00C8722D" w:rsidRDefault="001C5AC9" w:rsidP="00C8722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 w:eastAsia="ru-RU"/>
        </w:rPr>
      </w:pPr>
    </w:p>
    <w:p w:rsidR="001C5AC9" w:rsidRPr="00C8722D" w:rsidRDefault="001C5AC9" w:rsidP="00C8722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 w:eastAsia="ru-RU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1C5AC9" w:rsidRPr="00B54D95" w:rsidTr="00EF40C8">
        <w:trPr>
          <w:trHeight w:val="2963"/>
          <w:jc w:val="center"/>
        </w:trPr>
        <w:tc>
          <w:tcPr>
            <w:tcW w:w="4518" w:type="dxa"/>
          </w:tcPr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СОГЛАСОВАНО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>Протокол заседания научно-методического объединения учителей истории</w:t>
            </w:r>
            <w:r>
              <w:rPr>
                <w:rFonts w:ascii="Times New Roman" w:hAnsi="Times New Roman"/>
                <w:sz w:val="24"/>
                <w:szCs w:val="24"/>
              </w:rPr>
              <w:t>, обществознания</w:t>
            </w:r>
            <w:r w:rsidRPr="00B54D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географии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от ___________ 20__ года № 1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___________ _________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СОГЛАСОВАНО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>Заместитель директора по учебной работе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_______________ ______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подпись Ф.И.О. </w:t>
            </w:r>
          </w:p>
          <w:p w:rsidR="001C5AC9" w:rsidRPr="00B54D95" w:rsidRDefault="001C5AC9" w:rsidP="008E14D2">
            <w:pPr>
              <w:rPr>
                <w:rFonts w:ascii="Times New Roman" w:hAnsi="Times New Roman"/>
                <w:sz w:val="24"/>
                <w:szCs w:val="24"/>
              </w:rPr>
            </w:pPr>
            <w:r w:rsidRPr="00B54D95">
              <w:rPr>
                <w:rFonts w:ascii="Times New Roman" w:hAnsi="Times New Roman"/>
                <w:sz w:val="24"/>
                <w:szCs w:val="24"/>
              </w:rPr>
              <w:t xml:space="preserve">______________ 20__ года </w:t>
            </w:r>
          </w:p>
        </w:tc>
      </w:tr>
    </w:tbl>
    <w:p w:rsidR="001C5AC9" w:rsidRPr="00C8722D" w:rsidRDefault="001C5AC9" w:rsidP="0003268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sectPr w:rsidR="001C5AC9" w:rsidRPr="00C8722D" w:rsidSect="00825DD1">
          <w:footerReference w:type="even" r:id="rId7"/>
          <w:footerReference w:type="default" r:id="rId8"/>
          <w:pgSz w:w="11906" w:h="16838"/>
          <w:pgMar w:top="1258" w:right="1106" w:bottom="899" w:left="1800" w:header="709" w:footer="709" w:gutter="0"/>
          <w:cols w:space="708"/>
          <w:titlePg/>
          <w:docGrid w:linePitch="360"/>
        </w:sectPr>
      </w:pPr>
    </w:p>
    <w:p w:rsidR="001C5AC9" w:rsidRDefault="001C5AC9" w:rsidP="00BC3BBB">
      <w:pPr>
        <w:autoSpaceDE w:val="0"/>
        <w:autoSpaceDN w:val="0"/>
        <w:adjustRightInd w:val="0"/>
        <w:spacing w:after="0" w:line="240" w:lineRule="auto"/>
      </w:pPr>
    </w:p>
    <w:sectPr w:rsidR="001C5AC9" w:rsidSect="003204F7">
      <w:pgSz w:w="16838" w:h="11906" w:orient="landscape"/>
      <w:pgMar w:top="567" w:right="731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AC9" w:rsidRDefault="001C5AC9">
      <w:pPr>
        <w:spacing w:after="0" w:line="240" w:lineRule="auto"/>
      </w:pPr>
      <w:r>
        <w:separator/>
      </w:r>
    </w:p>
  </w:endnote>
  <w:endnote w:type="continuationSeparator" w:id="1">
    <w:p w:rsidR="001C5AC9" w:rsidRDefault="001C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AC9" w:rsidRDefault="001C5AC9" w:rsidP="00D46B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AC9" w:rsidRDefault="001C5AC9" w:rsidP="00D46BF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AC9" w:rsidRDefault="001C5AC9" w:rsidP="00D46B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C5AC9" w:rsidRDefault="001C5AC9" w:rsidP="00D46BF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AC9" w:rsidRDefault="001C5AC9">
      <w:pPr>
        <w:spacing w:after="0" w:line="240" w:lineRule="auto"/>
      </w:pPr>
      <w:r>
        <w:separator/>
      </w:r>
    </w:p>
  </w:footnote>
  <w:footnote w:type="continuationSeparator" w:id="1">
    <w:p w:rsidR="001C5AC9" w:rsidRDefault="001C5A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6BCA4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DE472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648D1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9FA04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5E41A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0360D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366B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A496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A6B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4546F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2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3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4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5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6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7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8">
      <w:start w:val="1"/>
      <w:numFmt w:val="bullet"/>
      <w:lvlText w:val="•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</w:abstractNum>
  <w:abstractNum w:abstractNumId="11">
    <w:nsid w:val="00000003"/>
    <w:multiLevelType w:val="multilevel"/>
    <w:tmpl w:val="00000002"/>
    <w:lvl w:ilvl="0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2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3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4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5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6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7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8">
      <w:start w:val="1"/>
      <w:numFmt w:val="bullet"/>
      <w:lvlText w:val="—"/>
      <w:lvlJc w:val="left"/>
      <w:rPr>
        <w:rFonts w:ascii="Georgia" w:hAnsi="Georgia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</w:abstractNum>
  <w:abstractNum w:abstractNumId="12">
    <w:nsid w:val="00A44B86"/>
    <w:multiLevelType w:val="hybridMultilevel"/>
    <w:tmpl w:val="252EC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6F21BBC"/>
    <w:multiLevelType w:val="hybridMultilevel"/>
    <w:tmpl w:val="4F7248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8777F92"/>
    <w:multiLevelType w:val="hybridMultilevel"/>
    <w:tmpl w:val="93DE16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08781F7D"/>
    <w:multiLevelType w:val="hybridMultilevel"/>
    <w:tmpl w:val="86247EA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0EF56DA4"/>
    <w:multiLevelType w:val="hybridMultilevel"/>
    <w:tmpl w:val="00F0377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0F5D1DE0"/>
    <w:multiLevelType w:val="hybridMultilevel"/>
    <w:tmpl w:val="A65EF344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137E6AFE"/>
    <w:multiLevelType w:val="hybridMultilevel"/>
    <w:tmpl w:val="A594B2E6"/>
    <w:lvl w:ilvl="0" w:tplc="04190001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9">
    <w:nsid w:val="220135D9"/>
    <w:multiLevelType w:val="hybridMultilevel"/>
    <w:tmpl w:val="090A438C"/>
    <w:lvl w:ilvl="0" w:tplc="04190001">
      <w:start w:val="1"/>
      <w:numFmt w:val="bullet"/>
      <w:lvlText w:val=""/>
      <w:lvlJc w:val="left"/>
      <w:pPr>
        <w:tabs>
          <w:tab w:val="num" w:pos="1695"/>
        </w:tabs>
        <w:ind w:left="16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20">
    <w:nsid w:val="224155FB"/>
    <w:multiLevelType w:val="multilevel"/>
    <w:tmpl w:val="A332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5381851"/>
    <w:multiLevelType w:val="hybridMultilevel"/>
    <w:tmpl w:val="034019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9485F1D"/>
    <w:multiLevelType w:val="hybridMultilevel"/>
    <w:tmpl w:val="28E4351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29E85387"/>
    <w:multiLevelType w:val="hybridMultilevel"/>
    <w:tmpl w:val="4C6C627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31F705DA"/>
    <w:multiLevelType w:val="hybridMultilevel"/>
    <w:tmpl w:val="61B00652"/>
    <w:lvl w:ilvl="0" w:tplc="04190001">
      <w:start w:val="1"/>
      <w:numFmt w:val="bullet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25">
    <w:nsid w:val="336A354C"/>
    <w:multiLevelType w:val="hybridMultilevel"/>
    <w:tmpl w:val="D354B52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3F2139E"/>
    <w:multiLevelType w:val="multilevel"/>
    <w:tmpl w:val="8CCE2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85B2BA5"/>
    <w:multiLevelType w:val="hybridMultilevel"/>
    <w:tmpl w:val="13C0F36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3B19607F"/>
    <w:multiLevelType w:val="multilevel"/>
    <w:tmpl w:val="510A53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E825043"/>
    <w:multiLevelType w:val="multilevel"/>
    <w:tmpl w:val="76B446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0C50BD"/>
    <w:multiLevelType w:val="multilevel"/>
    <w:tmpl w:val="434637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BCE6265"/>
    <w:multiLevelType w:val="hybridMultilevel"/>
    <w:tmpl w:val="008AEC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39008DD"/>
    <w:multiLevelType w:val="multilevel"/>
    <w:tmpl w:val="7A188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97775A7"/>
    <w:multiLevelType w:val="multilevel"/>
    <w:tmpl w:val="AFC0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5ADE50A6"/>
    <w:multiLevelType w:val="hybridMultilevel"/>
    <w:tmpl w:val="844CC5F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5">
    <w:nsid w:val="5BC1321C"/>
    <w:multiLevelType w:val="multilevel"/>
    <w:tmpl w:val="1FDC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C716C61"/>
    <w:multiLevelType w:val="hybridMultilevel"/>
    <w:tmpl w:val="BD086532"/>
    <w:lvl w:ilvl="0" w:tplc="51D00A9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7">
    <w:nsid w:val="72057A0F"/>
    <w:multiLevelType w:val="hybridMultilevel"/>
    <w:tmpl w:val="AB345A5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80C41BC"/>
    <w:multiLevelType w:val="multilevel"/>
    <w:tmpl w:val="0F7C6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2"/>
  </w:num>
  <w:num w:numId="3">
    <w:abstractNumId w:val="38"/>
  </w:num>
  <w:num w:numId="4">
    <w:abstractNumId w:val="20"/>
  </w:num>
  <w:num w:numId="5">
    <w:abstractNumId w:val="28"/>
  </w:num>
  <w:num w:numId="6">
    <w:abstractNumId w:val="35"/>
  </w:num>
  <w:num w:numId="7">
    <w:abstractNumId w:val="30"/>
  </w:num>
  <w:num w:numId="8">
    <w:abstractNumId w:val="26"/>
  </w:num>
  <w:num w:numId="9">
    <w:abstractNumId w:val="33"/>
  </w:num>
  <w:num w:numId="10">
    <w:abstractNumId w:val="21"/>
  </w:num>
  <w:num w:numId="11">
    <w:abstractNumId w:val="12"/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6"/>
  </w:num>
  <w:num w:numId="16">
    <w:abstractNumId w:val="14"/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4"/>
  </w:num>
  <w:num w:numId="22">
    <w:abstractNumId w:val="19"/>
  </w:num>
  <w:num w:numId="23">
    <w:abstractNumId w:val="13"/>
  </w:num>
  <w:num w:numId="24">
    <w:abstractNumId w:val="24"/>
  </w:num>
  <w:num w:numId="25">
    <w:abstractNumId w:val="27"/>
  </w:num>
  <w:num w:numId="2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36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B90"/>
    <w:rsid w:val="0003268C"/>
    <w:rsid w:val="00046D43"/>
    <w:rsid w:val="000E368C"/>
    <w:rsid w:val="000F694F"/>
    <w:rsid w:val="00133B2F"/>
    <w:rsid w:val="001C5AC9"/>
    <w:rsid w:val="001D2670"/>
    <w:rsid w:val="001E1B5E"/>
    <w:rsid w:val="001E6D6A"/>
    <w:rsid w:val="001F4E03"/>
    <w:rsid w:val="00210BB4"/>
    <w:rsid w:val="00221763"/>
    <w:rsid w:val="00283F95"/>
    <w:rsid w:val="002F19DE"/>
    <w:rsid w:val="00306BAA"/>
    <w:rsid w:val="00312034"/>
    <w:rsid w:val="003204F7"/>
    <w:rsid w:val="00325CB4"/>
    <w:rsid w:val="003710B7"/>
    <w:rsid w:val="00386629"/>
    <w:rsid w:val="003E4FDC"/>
    <w:rsid w:val="00440B39"/>
    <w:rsid w:val="0046306D"/>
    <w:rsid w:val="004B4891"/>
    <w:rsid w:val="00604CEC"/>
    <w:rsid w:val="006136D5"/>
    <w:rsid w:val="006555EF"/>
    <w:rsid w:val="00655A9A"/>
    <w:rsid w:val="006C5B90"/>
    <w:rsid w:val="007032EB"/>
    <w:rsid w:val="007832B9"/>
    <w:rsid w:val="00786943"/>
    <w:rsid w:val="007C05C7"/>
    <w:rsid w:val="00805108"/>
    <w:rsid w:val="00825DD1"/>
    <w:rsid w:val="008E14D2"/>
    <w:rsid w:val="009639B3"/>
    <w:rsid w:val="009E56C8"/>
    <w:rsid w:val="00A27F6B"/>
    <w:rsid w:val="00A361F4"/>
    <w:rsid w:val="00A872E7"/>
    <w:rsid w:val="00AB4F6E"/>
    <w:rsid w:val="00AF6DD3"/>
    <w:rsid w:val="00B10EFA"/>
    <w:rsid w:val="00B54D95"/>
    <w:rsid w:val="00BC3BBB"/>
    <w:rsid w:val="00C45F11"/>
    <w:rsid w:val="00C8343E"/>
    <w:rsid w:val="00C86EBB"/>
    <w:rsid w:val="00C8722D"/>
    <w:rsid w:val="00CB49DF"/>
    <w:rsid w:val="00D0004F"/>
    <w:rsid w:val="00D208B6"/>
    <w:rsid w:val="00D46BF4"/>
    <w:rsid w:val="00D5507F"/>
    <w:rsid w:val="00DB4FBF"/>
    <w:rsid w:val="00DD5B15"/>
    <w:rsid w:val="00E040B2"/>
    <w:rsid w:val="00E21E72"/>
    <w:rsid w:val="00E25FCC"/>
    <w:rsid w:val="00E47ED6"/>
    <w:rsid w:val="00E82E21"/>
    <w:rsid w:val="00E93138"/>
    <w:rsid w:val="00EA2CC7"/>
    <w:rsid w:val="00EB213C"/>
    <w:rsid w:val="00EF40C8"/>
    <w:rsid w:val="00F206AE"/>
    <w:rsid w:val="00F62B2C"/>
    <w:rsid w:val="00F638B6"/>
    <w:rsid w:val="00F814A3"/>
    <w:rsid w:val="00F97F33"/>
    <w:rsid w:val="00FA5515"/>
    <w:rsid w:val="00FB4748"/>
    <w:rsid w:val="00FB66D8"/>
    <w:rsid w:val="00FF0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EBB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C872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8722D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c38c7">
    <w:name w:val="c38 c7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1c6">
    <w:name w:val="c41 c6"/>
    <w:basedOn w:val="DefaultParagraphFont"/>
    <w:uiPriority w:val="99"/>
    <w:rsid w:val="00C8722D"/>
    <w:rPr>
      <w:rFonts w:cs="Times New Roman"/>
    </w:rPr>
  </w:style>
  <w:style w:type="paragraph" w:customStyle="1" w:styleId="c22c18">
    <w:name w:val="c22 c1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DefaultParagraphFont"/>
    <w:uiPriority w:val="99"/>
    <w:rsid w:val="00C8722D"/>
    <w:rPr>
      <w:rFonts w:cs="Times New Roman"/>
    </w:rPr>
  </w:style>
  <w:style w:type="character" w:customStyle="1" w:styleId="c4c114">
    <w:name w:val="c4 c114"/>
    <w:basedOn w:val="DefaultParagraphFont"/>
    <w:uiPriority w:val="99"/>
    <w:rsid w:val="00C8722D"/>
    <w:rPr>
      <w:rFonts w:cs="Times New Roman"/>
    </w:rPr>
  </w:style>
  <w:style w:type="character" w:customStyle="1" w:styleId="c4c6">
    <w:name w:val="c4 c6"/>
    <w:basedOn w:val="DefaultParagraphFont"/>
    <w:uiPriority w:val="99"/>
    <w:rsid w:val="00C8722D"/>
    <w:rPr>
      <w:rFonts w:cs="Times New Roman"/>
    </w:rPr>
  </w:style>
  <w:style w:type="paragraph" w:customStyle="1" w:styleId="c22">
    <w:name w:val="c22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c6">
    <w:name w:val="c20 c6"/>
    <w:basedOn w:val="DefaultParagraphFont"/>
    <w:uiPriority w:val="99"/>
    <w:rsid w:val="00C8722D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C8722D"/>
    <w:rPr>
      <w:rFonts w:cs="Times New Roman"/>
    </w:rPr>
  </w:style>
  <w:style w:type="paragraph" w:customStyle="1" w:styleId="c49c38">
    <w:name w:val="c49 c3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c7">
    <w:name w:val="c2 c7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c43c18">
    <w:name w:val="c22 c43 c1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c18c43">
    <w:name w:val="c22 c18 c43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DefaultParagraphFont"/>
    <w:uiPriority w:val="99"/>
    <w:rsid w:val="00C8722D"/>
    <w:rPr>
      <w:rFonts w:cs="Times New Roman"/>
    </w:rPr>
  </w:style>
  <w:style w:type="paragraph" w:customStyle="1" w:styleId="c49c2">
    <w:name w:val="c49 c2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0">
    <w:name w:val="c50"/>
    <w:basedOn w:val="DefaultParagraphFont"/>
    <w:uiPriority w:val="99"/>
    <w:rsid w:val="00C8722D"/>
    <w:rPr>
      <w:rFonts w:cs="Times New Roman"/>
    </w:rPr>
  </w:style>
  <w:style w:type="character" w:customStyle="1" w:styleId="c4c6c26">
    <w:name w:val="c4 c6 c26"/>
    <w:basedOn w:val="DefaultParagraphFont"/>
    <w:uiPriority w:val="99"/>
    <w:rsid w:val="00C8722D"/>
    <w:rPr>
      <w:rFonts w:cs="Times New Roman"/>
    </w:rPr>
  </w:style>
  <w:style w:type="paragraph" w:customStyle="1" w:styleId="c22c149c18">
    <w:name w:val="c22 c149 c1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c18c149">
    <w:name w:val="c22 c18 c149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14">
    <w:name w:val="c3 c14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c26">
    <w:name w:val="c4 c26"/>
    <w:basedOn w:val="DefaultParagraphFont"/>
    <w:uiPriority w:val="99"/>
    <w:rsid w:val="00C8722D"/>
    <w:rPr>
      <w:rFonts w:cs="Times New Roman"/>
    </w:rPr>
  </w:style>
  <w:style w:type="character" w:customStyle="1" w:styleId="c4c25c26">
    <w:name w:val="c4 c25 c26"/>
    <w:basedOn w:val="DefaultParagraphFont"/>
    <w:uiPriority w:val="99"/>
    <w:rsid w:val="00C8722D"/>
    <w:rPr>
      <w:rFonts w:cs="Times New Roman"/>
    </w:rPr>
  </w:style>
  <w:style w:type="paragraph" w:customStyle="1" w:styleId="c3c8">
    <w:name w:val="c3 c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8c17">
    <w:name w:val="c3 c8 c17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2">
    <w:name w:val="c42"/>
    <w:basedOn w:val="DefaultParagraphFont"/>
    <w:uiPriority w:val="99"/>
    <w:rsid w:val="00C8722D"/>
    <w:rPr>
      <w:rFonts w:cs="Times New Roman"/>
    </w:rPr>
  </w:style>
  <w:style w:type="character" w:customStyle="1" w:styleId="c4c42">
    <w:name w:val="c4 c42"/>
    <w:basedOn w:val="DefaultParagraphFont"/>
    <w:uiPriority w:val="99"/>
    <w:rsid w:val="00C8722D"/>
    <w:rPr>
      <w:rFonts w:cs="Times New Roman"/>
    </w:rPr>
  </w:style>
  <w:style w:type="paragraph" w:customStyle="1" w:styleId="c3c8c33">
    <w:name w:val="c3 c8 c33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8c28">
    <w:name w:val="c3 c8 c28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24c14">
    <w:name w:val="c3 c24 c14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c25c29c26">
    <w:name w:val="c4 c25 c29 c26"/>
    <w:basedOn w:val="DefaultParagraphFont"/>
    <w:uiPriority w:val="99"/>
    <w:rsid w:val="00C8722D"/>
    <w:rPr>
      <w:rFonts w:cs="Times New Roman"/>
    </w:rPr>
  </w:style>
  <w:style w:type="paragraph" w:customStyle="1" w:styleId="c3c8c9">
    <w:name w:val="c3 c8 c9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c37c8c9">
    <w:name w:val="c3 c37 c8 c9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5">
    <w:name w:val="c25"/>
    <w:basedOn w:val="DefaultParagraphFont"/>
    <w:uiPriority w:val="99"/>
    <w:rsid w:val="00C8722D"/>
    <w:rPr>
      <w:rFonts w:cs="Times New Roman"/>
    </w:rPr>
  </w:style>
  <w:style w:type="paragraph" w:styleId="NormalWeb">
    <w:name w:val="Normal (Web)"/>
    <w:basedOn w:val="Normal"/>
    <w:uiPriority w:val="99"/>
    <w:rsid w:val="00C87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8722D"/>
    <w:pPr>
      <w:spacing w:after="0" w:line="240" w:lineRule="auto"/>
      <w:ind w:firstLine="54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8722D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872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8722D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8722D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8722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8722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uiPriority w:val="99"/>
    <w:locked/>
    <w:rsid w:val="00C8722D"/>
    <w:rPr>
      <w:rFonts w:ascii="Malgun Gothic" w:eastAsia="Malgun Gothic"/>
      <w:b/>
      <w:sz w:val="21"/>
      <w:shd w:val="clear" w:color="auto" w:fill="FFFFFF"/>
    </w:rPr>
  </w:style>
  <w:style w:type="character" w:customStyle="1" w:styleId="a">
    <w:name w:val="Основной текст + Полужирный"/>
    <w:aliases w:val="Курсив"/>
    <w:uiPriority w:val="99"/>
    <w:rsid w:val="00C8722D"/>
    <w:rPr>
      <w:rFonts w:ascii="Georgia" w:hAnsi="Georgia"/>
      <w:b/>
      <w:sz w:val="19"/>
      <w:u w:val="none"/>
      <w:lang w:val="ru-RU" w:eastAsia="ru-RU"/>
    </w:rPr>
  </w:style>
  <w:style w:type="paragraph" w:customStyle="1" w:styleId="21">
    <w:name w:val="Основной текст (2)1"/>
    <w:basedOn w:val="Normal"/>
    <w:link w:val="2"/>
    <w:uiPriority w:val="99"/>
    <w:rsid w:val="00C8722D"/>
    <w:pPr>
      <w:widowControl w:val="0"/>
      <w:shd w:val="clear" w:color="auto" w:fill="FFFFFF"/>
      <w:spacing w:after="180" w:line="216" w:lineRule="exact"/>
    </w:pPr>
    <w:rPr>
      <w:rFonts w:ascii="Malgun Gothic" w:eastAsia="Malgun Gothic"/>
      <w:b/>
      <w:sz w:val="21"/>
      <w:szCs w:val="20"/>
      <w:shd w:val="clear" w:color="auto" w:fill="FFFFFF"/>
      <w:lang w:eastAsia="ru-RU"/>
    </w:rPr>
  </w:style>
  <w:style w:type="character" w:customStyle="1" w:styleId="3">
    <w:name w:val="Основной текст (3)_"/>
    <w:link w:val="30"/>
    <w:uiPriority w:val="99"/>
    <w:locked/>
    <w:rsid w:val="00C8722D"/>
    <w:rPr>
      <w:rFonts w:ascii="Georgia" w:hAnsi="Georgia"/>
      <w:b/>
      <w:sz w:val="19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C8722D"/>
    <w:pPr>
      <w:widowControl w:val="0"/>
      <w:shd w:val="clear" w:color="auto" w:fill="FFFFFF"/>
      <w:spacing w:after="0" w:line="216" w:lineRule="exact"/>
      <w:ind w:firstLine="400"/>
      <w:jc w:val="both"/>
    </w:pPr>
    <w:rPr>
      <w:rFonts w:ascii="Georgia" w:hAnsi="Georgia"/>
      <w:b/>
      <w:sz w:val="19"/>
      <w:szCs w:val="20"/>
      <w:shd w:val="clear" w:color="auto" w:fill="FFFFFF"/>
      <w:lang w:eastAsia="ru-RU"/>
    </w:rPr>
  </w:style>
  <w:style w:type="character" w:customStyle="1" w:styleId="1">
    <w:name w:val="Основной текст + Курсив1"/>
    <w:uiPriority w:val="99"/>
    <w:rsid w:val="00C8722D"/>
    <w:rPr>
      <w:rFonts w:ascii="Times New Roman" w:hAnsi="Times New Roman"/>
      <w:i/>
      <w:sz w:val="22"/>
      <w:u w:val="none"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C8722D"/>
    <w:rPr>
      <w:b/>
      <w:i/>
      <w:shd w:val="clear" w:color="auto" w:fill="FFFFFF"/>
    </w:rPr>
  </w:style>
  <w:style w:type="character" w:customStyle="1" w:styleId="44pt">
    <w:name w:val="Основной текст (4) + 4 pt"/>
    <w:aliases w:val="Не полужирный,Не курсив"/>
    <w:uiPriority w:val="99"/>
    <w:rsid w:val="00C8722D"/>
    <w:rPr>
      <w:rFonts w:ascii="Times New Roman" w:hAnsi="Times New Roman"/>
      <w:sz w:val="8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C8722D"/>
    <w:pPr>
      <w:widowControl w:val="0"/>
      <w:shd w:val="clear" w:color="auto" w:fill="FFFFFF"/>
      <w:spacing w:after="0" w:line="216" w:lineRule="exact"/>
      <w:ind w:firstLine="400"/>
      <w:jc w:val="both"/>
    </w:pPr>
    <w:rPr>
      <w:b/>
      <w:i/>
      <w:sz w:val="20"/>
      <w:szCs w:val="20"/>
      <w:shd w:val="clear" w:color="auto" w:fill="FFFFFF"/>
      <w:lang w:eastAsia="ru-RU"/>
    </w:rPr>
  </w:style>
  <w:style w:type="character" w:customStyle="1" w:styleId="20">
    <w:name w:val="Основной текст + Полужирный2"/>
    <w:aliases w:val="Курсив2"/>
    <w:uiPriority w:val="99"/>
    <w:rsid w:val="00C8722D"/>
    <w:rPr>
      <w:rFonts w:ascii="Times New Roman" w:hAnsi="Times New Roman"/>
      <w:b/>
      <w:i/>
      <w:sz w:val="22"/>
      <w:u w:val="none"/>
      <w:lang w:val="ru-RU" w:eastAsia="ru-RU"/>
    </w:rPr>
  </w:style>
  <w:style w:type="character" w:customStyle="1" w:styleId="10">
    <w:name w:val="Основной текст + Полужирный1"/>
    <w:aliases w:val="Курсив1"/>
    <w:uiPriority w:val="99"/>
    <w:rsid w:val="00C8722D"/>
    <w:rPr>
      <w:rFonts w:ascii="Times New Roman" w:hAnsi="Times New Roman"/>
      <w:b/>
      <w:i/>
      <w:sz w:val="22"/>
      <w:u w:val="none"/>
      <w:lang w:val="ru-RU" w:eastAsia="ru-RU"/>
    </w:rPr>
  </w:style>
  <w:style w:type="character" w:customStyle="1" w:styleId="Georgia">
    <w:name w:val="Основной текст + Georgia"/>
    <w:aliases w:val="4 pt"/>
    <w:uiPriority w:val="99"/>
    <w:rsid w:val="00C8722D"/>
    <w:rPr>
      <w:rFonts w:ascii="Georgia" w:hAnsi="Georgia"/>
      <w:noProof/>
      <w:sz w:val="8"/>
      <w:u w:val="none"/>
      <w:lang w:val="ru-RU" w:eastAsia="ru-RU"/>
    </w:rPr>
  </w:style>
  <w:style w:type="table" w:styleId="TableGrid">
    <w:name w:val="Table Grid"/>
    <w:basedOn w:val="TableNormal"/>
    <w:uiPriority w:val="99"/>
    <w:rsid w:val="00C8722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Normal"/>
    <w:uiPriority w:val="99"/>
    <w:rsid w:val="006555EF"/>
    <w:pPr>
      <w:ind w:left="720"/>
      <w:contextualSpacing/>
    </w:pPr>
    <w:rPr>
      <w:rFonts w:eastAsia="Times New Roman"/>
    </w:rPr>
  </w:style>
  <w:style w:type="paragraph" w:customStyle="1" w:styleId="Default">
    <w:name w:val="Default"/>
    <w:uiPriority w:val="99"/>
    <w:rsid w:val="003E4FD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0">
    <w:name w:val="Без интервала"/>
    <w:link w:val="a1"/>
    <w:uiPriority w:val="99"/>
    <w:rsid w:val="003E4FDC"/>
    <w:rPr>
      <w:rFonts w:eastAsia="Times New Roman"/>
      <w:lang w:eastAsia="en-US"/>
    </w:rPr>
  </w:style>
  <w:style w:type="character" w:customStyle="1" w:styleId="a1">
    <w:name w:val="Без интервала Знак"/>
    <w:basedOn w:val="DefaultParagraphFont"/>
    <w:link w:val="a0"/>
    <w:uiPriority w:val="99"/>
    <w:locked/>
    <w:rsid w:val="003E4FDC"/>
    <w:rPr>
      <w:rFonts w:eastAsia="Times New Roman" w:cs="Times New Roman"/>
      <w:sz w:val="22"/>
      <w:szCs w:val="22"/>
      <w:lang w:val="ru-RU" w:eastAsia="en-US" w:bidi="ar-SA"/>
    </w:rPr>
  </w:style>
  <w:style w:type="character" w:customStyle="1" w:styleId="2-1pt">
    <w:name w:val="Основной текст (2) + Интервал -1 pt"/>
    <w:basedOn w:val="2"/>
    <w:uiPriority w:val="99"/>
    <w:rsid w:val="00825DD1"/>
    <w:rPr>
      <w:rFonts w:ascii="Times New Roman" w:hAnsi="Times New Roman" w:cs="Times New Roman"/>
      <w:spacing w:val="-30"/>
      <w:sz w:val="27"/>
      <w:szCs w:val="27"/>
    </w:rPr>
  </w:style>
  <w:style w:type="character" w:customStyle="1" w:styleId="22">
    <w:name w:val="Основной текст (2)"/>
    <w:basedOn w:val="2"/>
    <w:uiPriority w:val="99"/>
    <w:rsid w:val="00825DD1"/>
    <w:rPr>
      <w:rFonts w:ascii="Times New Roman" w:hAnsi="Times New Roman" w:cs="Times New Roman"/>
      <w:spacing w:val="0"/>
      <w:sz w:val="27"/>
      <w:szCs w:val="27"/>
    </w:rPr>
  </w:style>
  <w:style w:type="character" w:customStyle="1" w:styleId="41">
    <w:name w:val="Основной текст (4) + Не курсив"/>
    <w:basedOn w:val="4"/>
    <w:uiPriority w:val="99"/>
    <w:rsid w:val="00825DD1"/>
    <w:rPr>
      <w:rFonts w:ascii="Times New Roman" w:hAnsi="Times New Roman" w:cs="Times New Roman"/>
      <w:spacing w:val="0"/>
      <w:sz w:val="27"/>
      <w:szCs w:val="27"/>
    </w:rPr>
  </w:style>
  <w:style w:type="character" w:customStyle="1" w:styleId="42">
    <w:name w:val="Основной текст (4) + Не курсив2"/>
    <w:basedOn w:val="4"/>
    <w:uiPriority w:val="99"/>
    <w:rsid w:val="00825DD1"/>
    <w:rPr>
      <w:rFonts w:ascii="Times New Roman" w:hAnsi="Times New Roman" w:cs="Times New Roman"/>
      <w:spacing w:val="0"/>
      <w:sz w:val="27"/>
      <w:szCs w:val="27"/>
    </w:rPr>
  </w:style>
  <w:style w:type="character" w:customStyle="1" w:styleId="220">
    <w:name w:val="Основной текст (2)2"/>
    <w:basedOn w:val="2"/>
    <w:uiPriority w:val="99"/>
    <w:rsid w:val="00825DD1"/>
    <w:rPr>
      <w:rFonts w:ascii="Times New Roman" w:hAnsi="Times New Roman" w:cs="Times New Roman"/>
      <w:spacing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211</TotalTime>
  <Pages>9</Pages>
  <Words>1554</Words>
  <Characters>8864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2016-11-21T16:18:00Z</cp:lastPrinted>
  <dcterms:created xsi:type="dcterms:W3CDTF">2015-09-19T18:06:00Z</dcterms:created>
  <dcterms:modified xsi:type="dcterms:W3CDTF">2016-11-21T16:19:00Z</dcterms:modified>
</cp:coreProperties>
</file>