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D6F" w:rsidRPr="00700629" w:rsidRDefault="00965D6F" w:rsidP="001C76E8">
      <w:pPr>
        <w:ind w:firstLine="567"/>
        <w:jc w:val="center"/>
        <w:rPr>
          <w:b/>
        </w:rPr>
      </w:pPr>
      <w:r w:rsidRPr="00700629">
        <w:rPr>
          <w:b/>
        </w:rPr>
        <w:t>АДМИНИСТРАЦИЯ ОКТЯБРЬСКОГО РАЙОНА</w:t>
      </w:r>
    </w:p>
    <w:p w:rsidR="00965D6F" w:rsidRPr="00700629" w:rsidRDefault="00965D6F" w:rsidP="001C76E8">
      <w:pPr>
        <w:ind w:firstLine="567"/>
        <w:jc w:val="center"/>
        <w:rPr>
          <w:b/>
        </w:rPr>
      </w:pPr>
      <w:r w:rsidRPr="00700629">
        <w:rPr>
          <w:b/>
        </w:rPr>
        <w:t>МУНИЦИПАЛЬНОГО ОБРАЗОВАНИЯ «ГОРОД САРАТОВ»</w:t>
      </w:r>
    </w:p>
    <w:p w:rsidR="00965D6F" w:rsidRPr="00700629" w:rsidRDefault="00965D6F" w:rsidP="001C76E8">
      <w:pPr>
        <w:ind w:firstLine="567"/>
        <w:jc w:val="center"/>
      </w:pPr>
    </w:p>
    <w:p w:rsidR="00965D6F" w:rsidRPr="00700629" w:rsidRDefault="00965D6F" w:rsidP="001C76E8">
      <w:pPr>
        <w:ind w:firstLine="567"/>
        <w:jc w:val="center"/>
        <w:rPr>
          <w:b/>
        </w:rPr>
      </w:pPr>
      <w:r w:rsidRPr="00700629">
        <w:rPr>
          <w:b/>
        </w:rPr>
        <w:t>МУНИЦИПАЛЬНОЕ АВТОНОМНОЕ ОБЩЕОБРАЗОВАТЕЛЬНОЕ УЧРЕЖДЕНИЕ-ЛИЦЕЙ</w:t>
      </w:r>
      <w:r>
        <w:rPr>
          <w:b/>
        </w:rPr>
        <w:t xml:space="preserve"> </w:t>
      </w:r>
      <w:r w:rsidRPr="00700629">
        <w:rPr>
          <w:b/>
        </w:rPr>
        <w:t>№</w:t>
      </w:r>
      <w:r>
        <w:rPr>
          <w:b/>
        </w:rPr>
        <w:t xml:space="preserve"> </w:t>
      </w:r>
      <w:r w:rsidRPr="00700629">
        <w:rPr>
          <w:b/>
        </w:rPr>
        <w:t>62</w:t>
      </w:r>
    </w:p>
    <w:p w:rsidR="00965D6F" w:rsidRDefault="00965D6F" w:rsidP="001C76E8">
      <w:pPr>
        <w:pStyle w:val="Default"/>
        <w:ind w:firstLine="567"/>
        <w:rPr>
          <w:sz w:val="28"/>
          <w:szCs w:val="28"/>
        </w:rPr>
      </w:pPr>
    </w:p>
    <w:p w:rsidR="00965D6F" w:rsidRDefault="00965D6F" w:rsidP="001C76E8">
      <w:pPr>
        <w:pStyle w:val="Default"/>
        <w:ind w:firstLine="567"/>
        <w:rPr>
          <w:sz w:val="28"/>
          <w:szCs w:val="28"/>
        </w:rPr>
      </w:pPr>
    </w:p>
    <w:p w:rsidR="00965D6F" w:rsidRPr="00700629" w:rsidRDefault="00965D6F" w:rsidP="001C76E8">
      <w:pPr>
        <w:pStyle w:val="Default"/>
        <w:ind w:firstLine="567"/>
        <w:rPr>
          <w:sz w:val="28"/>
          <w:szCs w:val="28"/>
        </w:rPr>
      </w:pPr>
    </w:p>
    <w:p w:rsidR="00965D6F" w:rsidRDefault="00965D6F" w:rsidP="008253A8">
      <w:pPr>
        <w:pStyle w:val="Default"/>
        <w:jc w:val="right"/>
        <w:rPr>
          <w:sz w:val="28"/>
          <w:szCs w:val="28"/>
        </w:rPr>
      </w:pPr>
      <w:r w:rsidRPr="00700629">
        <w:rPr>
          <w:sz w:val="28"/>
          <w:szCs w:val="28"/>
        </w:rPr>
        <w:tab/>
      </w:r>
      <w:r w:rsidRPr="00700629">
        <w:rPr>
          <w:sz w:val="23"/>
          <w:szCs w:val="23"/>
        </w:rPr>
        <w:tab/>
      </w:r>
      <w:r w:rsidRPr="00BA55ED">
        <w:rPr>
          <w:sz w:val="28"/>
          <w:szCs w:val="28"/>
        </w:rPr>
        <w:t xml:space="preserve">УТВЕРЖДЕНО </w:t>
      </w:r>
    </w:p>
    <w:p w:rsidR="00965D6F" w:rsidRPr="00BA55ED" w:rsidRDefault="00965D6F" w:rsidP="008253A8">
      <w:pPr>
        <w:pStyle w:val="Default"/>
        <w:jc w:val="right"/>
        <w:rPr>
          <w:sz w:val="28"/>
          <w:szCs w:val="28"/>
        </w:rPr>
      </w:pPr>
      <w:r w:rsidRPr="00BA55ED">
        <w:rPr>
          <w:sz w:val="28"/>
          <w:szCs w:val="28"/>
        </w:rPr>
        <w:t xml:space="preserve">Директор МАОУ «Лицей № 62» </w:t>
      </w:r>
    </w:p>
    <w:p w:rsidR="00965D6F" w:rsidRPr="00BA55ED" w:rsidRDefault="00965D6F" w:rsidP="008253A8">
      <w:pPr>
        <w:pStyle w:val="Default"/>
        <w:tabs>
          <w:tab w:val="left" w:pos="6220"/>
          <w:tab w:val="right" w:pos="9921"/>
        </w:tabs>
        <w:jc w:val="right"/>
        <w:rPr>
          <w:sz w:val="28"/>
          <w:szCs w:val="28"/>
        </w:rPr>
      </w:pPr>
    </w:p>
    <w:p w:rsidR="00965D6F" w:rsidRPr="00BA55ED" w:rsidRDefault="00965D6F" w:rsidP="008253A8">
      <w:pPr>
        <w:pStyle w:val="Default"/>
        <w:tabs>
          <w:tab w:val="left" w:pos="6220"/>
          <w:tab w:val="right" w:pos="9921"/>
        </w:tabs>
        <w:jc w:val="right"/>
        <w:rPr>
          <w:sz w:val="28"/>
          <w:szCs w:val="28"/>
        </w:rPr>
      </w:pPr>
      <w:r w:rsidRPr="00BA55ED">
        <w:rPr>
          <w:sz w:val="28"/>
          <w:szCs w:val="28"/>
        </w:rPr>
        <w:t>___________________З.В. Медведева</w:t>
      </w:r>
    </w:p>
    <w:p w:rsidR="00965D6F" w:rsidRPr="00BA55ED" w:rsidRDefault="00965D6F" w:rsidP="008253A8">
      <w:pPr>
        <w:pStyle w:val="Default"/>
        <w:tabs>
          <w:tab w:val="left" w:pos="6220"/>
          <w:tab w:val="right" w:pos="9921"/>
        </w:tabs>
        <w:jc w:val="right"/>
        <w:rPr>
          <w:sz w:val="28"/>
          <w:szCs w:val="28"/>
        </w:rPr>
      </w:pPr>
    </w:p>
    <w:p w:rsidR="00965D6F" w:rsidRPr="00BA55ED" w:rsidRDefault="00965D6F" w:rsidP="008253A8">
      <w:pPr>
        <w:pStyle w:val="Default"/>
        <w:jc w:val="right"/>
        <w:rPr>
          <w:bCs/>
          <w:sz w:val="28"/>
          <w:szCs w:val="28"/>
        </w:rPr>
      </w:pPr>
      <w:r w:rsidRPr="00BA55ED">
        <w:rPr>
          <w:bCs/>
          <w:sz w:val="28"/>
          <w:szCs w:val="28"/>
        </w:rPr>
        <w:t xml:space="preserve">                                                   Приказ №_____от «__»________20____г.</w:t>
      </w:r>
    </w:p>
    <w:p w:rsidR="00965D6F" w:rsidRDefault="00965D6F" w:rsidP="008253A8">
      <w:pPr>
        <w:pStyle w:val="Default"/>
        <w:jc w:val="right"/>
        <w:rPr>
          <w:b/>
          <w:bCs/>
          <w:sz w:val="40"/>
          <w:szCs w:val="40"/>
        </w:rPr>
      </w:pPr>
    </w:p>
    <w:p w:rsidR="00965D6F" w:rsidRPr="00700629" w:rsidRDefault="00965D6F" w:rsidP="008253A8">
      <w:pPr>
        <w:pStyle w:val="Default"/>
        <w:jc w:val="right"/>
        <w:rPr>
          <w:b/>
          <w:bCs/>
          <w:sz w:val="40"/>
          <w:szCs w:val="40"/>
        </w:rPr>
      </w:pPr>
    </w:p>
    <w:p w:rsidR="00965D6F" w:rsidRPr="00700629" w:rsidRDefault="00965D6F" w:rsidP="001C76E8">
      <w:pPr>
        <w:pStyle w:val="Default"/>
        <w:tabs>
          <w:tab w:val="left" w:pos="6220"/>
          <w:tab w:val="right" w:pos="9921"/>
        </w:tabs>
        <w:ind w:firstLine="567"/>
        <w:rPr>
          <w:sz w:val="16"/>
          <w:szCs w:val="16"/>
        </w:rPr>
      </w:pPr>
    </w:p>
    <w:p w:rsidR="00965D6F" w:rsidRDefault="00965D6F" w:rsidP="001E5ED5">
      <w:pPr>
        <w:pStyle w:val="Default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РАБОЧАЯ ПРОГРАММА</w:t>
      </w:r>
    </w:p>
    <w:p w:rsidR="00965D6F" w:rsidRDefault="00965D6F" w:rsidP="001E5ED5">
      <w:pPr>
        <w:pStyle w:val="Default"/>
        <w:jc w:val="center"/>
        <w:rPr>
          <w:sz w:val="40"/>
          <w:szCs w:val="40"/>
        </w:rPr>
      </w:pPr>
    </w:p>
    <w:p w:rsidR="00965D6F" w:rsidRDefault="00965D6F" w:rsidP="001E5ED5">
      <w:pPr>
        <w:pStyle w:val="Default"/>
        <w:jc w:val="center"/>
        <w:rPr>
          <w:b/>
          <w:sz w:val="40"/>
          <w:szCs w:val="40"/>
        </w:rPr>
      </w:pPr>
      <w:r w:rsidRPr="00634D2E">
        <w:rPr>
          <w:b/>
          <w:sz w:val="40"/>
          <w:szCs w:val="40"/>
        </w:rPr>
        <w:t xml:space="preserve">по </w:t>
      </w:r>
      <w:r>
        <w:rPr>
          <w:b/>
          <w:sz w:val="40"/>
          <w:szCs w:val="40"/>
        </w:rPr>
        <w:t>биологии</w:t>
      </w:r>
    </w:p>
    <w:p w:rsidR="00965D6F" w:rsidRPr="00634D2E" w:rsidRDefault="00965D6F" w:rsidP="001E5ED5">
      <w:pPr>
        <w:pStyle w:val="Default"/>
        <w:jc w:val="center"/>
        <w:rPr>
          <w:b/>
          <w:sz w:val="40"/>
          <w:szCs w:val="40"/>
        </w:rPr>
      </w:pPr>
    </w:p>
    <w:p w:rsidR="00965D6F" w:rsidRPr="00195DDF" w:rsidRDefault="00965D6F" w:rsidP="001E5ED5">
      <w:pPr>
        <w:pStyle w:val="Default"/>
        <w:rPr>
          <w:b/>
          <w:sz w:val="40"/>
          <w:szCs w:val="40"/>
        </w:rPr>
      </w:pPr>
      <w:r>
        <w:rPr>
          <w:sz w:val="28"/>
          <w:szCs w:val="28"/>
        </w:rPr>
        <w:t xml:space="preserve">Уровень образования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40"/>
          <w:szCs w:val="40"/>
        </w:rPr>
        <w:t>7</w:t>
      </w:r>
      <w:r w:rsidRPr="00195DDF">
        <w:rPr>
          <w:b/>
          <w:sz w:val="40"/>
          <w:szCs w:val="40"/>
        </w:rPr>
        <w:t xml:space="preserve"> класс</w:t>
      </w:r>
    </w:p>
    <w:p w:rsidR="00965D6F" w:rsidRPr="00655A9A" w:rsidRDefault="00965D6F" w:rsidP="001E5ED5">
      <w:pPr>
        <w:pStyle w:val="Default"/>
        <w:rPr>
          <w:sz w:val="40"/>
          <w:szCs w:val="40"/>
        </w:rPr>
      </w:pPr>
      <w:r>
        <w:rPr>
          <w:sz w:val="28"/>
          <w:szCs w:val="28"/>
        </w:rPr>
        <w:t xml:space="preserve">Количество часов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40"/>
          <w:szCs w:val="40"/>
        </w:rPr>
        <w:t>102</w:t>
      </w:r>
    </w:p>
    <w:p w:rsidR="00965D6F" w:rsidRPr="00423421" w:rsidRDefault="00965D6F" w:rsidP="001E5ED5">
      <w:pPr>
        <w:pStyle w:val="Default"/>
        <w:rPr>
          <w:b/>
          <w:sz w:val="28"/>
        </w:rPr>
      </w:pPr>
    </w:p>
    <w:p w:rsidR="00965D6F" w:rsidRPr="00423421" w:rsidRDefault="00965D6F" w:rsidP="001E5ED5">
      <w:pPr>
        <w:tabs>
          <w:tab w:val="left" w:pos="9288"/>
        </w:tabs>
        <w:jc w:val="center"/>
        <w:rPr>
          <w:sz w:val="28"/>
        </w:rPr>
      </w:pPr>
    </w:p>
    <w:p w:rsidR="00965D6F" w:rsidRPr="00423421" w:rsidRDefault="00965D6F" w:rsidP="001E5ED5">
      <w:pPr>
        <w:pStyle w:val="Default"/>
        <w:rPr>
          <w:sz w:val="28"/>
        </w:rPr>
      </w:pPr>
    </w:p>
    <w:p w:rsidR="00965D6F" w:rsidRPr="008C5B78" w:rsidRDefault="00965D6F" w:rsidP="001E5ED5">
      <w:pPr>
        <w:pStyle w:val="Default"/>
        <w:rPr>
          <w:sz w:val="28"/>
        </w:rPr>
      </w:pPr>
      <w:r>
        <w:rPr>
          <w:sz w:val="28"/>
        </w:rPr>
        <w:t>Программа разработана на основе:</w:t>
      </w:r>
      <w:r w:rsidRPr="008C5B78">
        <w:rPr>
          <w:sz w:val="28"/>
        </w:rPr>
        <w:t xml:space="preserve"> </w:t>
      </w:r>
    </w:p>
    <w:p w:rsidR="00965D6F" w:rsidRDefault="00965D6F" w:rsidP="001E5ED5">
      <w:pPr>
        <w:jc w:val="both"/>
        <w:rPr>
          <w:sz w:val="28"/>
        </w:rPr>
      </w:pPr>
      <w:r w:rsidRPr="008C5B78">
        <w:rPr>
          <w:sz w:val="28"/>
        </w:rPr>
        <w:t>примерной программы по учебным предметам.  Биология</w:t>
      </w:r>
      <w:r>
        <w:rPr>
          <w:sz w:val="28"/>
        </w:rPr>
        <w:t xml:space="preserve"> 7</w:t>
      </w:r>
      <w:r w:rsidRPr="008C5B78">
        <w:rPr>
          <w:sz w:val="28"/>
        </w:rPr>
        <w:t xml:space="preserve"> класс;</w:t>
      </w:r>
    </w:p>
    <w:p w:rsidR="00965D6F" w:rsidRDefault="00965D6F" w:rsidP="00771740">
      <w:pPr>
        <w:pStyle w:val="Default"/>
        <w:jc w:val="both"/>
        <w:rPr>
          <w:color w:val="auto"/>
          <w:sz w:val="28"/>
          <w:szCs w:val="28"/>
        </w:rPr>
      </w:pPr>
    </w:p>
    <w:p w:rsidR="00965D6F" w:rsidRDefault="00965D6F" w:rsidP="00771740">
      <w:pPr>
        <w:pStyle w:val="Default"/>
        <w:jc w:val="both"/>
        <w:rPr>
          <w:sz w:val="28"/>
          <w:szCs w:val="28"/>
        </w:rPr>
      </w:pPr>
      <w:r w:rsidRPr="00771740">
        <w:rPr>
          <w:sz w:val="28"/>
          <w:szCs w:val="28"/>
        </w:rPr>
        <w:t xml:space="preserve">авторской программы </w:t>
      </w:r>
      <w:r>
        <w:rPr>
          <w:sz w:val="28"/>
          <w:szCs w:val="28"/>
        </w:rPr>
        <w:t xml:space="preserve">по биологии </w:t>
      </w:r>
      <w:r w:rsidRPr="00771740">
        <w:rPr>
          <w:sz w:val="28"/>
          <w:szCs w:val="28"/>
        </w:rPr>
        <w:t xml:space="preserve">О.В. Ивановой к УМК В.М. </w:t>
      </w:r>
      <w:r>
        <w:rPr>
          <w:sz w:val="28"/>
          <w:szCs w:val="28"/>
        </w:rPr>
        <w:t>Константинова. 7 класс. М.: Вентана - Граф, 2016;</w:t>
      </w:r>
      <w:r w:rsidRPr="00771740">
        <w:rPr>
          <w:sz w:val="28"/>
          <w:szCs w:val="28"/>
        </w:rPr>
        <w:t xml:space="preserve"> </w:t>
      </w:r>
    </w:p>
    <w:p w:rsidR="00965D6F" w:rsidRDefault="00965D6F" w:rsidP="00771740">
      <w:pPr>
        <w:pStyle w:val="Default"/>
        <w:jc w:val="both"/>
        <w:rPr>
          <w:sz w:val="28"/>
          <w:szCs w:val="28"/>
        </w:rPr>
      </w:pPr>
    </w:p>
    <w:p w:rsidR="00965D6F" w:rsidRPr="00771740" w:rsidRDefault="00965D6F" w:rsidP="00771740">
      <w:pPr>
        <w:pStyle w:val="Default"/>
        <w:jc w:val="both"/>
        <w:rPr>
          <w:sz w:val="28"/>
          <w:szCs w:val="28"/>
        </w:rPr>
      </w:pPr>
      <w:r w:rsidRPr="00771740">
        <w:rPr>
          <w:sz w:val="28"/>
          <w:szCs w:val="28"/>
        </w:rPr>
        <w:t>региональной программы по экологии для общеобразовательных учреждений, 1</w:t>
      </w:r>
      <w:r>
        <w:rPr>
          <w:sz w:val="28"/>
          <w:szCs w:val="28"/>
        </w:rPr>
        <w:t>–11 классы. Издание 2-е, дополненное  и переработанное /Под редакцией доктора биологических наук, профессора С.И.Беляниной и кандидата биологических наук, доцента</w:t>
      </w:r>
      <w:r w:rsidRPr="00771740">
        <w:rPr>
          <w:sz w:val="28"/>
          <w:szCs w:val="28"/>
        </w:rPr>
        <w:t xml:space="preserve"> Ю.И.Буланого. Саратов: Слово, 2001. </w:t>
      </w:r>
    </w:p>
    <w:p w:rsidR="00965D6F" w:rsidRPr="005C52C0" w:rsidRDefault="00965D6F" w:rsidP="001C76E8">
      <w:pPr>
        <w:ind w:firstLine="567"/>
        <w:jc w:val="center"/>
        <w:rPr>
          <w:b/>
          <w:bCs/>
        </w:rPr>
      </w:pPr>
    </w:p>
    <w:p w:rsidR="00965D6F" w:rsidRPr="005C52C0" w:rsidRDefault="00965D6F" w:rsidP="001C76E8">
      <w:pPr>
        <w:ind w:firstLine="567"/>
        <w:jc w:val="center"/>
        <w:rPr>
          <w:b/>
          <w:bCs/>
        </w:rPr>
      </w:pPr>
    </w:p>
    <w:p w:rsidR="00965D6F" w:rsidRDefault="00965D6F" w:rsidP="001C76E8">
      <w:pPr>
        <w:ind w:firstLine="567"/>
        <w:jc w:val="center"/>
        <w:rPr>
          <w:b/>
          <w:bCs/>
          <w:sz w:val="28"/>
          <w:szCs w:val="28"/>
        </w:rPr>
      </w:pPr>
    </w:p>
    <w:p w:rsidR="00965D6F" w:rsidRDefault="00965D6F" w:rsidP="001C76E8">
      <w:pPr>
        <w:ind w:firstLine="567"/>
        <w:jc w:val="center"/>
        <w:rPr>
          <w:b/>
          <w:bCs/>
          <w:sz w:val="28"/>
          <w:szCs w:val="28"/>
        </w:rPr>
      </w:pPr>
    </w:p>
    <w:p w:rsidR="00965D6F" w:rsidRDefault="00965D6F" w:rsidP="001C76E8">
      <w:pPr>
        <w:ind w:firstLine="567"/>
        <w:jc w:val="center"/>
        <w:rPr>
          <w:b/>
          <w:bCs/>
          <w:sz w:val="28"/>
          <w:szCs w:val="28"/>
        </w:rPr>
      </w:pPr>
    </w:p>
    <w:p w:rsidR="00965D6F" w:rsidRDefault="00965D6F" w:rsidP="001C76E8">
      <w:pPr>
        <w:ind w:firstLine="567"/>
        <w:rPr>
          <w:b/>
          <w:bCs/>
          <w:sz w:val="28"/>
          <w:szCs w:val="28"/>
        </w:rPr>
      </w:pPr>
    </w:p>
    <w:p w:rsidR="00965D6F" w:rsidRDefault="00965D6F" w:rsidP="001C76E8">
      <w:pPr>
        <w:ind w:firstLine="567"/>
        <w:rPr>
          <w:b/>
          <w:bCs/>
          <w:sz w:val="28"/>
          <w:szCs w:val="28"/>
        </w:rPr>
        <w:sectPr w:rsidR="00965D6F" w:rsidSect="00771740">
          <w:footerReference w:type="default" r:id="rId7"/>
          <w:pgSz w:w="11906" w:h="16838"/>
          <w:pgMar w:top="1134" w:right="1134" w:bottom="1134" w:left="1701" w:header="709" w:footer="709" w:gutter="0"/>
          <w:cols w:space="708"/>
          <w:titlePg/>
          <w:docGrid w:linePitch="360"/>
        </w:sectPr>
      </w:pPr>
    </w:p>
    <w:p w:rsidR="00965D6F" w:rsidRPr="00771740" w:rsidRDefault="00965D6F" w:rsidP="00771740">
      <w:pPr>
        <w:jc w:val="center"/>
        <w:rPr>
          <w:b/>
          <w:bCs/>
        </w:rPr>
      </w:pPr>
      <w:r w:rsidRPr="00771740">
        <w:rPr>
          <w:b/>
          <w:bCs/>
        </w:rPr>
        <w:t>1.</w:t>
      </w:r>
      <w:r w:rsidRPr="00771740">
        <w:rPr>
          <w:b/>
        </w:rPr>
        <w:t>ПОЯСНИТЕЛЬНАЯ ЗАПИСКА</w:t>
      </w:r>
    </w:p>
    <w:p w:rsidR="00965D6F" w:rsidRPr="005C52C0" w:rsidRDefault="00965D6F" w:rsidP="001C76E8">
      <w:pPr>
        <w:ind w:firstLine="567"/>
        <w:jc w:val="center"/>
        <w:rPr>
          <w:b/>
          <w:bCs/>
        </w:rPr>
      </w:pPr>
    </w:p>
    <w:p w:rsidR="00965D6F" w:rsidRPr="00670885" w:rsidRDefault="00965D6F" w:rsidP="00670885">
      <w:pPr>
        <w:spacing w:before="360"/>
        <w:ind w:right="-2"/>
        <w:jc w:val="both"/>
      </w:pPr>
      <w:r>
        <w:t xml:space="preserve">   </w:t>
      </w:r>
      <w:r w:rsidRPr="008C5B78">
        <w:t xml:space="preserve">Рабочая программа </w:t>
      </w:r>
      <w:r>
        <w:t>по биологии для 7</w:t>
      </w:r>
      <w:r w:rsidRPr="008C5B78">
        <w:t xml:space="preserve"> класса составлена на основе примерной программы по учебным предметам Биология. 5-9 классы. М.: Дрофа,</w:t>
      </w:r>
      <w:r w:rsidRPr="00C15125">
        <w:t xml:space="preserve"> авторской программы О.В. Ивановой</w:t>
      </w:r>
      <w:r>
        <w:t xml:space="preserve"> </w:t>
      </w:r>
      <w:r w:rsidRPr="00C15125">
        <w:t>Биология. Рабочая программа к УМК В.М. Константинова. 7 класс.</w:t>
      </w:r>
      <w:r>
        <w:t xml:space="preserve"> </w:t>
      </w:r>
      <w:r w:rsidRPr="00C15125">
        <w:t xml:space="preserve">М.: </w:t>
      </w:r>
      <w:r w:rsidRPr="00670885">
        <w:t>Вентана - Граф</w:t>
      </w:r>
      <w:r>
        <w:t xml:space="preserve"> 2016.</w:t>
      </w:r>
      <w:r w:rsidRPr="00C15125">
        <w:t xml:space="preserve">, </w:t>
      </w:r>
      <w:r w:rsidRPr="00670885">
        <w:t>региональной программы по экологии для общеобразовательных учреждений, 1–11 классы. Издание 2-е, дополненное  и переработанное /Под редакцией доктора биологических наук, профессора С.И.Беляниной и кандидата биологических наук, доцента Ю.И.</w:t>
      </w:r>
      <w:r>
        <w:t>Буланого. Саратов: Слово, 2001, рекомендованной</w:t>
      </w:r>
      <w:r w:rsidRPr="00670885">
        <w:t xml:space="preserve"> эксперт</w:t>
      </w:r>
      <w:r>
        <w:t xml:space="preserve">ным научно-методическим советом </w:t>
      </w:r>
      <w:r w:rsidRPr="00670885">
        <w:t>министерства образования Саратовской области</w:t>
      </w:r>
      <w:r>
        <w:t>.</w:t>
      </w:r>
    </w:p>
    <w:p w:rsidR="00965D6F" w:rsidRPr="00670885" w:rsidRDefault="00965D6F" w:rsidP="00670885">
      <w:pPr>
        <w:pStyle w:val="Default"/>
        <w:jc w:val="both"/>
      </w:pPr>
    </w:p>
    <w:p w:rsidR="00965D6F" w:rsidRPr="00C15125" w:rsidRDefault="00965D6F" w:rsidP="00C15125">
      <w:pPr>
        <w:pStyle w:val="BlockText"/>
        <w:tabs>
          <w:tab w:val="clear" w:pos="8222"/>
          <w:tab w:val="left" w:pos="8505"/>
        </w:tabs>
        <w:ind w:left="0" w:right="0" w:firstLine="567"/>
        <w:rPr>
          <w:sz w:val="24"/>
        </w:rPr>
      </w:pPr>
      <w:r w:rsidRPr="00771740">
        <w:rPr>
          <w:sz w:val="24"/>
          <w:szCs w:val="28"/>
        </w:rPr>
        <w:t xml:space="preserve"> </w:t>
      </w:r>
      <w:r>
        <w:rPr>
          <w:sz w:val="24"/>
        </w:rPr>
        <w:t>Рабочая программа ориентирована на  использование</w:t>
      </w:r>
      <w:r w:rsidRPr="00771740">
        <w:rPr>
          <w:sz w:val="24"/>
        </w:rPr>
        <w:t xml:space="preserve"> учебника</w:t>
      </w:r>
      <w:r>
        <w:rPr>
          <w:sz w:val="24"/>
        </w:rPr>
        <w:t xml:space="preserve"> </w:t>
      </w:r>
      <w:r w:rsidRPr="00C15125">
        <w:rPr>
          <w:sz w:val="24"/>
        </w:rPr>
        <w:t>«Биология: Животные</w:t>
      </w:r>
      <w:r>
        <w:rPr>
          <w:sz w:val="24"/>
        </w:rPr>
        <w:t>» авторов</w:t>
      </w:r>
      <w:r w:rsidRPr="00771740">
        <w:rPr>
          <w:sz w:val="24"/>
        </w:rPr>
        <w:t xml:space="preserve"> В.М. Константинова</w:t>
      </w:r>
      <w:r w:rsidRPr="00C15125">
        <w:rPr>
          <w:sz w:val="24"/>
        </w:rPr>
        <w:t>, В.Г. Бабенко, В.С. Кучменко</w:t>
      </w:r>
      <w:r>
        <w:rPr>
          <w:sz w:val="24"/>
        </w:rPr>
        <w:t>. М.: Вентана Граф, 2016</w:t>
      </w:r>
      <w:r w:rsidRPr="00C15125">
        <w:rPr>
          <w:sz w:val="24"/>
        </w:rPr>
        <w:t>.</w:t>
      </w:r>
      <w:r>
        <w:rPr>
          <w:sz w:val="24"/>
        </w:rPr>
        <w:t xml:space="preserve"> Выбор учебника данной предметной линии вызван необходимостью сохранения структуры преподавания учебного материала, соответствующей формированию системного подхода при изучении строения и функций живых организмов.</w:t>
      </w:r>
    </w:p>
    <w:p w:rsidR="00965D6F" w:rsidRPr="008C5B78" w:rsidRDefault="00965D6F" w:rsidP="000C3C01">
      <w:pPr>
        <w:ind w:firstLine="567"/>
        <w:jc w:val="both"/>
        <w:rPr>
          <w:bCs/>
        </w:rPr>
      </w:pPr>
      <w:r w:rsidRPr="008C5B78">
        <w:t>В базисном учебном пл</w:t>
      </w:r>
      <w:r>
        <w:t>ане на преподавание биологии в 7 классе отводится 2</w:t>
      </w:r>
      <w:r w:rsidRPr="008C5B78">
        <w:t xml:space="preserve"> час</w:t>
      </w:r>
      <w:r>
        <w:t>а</w:t>
      </w:r>
      <w:r w:rsidRPr="008C5B78">
        <w:t xml:space="preserve"> в неделю, всего </w:t>
      </w:r>
      <w:r>
        <w:t>68 часов</w:t>
      </w:r>
      <w:r w:rsidRPr="008C5B78">
        <w:t xml:space="preserve">. В учебном плане МАОУ «Лицей № 62» на преподавание </w:t>
      </w:r>
      <w:r>
        <w:t xml:space="preserve"> биологии в 7</w:t>
      </w:r>
      <w:r w:rsidRPr="008C5B78">
        <w:t xml:space="preserve"> классе количество учебных </w:t>
      </w:r>
      <w:r>
        <w:t>часов увеличено до 3 часов в неделю, всего 102 часа</w:t>
      </w:r>
      <w:r w:rsidRPr="008C5B78">
        <w:t xml:space="preserve"> за счет</w:t>
      </w:r>
      <w:r>
        <w:t xml:space="preserve"> часов</w:t>
      </w:r>
      <w:r w:rsidRPr="008C5B78">
        <w:t xml:space="preserve"> части, формируемой участниками образовательного процесса, с целью интегрирования в содержание предмета разделов экологической направленности в рамках реализации программы экологического образования в соответствии с ФГОС ООО.</w:t>
      </w:r>
    </w:p>
    <w:p w:rsidR="00965D6F" w:rsidRPr="005C52C0" w:rsidRDefault="00965D6F" w:rsidP="001C76E8">
      <w:pPr>
        <w:ind w:firstLine="567"/>
        <w:jc w:val="both"/>
      </w:pPr>
      <w:r w:rsidRPr="005C52C0">
        <w:t>.</w:t>
      </w:r>
    </w:p>
    <w:p w:rsidR="00965D6F" w:rsidRPr="005C52C0" w:rsidRDefault="00965D6F" w:rsidP="001C76E8">
      <w:pPr>
        <w:ind w:firstLine="567"/>
        <w:jc w:val="center"/>
        <w:rPr>
          <w:b/>
          <w:bCs/>
        </w:rPr>
      </w:pPr>
    </w:p>
    <w:p w:rsidR="00965D6F" w:rsidRPr="005C52C0" w:rsidRDefault="00965D6F" w:rsidP="001C76E8">
      <w:pPr>
        <w:ind w:firstLine="567"/>
        <w:jc w:val="center"/>
        <w:rPr>
          <w:b/>
          <w:bCs/>
        </w:rPr>
      </w:pPr>
    </w:p>
    <w:p w:rsidR="00965D6F" w:rsidRDefault="00965D6F" w:rsidP="001C76E8">
      <w:pPr>
        <w:ind w:firstLine="567"/>
        <w:jc w:val="center"/>
        <w:rPr>
          <w:b/>
          <w:bCs/>
        </w:rPr>
      </w:pPr>
    </w:p>
    <w:p w:rsidR="00965D6F" w:rsidRDefault="00965D6F" w:rsidP="001C76E8">
      <w:pPr>
        <w:ind w:firstLine="567"/>
        <w:jc w:val="center"/>
        <w:rPr>
          <w:b/>
          <w:bCs/>
        </w:rPr>
      </w:pPr>
    </w:p>
    <w:p w:rsidR="00965D6F" w:rsidRDefault="00965D6F" w:rsidP="001C76E8">
      <w:pPr>
        <w:ind w:firstLine="567"/>
        <w:jc w:val="center"/>
        <w:rPr>
          <w:b/>
          <w:bCs/>
        </w:rPr>
      </w:pPr>
    </w:p>
    <w:p w:rsidR="00965D6F" w:rsidRDefault="00965D6F" w:rsidP="001C76E8">
      <w:pPr>
        <w:ind w:firstLine="567"/>
        <w:jc w:val="center"/>
        <w:rPr>
          <w:b/>
          <w:bCs/>
        </w:rPr>
      </w:pPr>
    </w:p>
    <w:p w:rsidR="00965D6F" w:rsidRDefault="00965D6F" w:rsidP="001C76E8">
      <w:pPr>
        <w:ind w:firstLine="567"/>
        <w:jc w:val="center"/>
        <w:rPr>
          <w:b/>
          <w:bCs/>
        </w:rPr>
      </w:pPr>
    </w:p>
    <w:p w:rsidR="00965D6F" w:rsidRDefault="00965D6F" w:rsidP="001C76E8">
      <w:pPr>
        <w:ind w:firstLine="567"/>
        <w:jc w:val="center"/>
        <w:rPr>
          <w:b/>
          <w:bCs/>
        </w:rPr>
      </w:pPr>
    </w:p>
    <w:p w:rsidR="00965D6F" w:rsidRDefault="00965D6F" w:rsidP="001C76E8">
      <w:pPr>
        <w:ind w:firstLine="567"/>
        <w:jc w:val="center"/>
        <w:rPr>
          <w:b/>
          <w:bCs/>
        </w:rPr>
      </w:pPr>
    </w:p>
    <w:p w:rsidR="00965D6F" w:rsidRDefault="00965D6F" w:rsidP="001C76E8">
      <w:pPr>
        <w:ind w:firstLine="567"/>
        <w:jc w:val="center"/>
        <w:rPr>
          <w:b/>
          <w:bCs/>
        </w:rPr>
      </w:pPr>
    </w:p>
    <w:p w:rsidR="00965D6F" w:rsidRDefault="00965D6F" w:rsidP="001C76E8">
      <w:pPr>
        <w:ind w:firstLine="567"/>
        <w:jc w:val="center"/>
        <w:rPr>
          <w:b/>
          <w:bCs/>
        </w:rPr>
      </w:pPr>
    </w:p>
    <w:p w:rsidR="00965D6F" w:rsidRDefault="00965D6F" w:rsidP="001C76E8">
      <w:pPr>
        <w:ind w:firstLine="567"/>
        <w:jc w:val="center"/>
        <w:rPr>
          <w:b/>
          <w:bCs/>
        </w:rPr>
      </w:pPr>
    </w:p>
    <w:p w:rsidR="00965D6F" w:rsidRDefault="00965D6F" w:rsidP="001C76E8">
      <w:pPr>
        <w:ind w:firstLine="567"/>
        <w:jc w:val="center"/>
        <w:rPr>
          <w:b/>
          <w:bCs/>
        </w:rPr>
      </w:pPr>
    </w:p>
    <w:p w:rsidR="00965D6F" w:rsidRDefault="00965D6F" w:rsidP="001C76E8">
      <w:pPr>
        <w:ind w:firstLine="567"/>
        <w:jc w:val="center"/>
        <w:rPr>
          <w:b/>
          <w:bCs/>
        </w:rPr>
      </w:pPr>
    </w:p>
    <w:p w:rsidR="00965D6F" w:rsidRDefault="00965D6F" w:rsidP="001C76E8">
      <w:pPr>
        <w:ind w:firstLine="567"/>
        <w:jc w:val="center"/>
        <w:rPr>
          <w:b/>
          <w:bCs/>
        </w:rPr>
      </w:pPr>
    </w:p>
    <w:p w:rsidR="00965D6F" w:rsidRDefault="00965D6F" w:rsidP="001C76E8">
      <w:pPr>
        <w:ind w:firstLine="567"/>
        <w:jc w:val="center"/>
        <w:rPr>
          <w:b/>
          <w:bCs/>
        </w:rPr>
      </w:pPr>
    </w:p>
    <w:p w:rsidR="00965D6F" w:rsidRDefault="00965D6F" w:rsidP="001C76E8">
      <w:pPr>
        <w:ind w:firstLine="567"/>
        <w:jc w:val="center"/>
        <w:rPr>
          <w:b/>
          <w:bCs/>
        </w:rPr>
      </w:pPr>
    </w:p>
    <w:p w:rsidR="00965D6F" w:rsidRDefault="00965D6F" w:rsidP="001C76E8">
      <w:pPr>
        <w:ind w:firstLine="567"/>
        <w:jc w:val="center"/>
        <w:rPr>
          <w:b/>
          <w:bCs/>
        </w:rPr>
      </w:pPr>
    </w:p>
    <w:p w:rsidR="00965D6F" w:rsidRDefault="00965D6F" w:rsidP="001C76E8">
      <w:pPr>
        <w:ind w:firstLine="567"/>
        <w:jc w:val="center"/>
        <w:rPr>
          <w:b/>
          <w:bCs/>
        </w:rPr>
      </w:pPr>
    </w:p>
    <w:p w:rsidR="00965D6F" w:rsidRDefault="00965D6F" w:rsidP="001C76E8">
      <w:pPr>
        <w:ind w:firstLine="567"/>
        <w:jc w:val="center"/>
        <w:rPr>
          <w:b/>
          <w:bCs/>
        </w:rPr>
      </w:pPr>
    </w:p>
    <w:p w:rsidR="00965D6F" w:rsidRDefault="00965D6F" w:rsidP="001C76E8">
      <w:pPr>
        <w:ind w:firstLine="567"/>
        <w:jc w:val="center"/>
        <w:rPr>
          <w:b/>
          <w:bCs/>
        </w:rPr>
      </w:pPr>
    </w:p>
    <w:p w:rsidR="00965D6F" w:rsidRDefault="00965D6F" w:rsidP="001C76E8">
      <w:pPr>
        <w:ind w:firstLine="567"/>
        <w:jc w:val="center"/>
        <w:rPr>
          <w:b/>
          <w:bCs/>
        </w:rPr>
      </w:pPr>
    </w:p>
    <w:p w:rsidR="00965D6F" w:rsidRDefault="00965D6F" w:rsidP="00183BAE">
      <w:pPr>
        <w:rPr>
          <w:b/>
          <w:bCs/>
        </w:rPr>
      </w:pPr>
    </w:p>
    <w:p w:rsidR="00965D6F" w:rsidRDefault="00965D6F" w:rsidP="00183BAE">
      <w:pPr>
        <w:rPr>
          <w:b/>
          <w:bCs/>
        </w:rPr>
      </w:pPr>
    </w:p>
    <w:p w:rsidR="00965D6F" w:rsidRDefault="00965D6F" w:rsidP="001C76E8">
      <w:pPr>
        <w:ind w:firstLine="567"/>
        <w:jc w:val="center"/>
        <w:rPr>
          <w:b/>
          <w:bCs/>
        </w:rPr>
      </w:pPr>
    </w:p>
    <w:p w:rsidR="00965D6F" w:rsidRPr="00771740" w:rsidRDefault="00965D6F" w:rsidP="00771740">
      <w:pPr>
        <w:jc w:val="center"/>
        <w:rPr>
          <w:b/>
        </w:rPr>
      </w:pPr>
      <w:r w:rsidRPr="00771740">
        <w:rPr>
          <w:b/>
        </w:rPr>
        <w:t xml:space="preserve">2. ПЛАНИРУЕМЫЕ РЕЗУЛЬТАТЫ </w:t>
      </w:r>
    </w:p>
    <w:p w:rsidR="00965D6F" w:rsidRPr="005C52C0" w:rsidRDefault="00965D6F" w:rsidP="001C76E8">
      <w:pPr>
        <w:ind w:firstLine="567"/>
        <w:jc w:val="center"/>
        <w:rPr>
          <w:b/>
          <w:bCs/>
        </w:rPr>
      </w:pPr>
    </w:p>
    <w:p w:rsidR="00965D6F" w:rsidRPr="00771740" w:rsidRDefault="00965D6F" w:rsidP="00771740">
      <w:pPr>
        <w:ind w:firstLine="567"/>
        <w:jc w:val="both"/>
        <w:rPr>
          <w:bCs/>
        </w:rPr>
      </w:pPr>
      <w:r w:rsidRPr="00771740">
        <w:rPr>
          <w:bCs/>
        </w:rPr>
        <w:t>В познавательной (интеллектуальной) сфере:</w:t>
      </w:r>
    </w:p>
    <w:p w:rsidR="00965D6F" w:rsidRPr="00771740" w:rsidRDefault="00965D6F" w:rsidP="00183BAE">
      <w:pPr>
        <w:numPr>
          <w:ilvl w:val="0"/>
          <w:numId w:val="11"/>
        </w:numPr>
        <w:jc w:val="both"/>
        <w:rPr>
          <w:bCs/>
        </w:rPr>
      </w:pPr>
      <w:r w:rsidRPr="00771740">
        <w:rPr>
          <w:bCs/>
        </w:rPr>
        <w:t xml:space="preserve">выделение существенных признаков биологических объектов (отличительных признаков живых организмов; клеток и организмов </w:t>
      </w:r>
      <w:r>
        <w:rPr>
          <w:bCs/>
        </w:rPr>
        <w:t>животных</w:t>
      </w:r>
      <w:r w:rsidRPr="00771740">
        <w:rPr>
          <w:bCs/>
        </w:rPr>
        <w:t>; видов, экосистем; биосферы); и процессов (обмен веществ и превращение энергии, питание, дыхание, выделение, транспорт веществ, рост, развитие, размножение, регуляция жизнедеятельности организма; круговорот веществ и превращение энергии в экосистемах);</w:t>
      </w:r>
    </w:p>
    <w:p w:rsidR="00965D6F" w:rsidRPr="00771740" w:rsidRDefault="00965D6F" w:rsidP="00183BAE">
      <w:pPr>
        <w:numPr>
          <w:ilvl w:val="0"/>
          <w:numId w:val="11"/>
        </w:numPr>
        <w:jc w:val="both"/>
        <w:rPr>
          <w:bCs/>
        </w:rPr>
      </w:pPr>
      <w:r w:rsidRPr="00771740">
        <w:rPr>
          <w:bCs/>
        </w:rPr>
        <w:t xml:space="preserve">приведение доказательств (аргументация) родства человека с млекопитающими животными; соблюдения мер профилактики заболеваний, вызываемых </w:t>
      </w:r>
      <w:r>
        <w:rPr>
          <w:bCs/>
        </w:rPr>
        <w:t>животными</w:t>
      </w:r>
      <w:r w:rsidRPr="00771740">
        <w:rPr>
          <w:bCs/>
        </w:rPr>
        <w:t>;</w:t>
      </w:r>
    </w:p>
    <w:p w:rsidR="00965D6F" w:rsidRPr="00771740" w:rsidRDefault="00965D6F" w:rsidP="00183BAE">
      <w:pPr>
        <w:numPr>
          <w:ilvl w:val="0"/>
          <w:numId w:val="11"/>
        </w:numPr>
        <w:jc w:val="both"/>
        <w:rPr>
          <w:bCs/>
        </w:rPr>
      </w:pPr>
      <w:r w:rsidRPr="00771740">
        <w:rPr>
          <w:bCs/>
        </w:rPr>
        <w:t>классификация — определение принадлежности биологических объектов к определенной систематической группе;</w:t>
      </w:r>
    </w:p>
    <w:p w:rsidR="00965D6F" w:rsidRDefault="00965D6F" w:rsidP="00183BAE">
      <w:pPr>
        <w:numPr>
          <w:ilvl w:val="0"/>
          <w:numId w:val="11"/>
        </w:numPr>
        <w:jc w:val="both"/>
        <w:rPr>
          <w:bCs/>
        </w:rPr>
      </w:pPr>
      <w:r w:rsidRPr="00771740">
        <w:rPr>
          <w:bCs/>
        </w:rPr>
        <w:t>объяснение роли биологии в практической деятельности людей; места и роли человека в природе; родства, общности происхождения и эволюции животных (на примере сопоставления отдельных групп); роли различных организмов в жизни человека; значения биологического разноо</w:t>
      </w:r>
      <w:r>
        <w:rPr>
          <w:bCs/>
        </w:rPr>
        <w:t>бразия для сохранения биосферы;</w:t>
      </w:r>
    </w:p>
    <w:p w:rsidR="00965D6F" w:rsidRPr="00771740" w:rsidRDefault="00965D6F" w:rsidP="00183BAE">
      <w:pPr>
        <w:numPr>
          <w:ilvl w:val="0"/>
          <w:numId w:val="11"/>
        </w:numPr>
        <w:jc w:val="both"/>
        <w:rPr>
          <w:bCs/>
        </w:rPr>
      </w:pPr>
      <w:r w:rsidRPr="00771740">
        <w:rPr>
          <w:bCs/>
        </w:rPr>
        <w:t xml:space="preserve">различение на таблицах частей и органоидов клетки, органов и систем органов </w:t>
      </w:r>
      <w:r>
        <w:rPr>
          <w:bCs/>
        </w:rPr>
        <w:t>животных</w:t>
      </w:r>
      <w:r w:rsidRPr="00771740">
        <w:rPr>
          <w:bCs/>
        </w:rPr>
        <w:t>; на живых объектах и таблицах органов и систем органов животных, животных отдельных типов и классов; наиболее распространенных домашних животных; опасных для человека животных;</w:t>
      </w:r>
    </w:p>
    <w:p w:rsidR="00965D6F" w:rsidRPr="00771740" w:rsidRDefault="00965D6F" w:rsidP="00183BAE">
      <w:pPr>
        <w:numPr>
          <w:ilvl w:val="0"/>
          <w:numId w:val="11"/>
        </w:numPr>
        <w:jc w:val="both"/>
        <w:rPr>
          <w:bCs/>
        </w:rPr>
      </w:pPr>
      <w:r w:rsidRPr="00771740">
        <w:rPr>
          <w:bCs/>
        </w:rPr>
        <w:t>сравнение биологических объектов и процессов, умение делать выводы и умозаключения на основе сравнения;</w:t>
      </w:r>
    </w:p>
    <w:p w:rsidR="00965D6F" w:rsidRPr="00771740" w:rsidRDefault="00965D6F" w:rsidP="00183BAE">
      <w:pPr>
        <w:numPr>
          <w:ilvl w:val="0"/>
          <w:numId w:val="11"/>
        </w:numPr>
        <w:jc w:val="both"/>
        <w:rPr>
          <w:bCs/>
        </w:rPr>
      </w:pPr>
      <w:r w:rsidRPr="00771740">
        <w:rPr>
          <w:bCs/>
        </w:rPr>
        <w:t>выявление изменчивости организмов; приспособлений организмов к среде обитания; типов взаимодействия разных видов в экосистеме; взаимосвязей между особенностями строения клеток, тканей, органов, систем органов и их функциями;</w:t>
      </w:r>
    </w:p>
    <w:p w:rsidR="00965D6F" w:rsidRPr="00771740" w:rsidRDefault="00965D6F" w:rsidP="00183BAE">
      <w:pPr>
        <w:numPr>
          <w:ilvl w:val="0"/>
          <w:numId w:val="11"/>
        </w:numPr>
        <w:jc w:val="both"/>
        <w:rPr>
          <w:bCs/>
        </w:rPr>
      </w:pPr>
      <w:r w:rsidRPr="00771740">
        <w:rPr>
          <w:bCs/>
        </w:rPr>
        <w:t>овладение методами биологической науки: наблюдение и описание биологических объектов и процессов; постановка биологических экспериментов и объяснение их результатов.</w:t>
      </w:r>
    </w:p>
    <w:p w:rsidR="00965D6F" w:rsidRPr="00771740" w:rsidRDefault="00965D6F" w:rsidP="00771740">
      <w:pPr>
        <w:ind w:firstLine="567"/>
        <w:jc w:val="both"/>
        <w:rPr>
          <w:bCs/>
        </w:rPr>
      </w:pPr>
      <w:r w:rsidRPr="00771740">
        <w:rPr>
          <w:bCs/>
        </w:rPr>
        <w:t>2. В ценностно-ориентационной сфере:</w:t>
      </w:r>
    </w:p>
    <w:p w:rsidR="00965D6F" w:rsidRPr="00771740" w:rsidRDefault="00965D6F" w:rsidP="00183BAE">
      <w:pPr>
        <w:numPr>
          <w:ilvl w:val="0"/>
          <w:numId w:val="12"/>
        </w:numPr>
        <w:jc w:val="both"/>
        <w:rPr>
          <w:bCs/>
        </w:rPr>
      </w:pPr>
      <w:r w:rsidRPr="00771740">
        <w:rPr>
          <w:bCs/>
        </w:rPr>
        <w:t>знание основных правил поведения в природе и основ здорового образа жизни;</w:t>
      </w:r>
    </w:p>
    <w:p w:rsidR="00965D6F" w:rsidRPr="00771740" w:rsidRDefault="00965D6F" w:rsidP="00183BAE">
      <w:pPr>
        <w:numPr>
          <w:ilvl w:val="0"/>
          <w:numId w:val="12"/>
        </w:numPr>
        <w:jc w:val="both"/>
        <w:rPr>
          <w:bCs/>
        </w:rPr>
      </w:pPr>
      <w:r w:rsidRPr="00771740">
        <w:rPr>
          <w:bCs/>
        </w:rPr>
        <w:t>анализ и оценка последствий деятельности человека в природе, влияния факторов риска на здоровье человека.</w:t>
      </w:r>
    </w:p>
    <w:p w:rsidR="00965D6F" w:rsidRPr="00771740" w:rsidRDefault="00965D6F" w:rsidP="00771740">
      <w:pPr>
        <w:ind w:firstLine="567"/>
        <w:jc w:val="both"/>
        <w:rPr>
          <w:bCs/>
        </w:rPr>
      </w:pPr>
      <w:r w:rsidRPr="00771740">
        <w:rPr>
          <w:bCs/>
        </w:rPr>
        <w:t>3. В сфере трудовой деятельности:</w:t>
      </w:r>
    </w:p>
    <w:p w:rsidR="00965D6F" w:rsidRPr="00771740" w:rsidRDefault="00965D6F" w:rsidP="00183BAE">
      <w:pPr>
        <w:numPr>
          <w:ilvl w:val="0"/>
          <w:numId w:val="13"/>
        </w:numPr>
        <w:jc w:val="both"/>
        <w:rPr>
          <w:bCs/>
        </w:rPr>
      </w:pPr>
      <w:r w:rsidRPr="00771740">
        <w:rPr>
          <w:bCs/>
        </w:rPr>
        <w:t>знание и соблюдение правил работы в кабинете биологии;</w:t>
      </w:r>
    </w:p>
    <w:p w:rsidR="00965D6F" w:rsidRPr="00771740" w:rsidRDefault="00965D6F" w:rsidP="00183BAE">
      <w:pPr>
        <w:numPr>
          <w:ilvl w:val="0"/>
          <w:numId w:val="13"/>
        </w:numPr>
        <w:jc w:val="both"/>
        <w:rPr>
          <w:bCs/>
        </w:rPr>
      </w:pPr>
      <w:r w:rsidRPr="00771740">
        <w:rPr>
          <w:bCs/>
        </w:rPr>
        <w:t>соблюдение правил работы с биологическими приборами и инструментами (препаровальные иглы, скальпели, лупы, микроскопы).</w:t>
      </w:r>
    </w:p>
    <w:p w:rsidR="00965D6F" w:rsidRPr="00771740" w:rsidRDefault="00965D6F" w:rsidP="00771740">
      <w:pPr>
        <w:ind w:firstLine="567"/>
        <w:jc w:val="both"/>
        <w:rPr>
          <w:bCs/>
        </w:rPr>
      </w:pPr>
      <w:r w:rsidRPr="00771740">
        <w:rPr>
          <w:bCs/>
        </w:rPr>
        <w:t>4. В сфере физической деятельности:</w:t>
      </w:r>
    </w:p>
    <w:p w:rsidR="00965D6F" w:rsidRDefault="00965D6F" w:rsidP="00183BAE">
      <w:pPr>
        <w:numPr>
          <w:ilvl w:val="0"/>
          <w:numId w:val="15"/>
        </w:numPr>
        <w:jc w:val="both"/>
        <w:rPr>
          <w:bCs/>
        </w:rPr>
      </w:pPr>
      <w:r w:rsidRPr="00771740">
        <w:rPr>
          <w:bCs/>
        </w:rPr>
        <w:t xml:space="preserve">освоение приемов оказания первой помощи при </w:t>
      </w:r>
      <w:r>
        <w:rPr>
          <w:bCs/>
        </w:rPr>
        <w:t>укусах животных</w:t>
      </w:r>
      <w:r w:rsidRPr="00771740">
        <w:rPr>
          <w:bCs/>
        </w:rPr>
        <w:t xml:space="preserve">; </w:t>
      </w:r>
    </w:p>
    <w:p w:rsidR="00965D6F" w:rsidRPr="00771740" w:rsidRDefault="00965D6F" w:rsidP="00183BAE">
      <w:pPr>
        <w:numPr>
          <w:ilvl w:val="0"/>
          <w:numId w:val="15"/>
        </w:numPr>
        <w:jc w:val="both"/>
        <w:rPr>
          <w:bCs/>
        </w:rPr>
      </w:pPr>
      <w:r w:rsidRPr="00771740">
        <w:rPr>
          <w:bCs/>
        </w:rPr>
        <w:t>выращивания и размножения до</w:t>
      </w:r>
      <w:r>
        <w:rPr>
          <w:bCs/>
        </w:rPr>
        <w:t>машних животных, ухода за ними.</w:t>
      </w:r>
    </w:p>
    <w:p w:rsidR="00965D6F" w:rsidRPr="00771740" w:rsidRDefault="00965D6F" w:rsidP="00771740">
      <w:pPr>
        <w:ind w:firstLine="567"/>
        <w:jc w:val="both"/>
        <w:rPr>
          <w:bCs/>
        </w:rPr>
      </w:pPr>
      <w:r w:rsidRPr="00771740">
        <w:rPr>
          <w:bCs/>
        </w:rPr>
        <w:t>5. В эстетической сфере:</w:t>
      </w:r>
    </w:p>
    <w:p w:rsidR="00965D6F" w:rsidRPr="00771740" w:rsidRDefault="00965D6F" w:rsidP="00183BAE">
      <w:pPr>
        <w:numPr>
          <w:ilvl w:val="0"/>
          <w:numId w:val="16"/>
        </w:numPr>
        <w:jc w:val="both"/>
        <w:rPr>
          <w:bCs/>
        </w:rPr>
      </w:pPr>
      <w:r w:rsidRPr="00771740">
        <w:rPr>
          <w:bCs/>
        </w:rPr>
        <w:t>овладение умением оценивать с эстетической точки зрения объекты живой природы.</w:t>
      </w:r>
    </w:p>
    <w:p w:rsidR="00965D6F" w:rsidRPr="00771740" w:rsidRDefault="00965D6F" w:rsidP="00771740">
      <w:pPr>
        <w:ind w:firstLine="567"/>
        <w:jc w:val="both"/>
        <w:rPr>
          <w:bCs/>
        </w:rPr>
      </w:pPr>
      <w:r w:rsidRPr="00771740">
        <w:rPr>
          <w:bCs/>
        </w:rPr>
        <w:t>В результате освоения учебного предмета «Биология» учащиеся должны:</w:t>
      </w:r>
    </w:p>
    <w:p w:rsidR="00965D6F" w:rsidRPr="00771740" w:rsidRDefault="00965D6F" w:rsidP="00183BAE">
      <w:pPr>
        <w:numPr>
          <w:ilvl w:val="0"/>
          <w:numId w:val="16"/>
        </w:numPr>
        <w:jc w:val="both"/>
      </w:pPr>
      <w:r>
        <w:rPr>
          <w:bCs/>
        </w:rPr>
        <w:t>н</w:t>
      </w:r>
      <w:r w:rsidRPr="00771740">
        <w:rPr>
          <w:bCs/>
        </w:rPr>
        <w:t xml:space="preserve">аучиться давать определения понятий: </w:t>
      </w:r>
      <w:r w:rsidRPr="00771740">
        <w:rPr>
          <w:bCs/>
          <w:iCs/>
        </w:rPr>
        <w:t>зоология</w:t>
      </w:r>
      <w:r w:rsidRPr="00771740">
        <w:rPr>
          <w:bCs/>
        </w:rPr>
        <w:t xml:space="preserve">, </w:t>
      </w:r>
      <w:r w:rsidRPr="00771740">
        <w:rPr>
          <w:bCs/>
          <w:iCs/>
        </w:rPr>
        <w:t>морфология</w:t>
      </w:r>
      <w:r w:rsidRPr="00771740">
        <w:rPr>
          <w:bCs/>
        </w:rPr>
        <w:t xml:space="preserve">, </w:t>
      </w:r>
      <w:r w:rsidRPr="00771740">
        <w:rPr>
          <w:bCs/>
          <w:iCs/>
        </w:rPr>
        <w:t>анатомия животных</w:t>
      </w:r>
      <w:r w:rsidRPr="00771740">
        <w:rPr>
          <w:bCs/>
        </w:rPr>
        <w:t xml:space="preserve">, </w:t>
      </w:r>
      <w:r w:rsidRPr="00771740">
        <w:rPr>
          <w:bCs/>
          <w:iCs/>
        </w:rPr>
        <w:t>физиология животных</w:t>
      </w:r>
      <w:r w:rsidRPr="00771740">
        <w:rPr>
          <w:bCs/>
        </w:rPr>
        <w:t xml:space="preserve">, </w:t>
      </w:r>
      <w:r w:rsidRPr="00771740">
        <w:rPr>
          <w:bCs/>
          <w:iCs/>
        </w:rPr>
        <w:t>экология животных</w:t>
      </w:r>
      <w:r w:rsidRPr="00771740">
        <w:rPr>
          <w:bCs/>
        </w:rPr>
        <w:t xml:space="preserve">, </w:t>
      </w:r>
      <w:r w:rsidRPr="00771740">
        <w:rPr>
          <w:bCs/>
          <w:iCs/>
        </w:rPr>
        <w:t>палеонтология</w:t>
      </w:r>
      <w:r w:rsidRPr="00771740">
        <w:rPr>
          <w:bCs/>
        </w:rPr>
        <w:t xml:space="preserve">, </w:t>
      </w:r>
      <w:r w:rsidRPr="00771740">
        <w:rPr>
          <w:bCs/>
          <w:iCs/>
        </w:rPr>
        <w:t>этология</w:t>
      </w:r>
      <w:r w:rsidRPr="00771740">
        <w:rPr>
          <w:bCs/>
        </w:rPr>
        <w:t xml:space="preserve">, </w:t>
      </w:r>
      <w:r w:rsidRPr="00771740">
        <w:rPr>
          <w:bCs/>
          <w:iCs/>
        </w:rPr>
        <w:t>опылители</w:t>
      </w:r>
      <w:r w:rsidRPr="00771740">
        <w:rPr>
          <w:bCs/>
        </w:rPr>
        <w:t xml:space="preserve">; </w:t>
      </w:r>
      <w:r w:rsidRPr="00771740">
        <w:rPr>
          <w:bCs/>
          <w:iCs/>
        </w:rPr>
        <w:t xml:space="preserve">среды жизни </w:t>
      </w:r>
      <w:r w:rsidRPr="00771740">
        <w:rPr>
          <w:bCs/>
        </w:rPr>
        <w:t>(</w:t>
      </w:r>
      <w:r w:rsidRPr="00771740">
        <w:rPr>
          <w:bCs/>
          <w:iCs/>
        </w:rPr>
        <w:t>наземно-воздушная</w:t>
      </w:r>
      <w:r w:rsidRPr="00771740">
        <w:rPr>
          <w:bCs/>
        </w:rPr>
        <w:t xml:space="preserve">, </w:t>
      </w:r>
      <w:r w:rsidRPr="00771740">
        <w:rPr>
          <w:bCs/>
          <w:iCs/>
        </w:rPr>
        <w:t>водная</w:t>
      </w:r>
      <w:r w:rsidRPr="00771740">
        <w:rPr>
          <w:bCs/>
        </w:rPr>
        <w:t xml:space="preserve">, </w:t>
      </w:r>
      <w:r w:rsidRPr="00771740">
        <w:rPr>
          <w:bCs/>
          <w:iCs/>
        </w:rPr>
        <w:t>почва</w:t>
      </w:r>
      <w:r w:rsidRPr="00771740">
        <w:rPr>
          <w:bCs/>
        </w:rPr>
        <w:t xml:space="preserve">, </w:t>
      </w:r>
      <w:r w:rsidRPr="00771740">
        <w:rPr>
          <w:bCs/>
          <w:iCs/>
        </w:rPr>
        <w:t>организм</w:t>
      </w:r>
      <w:r w:rsidRPr="00771740">
        <w:rPr>
          <w:bCs/>
        </w:rPr>
        <w:t xml:space="preserve">), </w:t>
      </w:r>
      <w:r w:rsidRPr="00771740">
        <w:rPr>
          <w:bCs/>
          <w:iCs/>
        </w:rPr>
        <w:t>места обитания</w:t>
      </w:r>
      <w:r w:rsidRPr="00771740">
        <w:rPr>
          <w:bCs/>
        </w:rPr>
        <w:t xml:space="preserve">, </w:t>
      </w:r>
      <w:r w:rsidRPr="00771740">
        <w:rPr>
          <w:bCs/>
          <w:iCs/>
        </w:rPr>
        <w:t xml:space="preserve">экологические факторы </w:t>
      </w:r>
      <w:r w:rsidRPr="00771740">
        <w:rPr>
          <w:bCs/>
        </w:rPr>
        <w:t>(</w:t>
      </w:r>
      <w:r w:rsidRPr="00771740">
        <w:rPr>
          <w:bCs/>
          <w:iCs/>
        </w:rPr>
        <w:t>биотические</w:t>
      </w:r>
      <w:r w:rsidRPr="00771740">
        <w:rPr>
          <w:bCs/>
        </w:rPr>
        <w:t xml:space="preserve">, </w:t>
      </w:r>
      <w:r w:rsidRPr="00771740">
        <w:rPr>
          <w:bCs/>
          <w:iCs/>
        </w:rPr>
        <w:t>абиотические</w:t>
      </w:r>
      <w:r w:rsidRPr="00771740">
        <w:rPr>
          <w:bCs/>
        </w:rPr>
        <w:t xml:space="preserve">, </w:t>
      </w:r>
      <w:r w:rsidRPr="00771740">
        <w:rPr>
          <w:bCs/>
          <w:iCs/>
        </w:rPr>
        <w:t>антропогенные</w:t>
      </w:r>
      <w:r w:rsidRPr="00771740">
        <w:rPr>
          <w:bCs/>
        </w:rPr>
        <w:t xml:space="preserve">), </w:t>
      </w:r>
      <w:r w:rsidRPr="00771740">
        <w:rPr>
          <w:bCs/>
          <w:iCs/>
        </w:rPr>
        <w:t>среда обитания</w:t>
      </w:r>
      <w:r w:rsidRPr="00771740">
        <w:rPr>
          <w:bCs/>
        </w:rPr>
        <w:t xml:space="preserve">, </w:t>
      </w:r>
      <w:r w:rsidRPr="00771740">
        <w:rPr>
          <w:bCs/>
          <w:iCs/>
        </w:rPr>
        <w:t>хищничество</w:t>
      </w:r>
      <w:r w:rsidRPr="00771740">
        <w:rPr>
          <w:bCs/>
        </w:rPr>
        <w:t xml:space="preserve">, </w:t>
      </w:r>
      <w:r w:rsidRPr="00771740">
        <w:rPr>
          <w:bCs/>
          <w:iCs/>
        </w:rPr>
        <w:t>паразиты и хозяева</w:t>
      </w:r>
      <w:r w:rsidRPr="00771740">
        <w:rPr>
          <w:bCs/>
        </w:rPr>
        <w:t xml:space="preserve">, </w:t>
      </w:r>
      <w:r w:rsidRPr="00771740">
        <w:rPr>
          <w:bCs/>
          <w:iCs/>
        </w:rPr>
        <w:t>конкурентные отношения</w:t>
      </w:r>
      <w:r w:rsidRPr="00771740">
        <w:rPr>
          <w:bCs/>
        </w:rPr>
        <w:t xml:space="preserve">, </w:t>
      </w:r>
      <w:r w:rsidRPr="00771740">
        <w:rPr>
          <w:bCs/>
          <w:iCs/>
        </w:rPr>
        <w:t>биоценозы</w:t>
      </w:r>
      <w:r w:rsidRPr="00771740">
        <w:rPr>
          <w:bCs/>
        </w:rPr>
        <w:t xml:space="preserve">, </w:t>
      </w:r>
      <w:r w:rsidRPr="00771740">
        <w:rPr>
          <w:bCs/>
          <w:iCs/>
        </w:rPr>
        <w:t>пищевые связи</w:t>
      </w:r>
      <w:r w:rsidRPr="00771740">
        <w:rPr>
          <w:bCs/>
        </w:rPr>
        <w:t xml:space="preserve">, </w:t>
      </w:r>
      <w:r w:rsidRPr="00771740">
        <w:rPr>
          <w:bCs/>
          <w:iCs/>
        </w:rPr>
        <w:t>цепи питания</w:t>
      </w:r>
      <w:r w:rsidRPr="00771740">
        <w:rPr>
          <w:bCs/>
        </w:rPr>
        <w:t>;</w:t>
      </w:r>
    </w:p>
    <w:p w:rsidR="00965D6F" w:rsidRPr="00771740" w:rsidRDefault="00965D6F" w:rsidP="00183BAE">
      <w:pPr>
        <w:numPr>
          <w:ilvl w:val="0"/>
          <w:numId w:val="16"/>
        </w:numPr>
        <w:jc w:val="both"/>
        <w:rPr>
          <w:bCs/>
        </w:rPr>
      </w:pPr>
      <w:r w:rsidRPr="00771740">
        <w:rPr>
          <w:bCs/>
        </w:rPr>
        <w:t>различать понятия среда жизни, среда обитания, факторы среды, место обитания;</w:t>
      </w:r>
    </w:p>
    <w:p w:rsidR="00965D6F" w:rsidRPr="00771740" w:rsidRDefault="00965D6F" w:rsidP="00183BAE">
      <w:pPr>
        <w:numPr>
          <w:ilvl w:val="0"/>
          <w:numId w:val="16"/>
        </w:numPr>
        <w:jc w:val="both"/>
        <w:rPr>
          <w:bCs/>
        </w:rPr>
      </w:pPr>
      <w:r w:rsidRPr="00771740">
        <w:rPr>
          <w:bCs/>
        </w:rPr>
        <w:t xml:space="preserve">выявлять признаки сходства и различий животных и растений; </w:t>
      </w:r>
    </w:p>
    <w:p w:rsidR="00965D6F" w:rsidRPr="00771740" w:rsidRDefault="00965D6F" w:rsidP="00183BAE">
      <w:pPr>
        <w:numPr>
          <w:ilvl w:val="0"/>
          <w:numId w:val="16"/>
        </w:numPr>
        <w:jc w:val="both"/>
        <w:rPr>
          <w:bCs/>
        </w:rPr>
      </w:pPr>
      <w:r w:rsidRPr="00771740">
        <w:rPr>
          <w:bCs/>
        </w:rPr>
        <w:t>приводить примеры различных представителей царства Животные;</w:t>
      </w:r>
    </w:p>
    <w:p w:rsidR="00965D6F" w:rsidRPr="00771740" w:rsidRDefault="00965D6F" w:rsidP="00183BAE">
      <w:pPr>
        <w:numPr>
          <w:ilvl w:val="0"/>
          <w:numId w:val="16"/>
        </w:numPr>
        <w:jc w:val="both"/>
        <w:rPr>
          <w:bCs/>
        </w:rPr>
      </w:pPr>
      <w:r w:rsidRPr="00771740">
        <w:rPr>
          <w:bCs/>
        </w:rPr>
        <w:t>анализировать и оценивать роль животных в экосистемах, в жизни человека;</w:t>
      </w:r>
    </w:p>
    <w:p w:rsidR="00965D6F" w:rsidRPr="00771740" w:rsidRDefault="00965D6F" w:rsidP="00183BAE">
      <w:pPr>
        <w:numPr>
          <w:ilvl w:val="0"/>
          <w:numId w:val="16"/>
        </w:numPr>
        <w:jc w:val="both"/>
        <w:rPr>
          <w:bCs/>
          <w:spacing w:val="-6"/>
        </w:rPr>
      </w:pPr>
      <w:r w:rsidRPr="00771740">
        <w:rPr>
          <w:bCs/>
          <w:spacing w:val="-6"/>
        </w:rPr>
        <w:t>пояснять на конкретных примерах распространение животных в различных</w:t>
      </w:r>
    </w:p>
    <w:p w:rsidR="00965D6F" w:rsidRPr="00771740" w:rsidRDefault="00965D6F" w:rsidP="00183BAE">
      <w:pPr>
        <w:numPr>
          <w:ilvl w:val="0"/>
          <w:numId w:val="16"/>
        </w:numPr>
        <w:jc w:val="both"/>
        <w:rPr>
          <w:bCs/>
          <w:spacing w:val="-6"/>
        </w:rPr>
      </w:pPr>
      <w:r w:rsidRPr="00771740">
        <w:rPr>
          <w:bCs/>
          <w:spacing w:val="-6"/>
        </w:rPr>
        <w:t>средах жизни;</w:t>
      </w:r>
    </w:p>
    <w:p w:rsidR="00965D6F" w:rsidRPr="00771740" w:rsidRDefault="00965D6F" w:rsidP="00183BAE">
      <w:pPr>
        <w:numPr>
          <w:ilvl w:val="0"/>
          <w:numId w:val="16"/>
        </w:numPr>
        <w:jc w:val="both"/>
        <w:rPr>
          <w:bCs/>
          <w:spacing w:val="-6"/>
        </w:rPr>
      </w:pPr>
      <w:r w:rsidRPr="00771740">
        <w:rPr>
          <w:bCs/>
          <w:spacing w:val="-6"/>
        </w:rPr>
        <w:t>сравнивать и характеризовать внешние признаки животных</w:t>
      </w:r>
      <w:r>
        <w:rPr>
          <w:bCs/>
          <w:spacing w:val="-6"/>
        </w:rPr>
        <w:t xml:space="preserve"> </w:t>
      </w:r>
      <w:r w:rsidRPr="00771740">
        <w:rPr>
          <w:bCs/>
          <w:spacing w:val="-6"/>
        </w:rPr>
        <w:t xml:space="preserve">различных сред обитания; </w:t>
      </w:r>
    </w:p>
    <w:p w:rsidR="00965D6F" w:rsidRPr="00771740" w:rsidRDefault="00965D6F" w:rsidP="00183BAE">
      <w:pPr>
        <w:numPr>
          <w:ilvl w:val="0"/>
          <w:numId w:val="16"/>
        </w:numPr>
        <w:jc w:val="both"/>
        <w:rPr>
          <w:bCs/>
        </w:rPr>
      </w:pPr>
      <w:r w:rsidRPr="00771740">
        <w:rPr>
          <w:bCs/>
        </w:rPr>
        <w:t xml:space="preserve">описывать влияние экологических факторов на животных; </w:t>
      </w:r>
    </w:p>
    <w:p w:rsidR="00965D6F" w:rsidRPr="00771740" w:rsidRDefault="00965D6F" w:rsidP="00183BAE">
      <w:pPr>
        <w:numPr>
          <w:ilvl w:val="0"/>
          <w:numId w:val="16"/>
        </w:numPr>
        <w:jc w:val="both"/>
        <w:rPr>
          <w:bCs/>
        </w:rPr>
      </w:pPr>
      <w:r w:rsidRPr="00771740">
        <w:rPr>
          <w:bCs/>
        </w:rPr>
        <w:t>определять значение различных адаптаций животных к условиям обитания;</w:t>
      </w:r>
    </w:p>
    <w:p w:rsidR="00965D6F" w:rsidRPr="00771740" w:rsidRDefault="00965D6F" w:rsidP="00183BAE">
      <w:pPr>
        <w:numPr>
          <w:ilvl w:val="0"/>
          <w:numId w:val="16"/>
        </w:numPr>
        <w:jc w:val="both"/>
        <w:rPr>
          <w:bCs/>
        </w:rPr>
      </w:pPr>
      <w:r w:rsidRPr="00771740">
        <w:rPr>
          <w:bCs/>
        </w:rPr>
        <w:t>находить взаимосвязи между животными животных с другими организмами и со средой обитания;</w:t>
      </w:r>
    </w:p>
    <w:p w:rsidR="00965D6F" w:rsidRPr="00771740" w:rsidRDefault="00965D6F" w:rsidP="00183BAE">
      <w:pPr>
        <w:numPr>
          <w:ilvl w:val="0"/>
          <w:numId w:val="16"/>
        </w:numPr>
        <w:jc w:val="both"/>
        <w:rPr>
          <w:bCs/>
        </w:rPr>
      </w:pPr>
      <w:r w:rsidRPr="00771740">
        <w:rPr>
          <w:bCs/>
        </w:rPr>
        <w:t>выявлять влияние антропогенных факторов</w:t>
      </w:r>
      <w:r>
        <w:rPr>
          <w:bCs/>
        </w:rPr>
        <w:t xml:space="preserve"> </w:t>
      </w:r>
      <w:r w:rsidRPr="00771740">
        <w:rPr>
          <w:bCs/>
        </w:rPr>
        <w:t>на</w:t>
      </w:r>
      <w:r>
        <w:rPr>
          <w:bCs/>
        </w:rPr>
        <w:t xml:space="preserve"> </w:t>
      </w:r>
      <w:r w:rsidRPr="00771740">
        <w:rPr>
          <w:bCs/>
        </w:rPr>
        <w:t>численность животных;</w:t>
      </w:r>
    </w:p>
    <w:p w:rsidR="00965D6F" w:rsidRPr="00771740" w:rsidRDefault="00965D6F" w:rsidP="00183BAE">
      <w:pPr>
        <w:numPr>
          <w:ilvl w:val="0"/>
          <w:numId w:val="16"/>
        </w:numPr>
        <w:jc w:val="both"/>
        <w:rPr>
          <w:bCs/>
        </w:rPr>
      </w:pPr>
      <w:r w:rsidRPr="00771740">
        <w:rPr>
          <w:bCs/>
        </w:rPr>
        <w:t>знать основные</w:t>
      </w:r>
      <w:r>
        <w:rPr>
          <w:bCs/>
        </w:rPr>
        <w:t xml:space="preserve"> </w:t>
      </w:r>
      <w:r w:rsidRPr="00771740">
        <w:rPr>
          <w:bCs/>
        </w:rPr>
        <w:t>принципы охраны редких и исчезающих видов животных;</w:t>
      </w:r>
    </w:p>
    <w:p w:rsidR="00965D6F" w:rsidRPr="00771740" w:rsidRDefault="00965D6F" w:rsidP="00183BAE">
      <w:pPr>
        <w:numPr>
          <w:ilvl w:val="0"/>
          <w:numId w:val="16"/>
        </w:numPr>
        <w:jc w:val="both"/>
        <w:rPr>
          <w:bCs/>
        </w:rPr>
      </w:pPr>
      <w:r w:rsidRPr="00771740">
        <w:rPr>
          <w:bCs/>
        </w:rPr>
        <w:t>определять роль вида в биоценозе.</w:t>
      </w:r>
    </w:p>
    <w:p w:rsidR="00965D6F" w:rsidRPr="00771740" w:rsidRDefault="00965D6F" w:rsidP="00771740">
      <w:pPr>
        <w:ind w:firstLine="567"/>
        <w:jc w:val="both"/>
        <w:rPr>
          <w:bCs/>
        </w:rPr>
      </w:pPr>
    </w:p>
    <w:p w:rsidR="00965D6F" w:rsidRDefault="00965D6F" w:rsidP="001C76E8">
      <w:pPr>
        <w:ind w:firstLine="567"/>
        <w:jc w:val="center"/>
        <w:rPr>
          <w:b/>
          <w:bCs/>
        </w:rPr>
      </w:pPr>
    </w:p>
    <w:p w:rsidR="00965D6F" w:rsidRDefault="00965D6F" w:rsidP="001C76E8">
      <w:pPr>
        <w:ind w:firstLine="567"/>
        <w:jc w:val="center"/>
        <w:rPr>
          <w:b/>
          <w:bCs/>
        </w:rPr>
      </w:pPr>
    </w:p>
    <w:p w:rsidR="00965D6F" w:rsidRDefault="00965D6F" w:rsidP="001C76E8">
      <w:pPr>
        <w:ind w:firstLine="567"/>
        <w:jc w:val="center"/>
        <w:rPr>
          <w:b/>
          <w:bCs/>
        </w:rPr>
      </w:pPr>
    </w:p>
    <w:p w:rsidR="00965D6F" w:rsidRDefault="00965D6F" w:rsidP="001C76E8">
      <w:pPr>
        <w:ind w:firstLine="567"/>
        <w:jc w:val="center"/>
        <w:rPr>
          <w:b/>
          <w:bCs/>
        </w:rPr>
      </w:pPr>
    </w:p>
    <w:p w:rsidR="00965D6F" w:rsidRDefault="00965D6F" w:rsidP="001C76E8">
      <w:pPr>
        <w:ind w:firstLine="567"/>
        <w:jc w:val="center"/>
        <w:rPr>
          <w:b/>
          <w:bCs/>
        </w:rPr>
      </w:pPr>
    </w:p>
    <w:p w:rsidR="00965D6F" w:rsidRDefault="00965D6F" w:rsidP="001C76E8">
      <w:pPr>
        <w:ind w:firstLine="567"/>
        <w:jc w:val="center"/>
        <w:rPr>
          <w:b/>
          <w:bCs/>
        </w:rPr>
      </w:pPr>
    </w:p>
    <w:p w:rsidR="00965D6F" w:rsidRDefault="00965D6F" w:rsidP="001C76E8">
      <w:pPr>
        <w:ind w:firstLine="567"/>
        <w:jc w:val="center"/>
        <w:rPr>
          <w:b/>
          <w:bCs/>
        </w:rPr>
      </w:pPr>
    </w:p>
    <w:p w:rsidR="00965D6F" w:rsidRDefault="00965D6F" w:rsidP="001C76E8">
      <w:pPr>
        <w:ind w:firstLine="567"/>
        <w:jc w:val="center"/>
        <w:rPr>
          <w:b/>
          <w:bCs/>
        </w:rPr>
      </w:pPr>
    </w:p>
    <w:p w:rsidR="00965D6F" w:rsidRDefault="00965D6F" w:rsidP="001C76E8">
      <w:pPr>
        <w:ind w:firstLine="567"/>
        <w:jc w:val="center"/>
        <w:rPr>
          <w:b/>
          <w:bCs/>
        </w:rPr>
      </w:pPr>
    </w:p>
    <w:p w:rsidR="00965D6F" w:rsidRDefault="00965D6F" w:rsidP="001C76E8">
      <w:pPr>
        <w:ind w:firstLine="567"/>
        <w:jc w:val="center"/>
        <w:rPr>
          <w:b/>
          <w:bCs/>
        </w:rPr>
      </w:pPr>
    </w:p>
    <w:p w:rsidR="00965D6F" w:rsidRDefault="00965D6F" w:rsidP="001C76E8">
      <w:pPr>
        <w:ind w:firstLine="567"/>
        <w:jc w:val="center"/>
        <w:rPr>
          <w:b/>
          <w:bCs/>
        </w:rPr>
      </w:pPr>
    </w:p>
    <w:p w:rsidR="00965D6F" w:rsidRDefault="00965D6F" w:rsidP="001C76E8">
      <w:pPr>
        <w:ind w:firstLine="567"/>
        <w:jc w:val="center"/>
        <w:rPr>
          <w:b/>
          <w:bCs/>
        </w:rPr>
      </w:pPr>
    </w:p>
    <w:p w:rsidR="00965D6F" w:rsidRDefault="00965D6F" w:rsidP="001C76E8">
      <w:pPr>
        <w:ind w:firstLine="567"/>
        <w:jc w:val="center"/>
        <w:rPr>
          <w:b/>
          <w:bCs/>
        </w:rPr>
      </w:pPr>
    </w:p>
    <w:p w:rsidR="00965D6F" w:rsidRDefault="00965D6F" w:rsidP="001C76E8">
      <w:pPr>
        <w:ind w:firstLine="567"/>
        <w:jc w:val="center"/>
        <w:rPr>
          <w:b/>
          <w:bCs/>
        </w:rPr>
      </w:pPr>
    </w:p>
    <w:p w:rsidR="00965D6F" w:rsidRDefault="00965D6F" w:rsidP="001C76E8">
      <w:pPr>
        <w:ind w:firstLine="567"/>
        <w:jc w:val="center"/>
        <w:rPr>
          <w:b/>
          <w:bCs/>
        </w:rPr>
      </w:pPr>
    </w:p>
    <w:p w:rsidR="00965D6F" w:rsidRDefault="00965D6F" w:rsidP="001C76E8">
      <w:pPr>
        <w:ind w:firstLine="567"/>
        <w:jc w:val="center"/>
        <w:rPr>
          <w:b/>
          <w:bCs/>
        </w:rPr>
      </w:pPr>
    </w:p>
    <w:p w:rsidR="00965D6F" w:rsidRDefault="00965D6F" w:rsidP="001C76E8">
      <w:pPr>
        <w:ind w:firstLine="567"/>
        <w:jc w:val="center"/>
        <w:rPr>
          <w:b/>
          <w:bCs/>
        </w:rPr>
      </w:pPr>
    </w:p>
    <w:p w:rsidR="00965D6F" w:rsidRDefault="00965D6F" w:rsidP="001C76E8">
      <w:pPr>
        <w:ind w:firstLine="567"/>
        <w:jc w:val="center"/>
        <w:rPr>
          <w:b/>
          <w:bCs/>
        </w:rPr>
      </w:pPr>
    </w:p>
    <w:p w:rsidR="00965D6F" w:rsidRDefault="00965D6F" w:rsidP="001C76E8">
      <w:pPr>
        <w:ind w:firstLine="567"/>
        <w:jc w:val="center"/>
        <w:rPr>
          <w:b/>
          <w:bCs/>
        </w:rPr>
      </w:pPr>
    </w:p>
    <w:p w:rsidR="00965D6F" w:rsidRDefault="00965D6F" w:rsidP="001C76E8">
      <w:pPr>
        <w:ind w:firstLine="567"/>
        <w:jc w:val="center"/>
        <w:rPr>
          <w:b/>
          <w:bCs/>
        </w:rPr>
      </w:pPr>
    </w:p>
    <w:p w:rsidR="00965D6F" w:rsidRDefault="00965D6F" w:rsidP="001C76E8">
      <w:pPr>
        <w:ind w:firstLine="567"/>
        <w:jc w:val="center"/>
        <w:rPr>
          <w:b/>
          <w:bCs/>
        </w:rPr>
      </w:pPr>
    </w:p>
    <w:p w:rsidR="00965D6F" w:rsidRDefault="00965D6F" w:rsidP="001C76E8">
      <w:pPr>
        <w:ind w:firstLine="567"/>
        <w:jc w:val="center"/>
        <w:rPr>
          <w:b/>
          <w:bCs/>
        </w:rPr>
      </w:pPr>
    </w:p>
    <w:p w:rsidR="00965D6F" w:rsidRDefault="00965D6F" w:rsidP="001C76E8">
      <w:pPr>
        <w:ind w:firstLine="567"/>
        <w:jc w:val="center"/>
        <w:rPr>
          <w:b/>
          <w:bCs/>
        </w:rPr>
      </w:pPr>
    </w:p>
    <w:p w:rsidR="00965D6F" w:rsidRDefault="00965D6F" w:rsidP="00183BAE">
      <w:pPr>
        <w:rPr>
          <w:b/>
          <w:bCs/>
        </w:rPr>
      </w:pPr>
    </w:p>
    <w:p w:rsidR="00965D6F" w:rsidRDefault="00965D6F" w:rsidP="00183BAE">
      <w:pPr>
        <w:rPr>
          <w:b/>
          <w:bCs/>
        </w:rPr>
      </w:pPr>
    </w:p>
    <w:p w:rsidR="00965D6F" w:rsidRDefault="00965D6F" w:rsidP="001C76E8">
      <w:pPr>
        <w:ind w:firstLine="567"/>
        <w:jc w:val="center"/>
        <w:rPr>
          <w:b/>
          <w:bCs/>
        </w:rPr>
      </w:pPr>
    </w:p>
    <w:p w:rsidR="00965D6F" w:rsidRDefault="00965D6F" w:rsidP="001C76E8">
      <w:pPr>
        <w:ind w:firstLine="567"/>
        <w:jc w:val="center"/>
        <w:rPr>
          <w:b/>
          <w:bCs/>
        </w:rPr>
      </w:pPr>
    </w:p>
    <w:p w:rsidR="00965D6F" w:rsidRDefault="00965D6F" w:rsidP="001C76E8">
      <w:pPr>
        <w:ind w:firstLine="567"/>
        <w:jc w:val="center"/>
        <w:rPr>
          <w:b/>
          <w:bCs/>
        </w:rPr>
      </w:pPr>
    </w:p>
    <w:p w:rsidR="00965D6F" w:rsidRPr="00CD5FC4" w:rsidRDefault="00965D6F" w:rsidP="00CD5FC4">
      <w:pPr>
        <w:ind w:firstLine="567"/>
        <w:jc w:val="center"/>
        <w:rPr>
          <w:bCs/>
        </w:rPr>
      </w:pPr>
      <w:r w:rsidRPr="00CD5FC4">
        <w:rPr>
          <w:b/>
        </w:rPr>
        <w:t>3. СОДЕРЖАНИЕ УЧЕБНОГО ПРЕДМЕТА</w:t>
      </w:r>
    </w:p>
    <w:p w:rsidR="00965D6F" w:rsidRPr="005C52C0" w:rsidRDefault="00965D6F" w:rsidP="001C76E8">
      <w:pPr>
        <w:ind w:firstLine="567"/>
        <w:jc w:val="center"/>
        <w:rPr>
          <w:b/>
          <w:bCs/>
        </w:rPr>
      </w:pPr>
    </w:p>
    <w:p w:rsidR="00965D6F" w:rsidRPr="00CD5FC4" w:rsidRDefault="00965D6F" w:rsidP="001C76E8">
      <w:pPr>
        <w:ind w:firstLine="567"/>
        <w:jc w:val="both"/>
        <w:rPr>
          <w:b/>
          <w:bCs/>
          <w:iCs/>
        </w:rPr>
      </w:pPr>
      <w:r w:rsidRPr="00CD5FC4">
        <w:rPr>
          <w:b/>
        </w:rPr>
        <w:t>Раздел 1.</w:t>
      </w:r>
      <w:r w:rsidRPr="00CD5FC4">
        <w:rPr>
          <w:b/>
          <w:bCs/>
          <w:iCs/>
        </w:rPr>
        <w:t>Общие сведения о мире животных.</w:t>
      </w:r>
    </w:p>
    <w:p w:rsidR="00965D6F" w:rsidRPr="005C52C0" w:rsidRDefault="00965D6F" w:rsidP="001C76E8">
      <w:pPr>
        <w:ind w:firstLine="567"/>
        <w:jc w:val="both"/>
        <w:rPr>
          <w:bCs/>
        </w:rPr>
      </w:pPr>
      <w:r w:rsidRPr="005C52C0">
        <w:rPr>
          <w:bCs/>
        </w:rPr>
        <w:t>Зоология – наука о животных: зоология как система наук о животных; морфология, анатомия, физиология, экология, палеонтология, этология; сходство и различия животных и растений; разнообразие и значение животных в природе и в жизни человека.</w:t>
      </w:r>
    </w:p>
    <w:p w:rsidR="00965D6F" w:rsidRPr="005C52C0" w:rsidRDefault="00965D6F" w:rsidP="001C76E8">
      <w:pPr>
        <w:ind w:firstLine="567"/>
        <w:jc w:val="both"/>
        <w:rPr>
          <w:bCs/>
        </w:rPr>
      </w:pPr>
      <w:r w:rsidRPr="005C52C0">
        <w:rPr>
          <w:bCs/>
        </w:rPr>
        <w:t>Животные и окружающая среда: среды жизни; места обитания – наиболее благоприятные участки среды жизни; абиотические, биотические, антропогенные, экологические факторы; среда обитания – совокупность всех экологических факторов; взаимосвязи животных в природе; биоценоз; пищевые связи; цепи питания.</w:t>
      </w:r>
    </w:p>
    <w:p w:rsidR="00965D6F" w:rsidRPr="005C52C0" w:rsidRDefault="00965D6F" w:rsidP="001C76E8">
      <w:pPr>
        <w:ind w:firstLine="567"/>
        <w:jc w:val="both"/>
        <w:rPr>
          <w:bCs/>
        </w:rPr>
      </w:pPr>
      <w:r w:rsidRPr="005C52C0">
        <w:rPr>
          <w:bCs/>
        </w:rPr>
        <w:t xml:space="preserve">Классификация животных и основные систематические группы: наука систематика; вид; популяция; систематические группы. </w:t>
      </w:r>
    </w:p>
    <w:p w:rsidR="00965D6F" w:rsidRPr="005C52C0" w:rsidRDefault="00965D6F" w:rsidP="008A2AB9">
      <w:pPr>
        <w:ind w:firstLine="567"/>
        <w:jc w:val="both"/>
        <w:rPr>
          <w:bCs/>
        </w:rPr>
      </w:pPr>
      <w:r w:rsidRPr="005C52C0">
        <w:rPr>
          <w:bCs/>
        </w:rPr>
        <w:t>Влияние человека на животных: косвенное и прямое влияние; Красная книга; заповедники.</w:t>
      </w:r>
    </w:p>
    <w:p w:rsidR="00965D6F" w:rsidRPr="005C52C0" w:rsidRDefault="00965D6F" w:rsidP="001C76E8">
      <w:pPr>
        <w:ind w:firstLine="567"/>
        <w:jc w:val="both"/>
        <w:rPr>
          <w:bCs/>
        </w:rPr>
      </w:pPr>
      <w:r w:rsidRPr="005C52C0">
        <w:rPr>
          <w:bCs/>
        </w:rPr>
        <w:t>Краткая история развития зоологии: труды великого ученого Древней Греции Аристотеля; развитие зоологии в Средние века и эпоху Возрождения;</w:t>
      </w:r>
    </w:p>
    <w:p w:rsidR="00965D6F" w:rsidRPr="005C52C0" w:rsidRDefault="00965D6F" w:rsidP="001C76E8">
      <w:pPr>
        <w:ind w:firstLine="567"/>
        <w:jc w:val="both"/>
        <w:rPr>
          <w:bCs/>
        </w:rPr>
      </w:pPr>
      <w:r w:rsidRPr="005C52C0">
        <w:rPr>
          <w:bCs/>
        </w:rPr>
        <w:t>изобретение микроскопа; труды К. Линнея; экспедиции русского академика П.С. Палласа; труды Ч. Дарвина, их роль в развитии зоологии; исследования отечественных ученых в области зоологии.</w:t>
      </w:r>
    </w:p>
    <w:p w:rsidR="00965D6F" w:rsidRPr="005C52C0" w:rsidRDefault="00965D6F" w:rsidP="001C76E8">
      <w:pPr>
        <w:ind w:firstLine="567"/>
        <w:jc w:val="both"/>
        <w:rPr>
          <w:bCs/>
        </w:rPr>
      </w:pPr>
      <w:r w:rsidRPr="005C52C0">
        <w:rPr>
          <w:bCs/>
        </w:rPr>
        <w:t>Обобщение и систематизация знаний по теме «Общие сведения о мире животных».</w:t>
      </w:r>
    </w:p>
    <w:p w:rsidR="00965D6F" w:rsidRDefault="00965D6F" w:rsidP="001C76E8">
      <w:pPr>
        <w:ind w:firstLine="567"/>
        <w:jc w:val="both"/>
        <w:rPr>
          <w:b/>
          <w:bCs/>
        </w:rPr>
      </w:pPr>
    </w:p>
    <w:p w:rsidR="00965D6F" w:rsidRPr="005C52C0" w:rsidRDefault="00965D6F" w:rsidP="001C76E8">
      <w:pPr>
        <w:ind w:firstLine="567"/>
        <w:jc w:val="both"/>
        <w:rPr>
          <w:b/>
          <w:bCs/>
        </w:rPr>
      </w:pPr>
      <w:r w:rsidRPr="00CD5FC4">
        <w:rPr>
          <w:b/>
          <w:bCs/>
        </w:rPr>
        <w:t xml:space="preserve">Раздел </w:t>
      </w:r>
      <w:r>
        <w:rPr>
          <w:b/>
          <w:bCs/>
        </w:rPr>
        <w:t xml:space="preserve">2. </w:t>
      </w:r>
      <w:r w:rsidRPr="005C52C0">
        <w:rPr>
          <w:b/>
          <w:bCs/>
        </w:rPr>
        <w:t>Строение тела животных.</w:t>
      </w:r>
    </w:p>
    <w:p w:rsidR="00965D6F" w:rsidRPr="005C52C0" w:rsidRDefault="00965D6F" w:rsidP="001C76E8">
      <w:pPr>
        <w:ind w:firstLine="567"/>
        <w:jc w:val="both"/>
        <w:rPr>
          <w:bCs/>
        </w:rPr>
      </w:pPr>
      <w:r w:rsidRPr="005C52C0">
        <w:rPr>
          <w:bCs/>
        </w:rPr>
        <w:t>Клетка: наука цитология; строение животной клетки: размеры и формы; клеточные структуры, их роль в жизнедеятельности клетки; сходство и различия строения животной и растительной клеток.</w:t>
      </w:r>
    </w:p>
    <w:p w:rsidR="00965D6F" w:rsidRPr="005C52C0" w:rsidRDefault="00965D6F" w:rsidP="001C76E8">
      <w:pPr>
        <w:ind w:firstLine="567"/>
        <w:jc w:val="both"/>
        <w:rPr>
          <w:bCs/>
        </w:rPr>
      </w:pPr>
      <w:r w:rsidRPr="005C52C0">
        <w:rPr>
          <w:bCs/>
        </w:rPr>
        <w:t>Ткани, органы и системы органов: ткани: эпителиальные, соединительные, мышечные, нервные, их характерные признаки; органы и системы органов, особенности строения и функций; типы симметрии животного, их связь с образом жизни.</w:t>
      </w:r>
    </w:p>
    <w:p w:rsidR="00965D6F" w:rsidRPr="005C52C0" w:rsidRDefault="00965D6F" w:rsidP="001C76E8">
      <w:pPr>
        <w:ind w:firstLine="567"/>
        <w:jc w:val="both"/>
        <w:rPr>
          <w:bCs/>
        </w:rPr>
      </w:pPr>
      <w:r w:rsidRPr="005C52C0">
        <w:rPr>
          <w:bCs/>
        </w:rPr>
        <w:t>Обобщение и систематизация знаний по теме «Строение тела животных».</w:t>
      </w:r>
    </w:p>
    <w:p w:rsidR="00965D6F" w:rsidRPr="005C52C0" w:rsidRDefault="00965D6F" w:rsidP="001C76E8">
      <w:pPr>
        <w:ind w:firstLine="567"/>
        <w:jc w:val="both"/>
        <w:rPr>
          <w:bCs/>
        </w:rPr>
      </w:pPr>
    </w:p>
    <w:p w:rsidR="00965D6F" w:rsidRPr="005C52C0" w:rsidRDefault="00965D6F" w:rsidP="001C76E8">
      <w:pPr>
        <w:ind w:firstLine="567"/>
        <w:jc w:val="both"/>
        <w:rPr>
          <w:b/>
          <w:bCs/>
        </w:rPr>
      </w:pPr>
      <w:r w:rsidRPr="00CD5FC4">
        <w:rPr>
          <w:b/>
          <w:bCs/>
        </w:rPr>
        <w:t xml:space="preserve">Раздел </w:t>
      </w:r>
      <w:r w:rsidRPr="005C52C0">
        <w:rPr>
          <w:b/>
          <w:bCs/>
        </w:rPr>
        <w:t xml:space="preserve">3. Подцарство Простейшие. </w:t>
      </w:r>
    </w:p>
    <w:p w:rsidR="00965D6F" w:rsidRPr="005C52C0" w:rsidRDefault="00965D6F" w:rsidP="001C76E8">
      <w:pPr>
        <w:ind w:firstLine="567"/>
        <w:jc w:val="both"/>
        <w:rPr>
          <w:bCs/>
        </w:rPr>
      </w:pPr>
      <w:r w:rsidRPr="005C52C0">
        <w:rPr>
          <w:bCs/>
        </w:rPr>
        <w:t>Общая характеристика простейших. Тип Саркодовые и Жгутиконосцы. Саркодовые: среда обитания, внешнее строение; строение и жизнедеятельность саркодовых на примере амебы-протея; разнообразие саркодовых.</w:t>
      </w:r>
    </w:p>
    <w:p w:rsidR="00965D6F" w:rsidRPr="005C52C0" w:rsidRDefault="00965D6F" w:rsidP="001C76E8">
      <w:pPr>
        <w:ind w:firstLine="567"/>
        <w:jc w:val="both"/>
        <w:rPr>
          <w:bCs/>
        </w:rPr>
      </w:pPr>
      <w:r w:rsidRPr="005C52C0">
        <w:rPr>
          <w:bCs/>
        </w:rPr>
        <w:t>Тип Саркодовые и Жгутиконосцы. Жгутиконосцы: среда обитания, строение и передвижение на примере эвглены зеленой; характер питания, его</w:t>
      </w:r>
    </w:p>
    <w:p w:rsidR="00965D6F" w:rsidRPr="005C52C0" w:rsidRDefault="00965D6F" w:rsidP="001C76E8">
      <w:pPr>
        <w:ind w:firstLine="567"/>
        <w:jc w:val="both"/>
        <w:rPr>
          <w:bCs/>
        </w:rPr>
      </w:pPr>
      <w:r w:rsidRPr="005C52C0">
        <w:rPr>
          <w:bCs/>
        </w:rPr>
        <w:t>зависимость от условий среды; дыхание, выделение и размножение; сочетание признаков животного и растения у эвглены зеленой; разнообразие жгутиконосцев.</w:t>
      </w:r>
    </w:p>
    <w:p w:rsidR="00965D6F" w:rsidRPr="005C52C0" w:rsidRDefault="00965D6F" w:rsidP="001C76E8">
      <w:pPr>
        <w:ind w:firstLine="567"/>
        <w:jc w:val="both"/>
        <w:rPr>
          <w:bCs/>
        </w:rPr>
      </w:pPr>
      <w:r w:rsidRPr="005C52C0">
        <w:rPr>
          <w:bCs/>
        </w:rPr>
        <w:t>Тип Инфузории: среда обитания, строение и передвижение на примере инфузории-туфельки; связь усложнения строения инфузорий с процессами их жизнедеятельности; разнообразие инфузорий. Л.Р. № 1 «Строение и передвижение инфузории-туфельки».</w:t>
      </w:r>
    </w:p>
    <w:p w:rsidR="00965D6F" w:rsidRPr="005C52C0" w:rsidRDefault="00965D6F" w:rsidP="001C76E8">
      <w:pPr>
        <w:ind w:firstLine="567"/>
        <w:jc w:val="both"/>
        <w:rPr>
          <w:bCs/>
        </w:rPr>
      </w:pPr>
      <w:r w:rsidRPr="005C52C0">
        <w:rPr>
          <w:bCs/>
        </w:rPr>
        <w:t>Значение и многообразие простейших: место простейших в живой природе; простейшие-паразиты; дизентерийная амеба, малярный плазмодий, трипаносомы – возбудители заболеваний человека и животных; меры предупреждения заболеваний, вызываемых простейшими. Обобщение и систематизация знаний</w:t>
      </w:r>
      <w:r>
        <w:rPr>
          <w:bCs/>
        </w:rPr>
        <w:t xml:space="preserve"> </w:t>
      </w:r>
      <w:r w:rsidRPr="005C52C0">
        <w:rPr>
          <w:bCs/>
        </w:rPr>
        <w:t>по теме «Подцарство Простейшие».</w:t>
      </w:r>
      <w:r>
        <w:rPr>
          <w:bCs/>
        </w:rPr>
        <w:t xml:space="preserve"> </w:t>
      </w:r>
    </w:p>
    <w:p w:rsidR="00965D6F" w:rsidRPr="005C52C0" w:rsidRDefault="00965D6F" w:rsidP="001C76E8">
      <w:pPr>
        <w:ind w:firstLine="567"/>
        <w:jc w:val="both"/>
        <w:rPr>
          <w:bCs/>
        </w:rPr>
      </w:pPr>
    </w:p>
    <w:p w:rsidR="00965D6F" w:rsidRPr="005C52C0" w:rsidRDefault="00965D6F" w:rsidP="001C76E8">
      <w:pPr>
        <w:ind w:firstLine="567"/>
        <w:jc w:val="both"/>
        <w:rPr>
          <w:b/>
          <w:bCs/>
        </w:rPr>
      </w:pPr>
      <w:r w:rsidRPr="00CD5FC4">
        <w:rPr>
          <w:b/>
          <w:bCs/>
        </w:rPr>
        <w:t xml:space="preserve">Раздел </w:t>
      </w:r>
      <w:r w:rsidRPr="005C52C0">
        <w:rPr>
          <w:b/>
          <w:bCs/>
        </w:rPr>
        <w:t xml:space="preserve">4. Тип Кишечнополостные. </w:t>
      </w:r>
    </w:p>
    <w:p w:rsidR="00965D6F" w:rsidRPr="005C52C0" w:rsidRDefault="00965D6F" w:rsidP="001C76E8">
      <w:pPr>
        <w:ind w:firstLine="567"/>
        <w:jc w:val="both"/>
        <w:rPr>
          <w:bCs/>
        </w:rPr>
      </w:pPr>
      <w:r w:rsidRPr="005C52C0">
        <w:rPr>
          <w:bCs/>
        </w:rPr>
        <w:t>Общая характеристика подцарства Многоклеточные животные. Строение и жизнедеятельность кишечнополостных: общие черты строения; гидра – одиночный полип; среда обитания, внешнее и внутреннее строение; особенности жизнедеятельности, уровень организации в сравнении с простейшими.</w:t>
      </w:r>
    </w:p>
    <w:p w:rsidR="00965D6F" w:rsidRPr="005C52C0" w:rsidRDefault="00965D6F" w:rsidP="001C76E8">
      <w:pPr>
        <w:ind w:firstLine="567"/>
        <w:jc w:val="both"/>
        <w:rPr>
          <w:bCs/>
        </w:rPr>
      </w:pPr>
      <w:r w:rsidRPr="005C52C0">
        <w:rPr>
          <w:bCs/>
        </w:rPr>
        <w:t>Разнообразие кишечнополостных: класс Гидроидные; класс Коралловые полипы, жизненные циклы, процессы жизнедеятельности; класс Сцифоидные медузы, характерные черты строения и жизнедеятельности, жизненный цикл. Обобщение и систематизация знаний по теме «Тип Кишечнополостные».</w:t>
      </w:r>
    </w:p>
    <w:p w:rsidR="00965D6F" w:rsidRPr="005C52C0" w:rsidRDefault="00965D6F" w:rsidP="001C76E8">
      <w:pPr>
        <w:ind w:firstLine="567"/>
        <w:jc w:val="both"/>
        <w:rPr>
          <w:b/>
          <w:bCs/>
        </w:rPr>
      </w:pPr>
    </w:p>
    <w:p w:rsidR="00965D6F" w:rsidRPr="005C52C0" w:rsidRDefault="00965D6F" w:rsidP="001C76E8">
      <w:pPr>
        <w:ind w:firstLine="567"/>
        <w:jc w:val="both"/>
        <w:rPr>
          <w:b/>
          <w:bCs/>
        </w:rPr>
      </w:pPr>
      <w:r w:rsidRPr="00CD5FC4">
        <w:rPr>
          <w:b/>
          <w:bCs/>
        </w:rPr>
        <w:t xml:space="preserve">Раздел </w:t>
      </w:r>
      <w:r w:rsidRPr="005C52C0">
        <w:rPr>
          <w:b/>
          <w:bCs/>
        </w:rPr>
        <w:t>5. Типы Плоские черви, Круглые черви, Кольчатые черви.</w:t>
      </w:r>
    </w:p>
    <w:p w:rsidR="00965D6F" w:rsidRPr="005C52C0" w:rsidRDefault="00965D6F" w:rsidP="001C76E8">
      <w:pPr>
        <w:ind w:firstLine="567"/>
        <w:jc w:val="both"/>
        <w:rPr>
          <w:bCs/>
        </w:rPr>
      </w:pPr>
      <w:r w:rsidRPr="005C52C0">
        <w:rPr>
          <w:bCs/>
        </w:rPr>
        <w:t>Тип Плоские черви: общая характеристика;</w:t>
      </w:r>
      <w:r>
        <w:rPr>
          <w:bCs/>
        </w:rPr>
        <w:t xml:space="preserve"> </w:t>
      </w:r>
      <w:r w:rsidRPr="005C52C0">
        <w:rPr>
          <w:bCs/>
        </w:rPr>
        <w:t>класс Ресничные черви, места обитания и общие</w:t>
      </w:r>
      <w:r>
        <w:rPr>
          <w:bCs/>
        </w:rPr>
        <w:t xml:space="preserve"> </w:t>
      </w:r>
      <w:r w:rsidRPr="005C52C0">
        <w:rPr>
          <w:bCs/>
        </w:rPr>
        <w:t>черты строения; системы органов, жизнедеятельность; черты более высокого уровня организации</w:t>
      </w:r>
      <w:r>
        <w:rPr>
          <w:bCs/>
        </w:rPr>
        <w:t xml:space="preserve"> </w:t>
      </w:r>
      <w:r w:rsidRPr="005C52C0">
        <w:rPr>
          <w:bCs/>
        </w:rPr>
        <w:t>по сравнению с кишечнополостными.</w:t>
      </w:r>
    </w:p>
    <w:p w:rsidR="00965D6F" w:rsidRPr="005C52C0" w:rsidRDefault="00965D6F" w:rsidP="001C76E8">
      <w:pPr>
        <w:ind w:firstLine="567"/>
        <w:jc w:val="both"/>
        <w:rPr>
          <w:bCs/>
        </w:rPr>
      </w:pPr>
      <w:r w:rsidRPr="005C52C0">
        <w:rPr>
          <w:bCs/>
        </w:rPr>
        <w:t>Разнообразие плоских червей: сосальщики</w:t>
      </w:r>
      <w:r>
        <w:rPr>
          <w:bCs/>
        </w:rPr>
        <w:t xml:space="preserve"> </w:t>
      </w:r>
      <w:r w:rsidRPr="005C52C0">
        <w:rPr>
          <w:bCs/>
        </w:rPr>
        <w:t>и цепни: класс Сосальщики, внешнее и внутреннее</w:t>
      </w:r>
      <w:r>
        <w:rPr>
          <w:bCs/>
        </w:rPr>
        <w:t xml:space="preserve"> </w:t>
      </w:r>
      <w:r w:rsidRPr="005C52C0">
        <w:rPr>
          <w:bCs/>
        </w:rPr>
        <w:t>строение, размножение и развитие; класс Ленточные черви, приспособления к особенностям среды</w:t>
      </w:r>
      <w:r>
        <w:rPr>
          <w:bCs/>
        </w:rPr>
        <w:t xml:space="preserve"> </w:t>
      </w:r>
      <w:r w:rsidRPr="005C52C0">
        <w:rPr>
          <w:bCs/>
        </w:rPr>
        <w:t>обитания, размножение и развитие; меры защиты</w:t>
      </w:r>
      <w:r>
        <w:rPr>
          <w:bCs/>
        </w:rPr>
        <w:t xml:space="preserve"> </w:t>
      </w:r>
      <w:r w:rsidRPr="005C52C0">
        <w:rPr>
          <w:bCs/>
        </w:rPr>
        <w:t>от заражения паразитическими червями.</w:t>
      </w:r>
    </w:p>
    <w:p w:rsidR="00965D6F" w:rsidRPr="005C52C0" w:rsidRDefault="00965D6F" w:rsidP="001C76E8">
      <w:pPr>
        <w:ind w:firstLine="567"/>
        <w:jc w:val="both"/>
        <w:rPr>
          <w:bCs/>
        </w:rPr>
      </w:pPr>
      <w:r w:rsidRPr="005C52C0">
        <w:rPr>
          <w:bCs/>
        </w:rPr>
        <w:t>Тип Круглые черви: класс Нематоды, общая характеристика, строение систем внутренних органов;</w:t>
      </w:r>
      <w:r>
        <w:rPr>
          <w:bCs/>
        </w:rPr>
        <w:t xml:space="preserve"> </w:t>
      </w:r>
      <w:r w:rsidRPr="005C52C0">
        <w:rPr>
          <w:bCs/>
        </w:rPr>
        <w:t>взаимосвязь строения и образа жизни представителей типа; меры профилактики заражения человека</w:t>
      </w:r>
      <w:r>
        <w:rPr>
          <w:bCs/>
        </w:rPr>
        <w:t xml:space="preserve"> </w:t>
      </w:r>
      <w:r w:rsidRPr="005C52C0">
        <w:rPr>
          <w:bCs/>
        </w:rPr>
        <w:t>круглыми червями.</w:t>
      </w:r>
    </w:p>
    <w:p w:rsidR="00965D6F" w:rsidRPr="005C52C0" w:rsidRDefault="00965D6F" w:rsidP="001C76E8">
      <w:pPr>
        <w:ind w:firstLine="567"/>
        <w:jc w:val="both"/>
        <w:rPr>
          <w:bCs/>
        </w:rPr>
      </w:pPr>
      <w:r w:rsidRPr="005C52C0">
        <w:rPr>
          <w:bCs/>
        </w:rPr>
        <w:t>Тип Кольчатые черви. Класс Многощетинковые черви: общая характеристика, места обитания,</w:t>
      </w:r>
      <w:r>
        <w:rPr>
          <w:bCs/>
        </w:rPr>
        <w:t xml:space="preserve"> </w:t>
      </w:r>
      <w:r w:rsidRPr="005C52C0">
        <w:rPr>
          <w:bCs/>
        </w:rPr>
        <w:t>строение и жизнедеятельность систем внутренних</w:t>
      </w:r>
      <w:r>
        <w:rPr>
          <w:bCs/>
        </w:rPr>
        <w:t xml:space="preserve"> </w:t>
      </w:r>
      <w:r w:rsidRPr="005C52C0">
        <w:rPr>
          <w:bCs/>
        </w:rPr>
        <w:t>органов; уровни организации органов чувств свободноживущих кольчатых червей и паразитических</w:t>
      </w:r>
      <w:r>
        <w:rPr>
          <w:bCs/>
        </w:rPr>
        <w:t xml:space="preserve"> </w:t>
      </w:r>
      <w:r w:rsidRPr="005C52C0">
        <w:rPr>
          <w:bCs/>
        </w:rPr>
        <w:t>круглых червей.</w:t>
      </w:r>
    </w:p>
    <w:p w:rsidR="00965D6F" w:rsidRPr="005C52C0" w:rsidRDefault="00965D6F" w:rsidP="007E53B5">
      <w:pPr>
        <w:ind w:firstLine="567"/>
        <w:jc w:val="both"/>
        <w:rPr>
          <w:bCs/>
        </w:rPr>
      </w:pPr>
      <w:r w:rsidRPr="005C52C0">
        <w:rPr>
          <w:bCs/>
        </w:rPr>
        <w:t>Тип Кольчатые черви. Класс Малощетинковые черви: общая характеристика, места обитания,</w:t>
      </w:r>
      <w:r>
        <w:rPr>
          <w:bCs/>
        </w:rPr>
        <w:t xml:space="preserve"> </w:t>
      </w:r>
      <w:r w:rsidRPr="005C52C0">
        <w:rPr>
          <w:bCs/>
        </w:rPr>
        <w:t>значение в природе; особенности внешнего строения; строение систем органов дождевого червя, их</w:t>
      </w:r>
      <w:r>
        <w:rPr>
          <w:bCs/>
        </w:rPr>
        <w:t xml:space="preserve"> </w:t>
      </w:r>
      <w:r w:rsidRPr="005C52C0">
        <w:rPr>
          <w:bCs/>
        </w:rPr>
        <w:t>взаимосвязь с образом жизни; роль малощетинковых</w:t>
      </w:r>
      <w:r>
        <w:rPr>
          <w:bCs/>
        </w:rPr>
        <w:t xml:space="preserve"> </w:t>
      </w:r>
      <w:r w:rsidRPr="005C52C0">
        <w:rPr>
          <w:bCs/>
        </w:rPr>
        <w:t>червей в процессах почвообразования. Л.Р. № 2 «Внешнее строение дождевого червя; передвижение; раздражимость». Л.Р. № 3 «Внутреннее строение дождевого червя».</w:t>
      </w:r>
    </w:p>
    <w:p w:rsidR="00965D6F" w:rsidRPr="005C52C0" w:rsidRDefault="00965D6F" w:rsidP="001C76E8">
      <w:pPr>
        <w:ind w:firstLine="567"/>
        <w:jc w:val="both"/>
        <w:rPr>
          <w:bCs/>
        </w:rPr>
      </w:pPr>
      <w:r w:rsidRPr="005C52C0">
        <w:rPr>
          <w:bCs/>
        </w:rPr>
        <w:t>Обобщение и систематизация знаний по теме</w:t>
      </w:r>
      <w:r>
        <w:rPr>
          <w:bCs/>
        </w:rPr>
        <w:t xml:space="preserve"> </w:t>
      </w:r>
      <w:r w:rsidRPr="005C52C0">
        <w:rPr>
          <w:bCs/>
        </w:rPr>
        <w:t>Типы Плоские черви, Круглые черви, Кольчатые черви.</w:t>
      </w:r>
    </w:p>
    <w:p w:rsidR="00965D6F" w:rsidRPr="005C52C0" w:rsidRDefault="00965D6F" w:rsidP="001C76E8">
      <w:pPr>
        <w:ind w:firstLine="567"/>
        <w:jc w:val="both"/>
        <w:rPr>
          <w:bCs/>
        </w:rPr>
      </w:pPr>
    </w:p>
    <w:p w:rsidR="00965D6F" w:rsidRPr="005C52C0" w:rsidRDefault="00965D6F" w:rsidP="001C76E8">
      <w:pPr>
        <w:ind w:firstLine="567"/>
        <w:jc w:val="both"/>
        <w:rPr>
          <w:b/>
          <w:bCs/>
        </w:rPr>
      </w:pPr>
      <w:r w:rsidRPr="00CD5FC4">
        <w:rPr>
          <w:b/>
          <w:bCs/>
        </w:rPr>
        <w:t xml:space="preserve">Раздел </w:t>
      </w:r>
      <w:r w:rsidRPr="005C52C0">
        <w:rPr>
          <w:b/>
          <w:bCs/>
        </w:rPr>
        <w:t xml:space="preserve">6. Тип Моллюски. </w:t>
      </w:r>
    </w:p>
    <w:p w:rsidR="00965D6F" w:rsidRPr="005C52C0" w:rsidRDefault="00965D6F" w:rsidP="001C76E8">
      <w:pPr>
        <w:ind w:firstLine="567"/>
        <w:jc w:val="both"/>
        <w:rPr>
          <w:bCs/>
        </w:rPr>
      </w:pPr>
      <w:r w:rsidRPr="005C52C0">
        <w:rPr>
          <w:bCs/>
        </w:rPr>
        <w:t>Общая характеристика моллюсков: среда обитания, внешнее строение; строение и жизнедеятельность систем внутренних органов; значение моллюсков; черты сходства и различия строения моллюсков и кольчатых червей; происхождение моллюсков.</w:t>
      </w:r>
    </w:p>
    <w:p w:rsidR="00965D6F" w:rsidRPr="005C52C0" w:rsidRDefault="00965D6F" w:rsidP="001C76E8">
      <w:pPr>
        <w:ind w:firstLine="567"/>
        <w:jc w:val="both"/>
        <w:rPr>
          <w:bCs/>
        </w:rPr>
      </w:pPr>
      <w:r w:rsidRPr="005C52C0">
        <w:rPr>
          <w:bCs/>
        </w:rPr>
        <w:t>Класс Брюхоногие моллюски: среда обитания, внешнее строение на примере большого прудовика; строение и жизнедеятельность систем внутренних органов; особенности размножения и развития; роль в природе и значение для человека.</w:t>
      </w:r>
    </w:p>
    <w:p w:rsidR="00965D6F" w:rsidRPr="005C52C0" w:rsidRDefault="00965D6F" w:rsidP="007E53B5">
      <w:pPr>
        <w:ind w:firstLine="567"/>
        <w:jc w:val="both"/>
        <w:rPr>
          <w:bCs/>
        </w:rPr>
      </w:pPr>
      <w:r w:rsidRPr="005C52C0">
        <w:rPr>
          <w:bCs/>
        </w:rPr>
        <w:t>Класс Двустворчатые моллюски: среда обитания, внешнее строение на примере беззубки; строение и функции систем внутренних органов; особенности размножения и развития; роль в природе и значение для человека. Л.Р. № 4 «Внешнее строение раковин пресноводных и морских моллюсков».</w:t>
      </w:r>
    </w:p>
    <w:p w:rsidR="00965D6F" w:rsidRPr="005C52C0" w:rsidRDefault="00965D6F" w:rsidP="001C76E8">
      <w:pPr>
        <w:ind w:firstLine="567"/>
        <w:jc w:val="both"/>
        <w:rPr>
          <w:bCs/>
        </w:rPr>
      </w:pPr>
      <w:r w:rsidRPr="005C52C0">
        <w:rPr>
          <w:bCs/>
        </w:rPr>
        <w:t>Класс Головоногие моллюски: среда обитания, внешнее строение; характерные черты строения и функции опорно-двигательной системы; строение и функции систем внутренних органов; значение головоногих моллюсков; признаки усложнения организации; роль в природе и значение для человека.</w:t>
      </w:r>
    </w:p>
    <w:p w:rsidR="00965D6F" w:rsidRPr="005C52C0" w:rsidRDefault="00965D6F" w:rsidP="001C76E8">
      <w:pPr>
        <w:ind w:firstLine="567"/>
        <w:jc w:val="both"/>
        <w:rPr>
          <w:bCs/>
        </w:rPr>
      </w:pPr>
      <w:r w:rsidRPr="005C52C0">
        <w:rPr>
          <w:bCs/>
        </w:rPr>
        <w:t>Обобщение и систематизация знаний по теме «Тип Моллюски».</w:t>
      </w:r>
    </w:p>
    <w:p w:rsidR="00965D6F" w:rsidRPr="005C52C0" w:rsidRDefault="00965D6F" w:rsidP="001C76E8">
      <w:pPr>
        <w:ind w:firstLine="567"/>
        <w:jc w:val="both"/>
        <w:rPr>
          <w:b/>
          <w:bCs/>
          <w:color w:val="FF0000"/>
        </w:rPr>
      </w:pPr>
    </w:p>
    <w:p w:rsidR="00965D6F" w:rsidRPr="005C52C0" w:rsidRDefault="00965D6F" w:rsidP="001C76E8">
      <w:pPr>
        <w:ind w:firstLine="567"/>
        <w:jc w:val="both"/>
        <w:rPr>
          <w:b/>
          <w:bCs/>
        </w:rPr>
      </w:pPr>
      <w:r w:rsidRPr="00CD5FC4">
        <w:rPr>
          <w:b/>
          <w:bCs/>
        </w:rPr>
        <w:t xml:space="preserve">Раздел </w:t>
      </w:r>
      <w:r w:rsidRPr="005C52C0">
        <w:rPr>
          <w:b/>
          <w:bCs/>
        </w:rPr>
        <w:t>7. Тип Членистоногие.</w:t>
      </w:r>
    </w:p>
    <w:p w:rsidR="00965D6F" w:rsidRPr="005C52C0" w:rsidRDefault="00965D6F" w:rsidP="001C76E8">
      <w:pPr>
        <w:ind w:firstLine="567"/>
        <w:jc w:val="both"/>
        <w:rPr>
          <w:bCs/>
        </w:rPr>
      </w:pPr>
      <w:r w:rsidRPr="005C52C0">
        <w:rPr>
          <w:bCs/>
        </w:rPr>
        <w:t>Общая характеристика членистоногих. Класс Ракообразные: характерные черты типа Членистоногие; общие признаки строения ракообразных; среда обитания, особенности внешнего и внутреннего строения, размножение и развитие речного рака; разнообразие ракообразных; значение ракообразных в природе и в жизни человека.</w:t>
      </w:r>
    </w:p>
    <w:p w:rsidR="00965D6F" w:rsidRPr="005C52C0" w:rsidRDefault="00965D6F" w:rsidP="001C76E8">
      <w:pPr>
        <w:ind w:firstLine="567"/>
        <w:jc w:val="both"/>
        <w:rPr>
          <w:bCs/>
        </w:rPr>
      </w:pPr>
      <w:r w:rsidRPr="005C52C0">
        <w:rPr>
          <w:bCs/>
        </w:rPr>
        <w:t>Класс Паукообразные: общая характеристика, особенности внешнего строения на примере паука-крестовика; разнообразие паукообразных; роль</w:t>
      </w:r>
    </w:p>
    <w:p w:rsidR="00965D6F" w:rsidRPr="005C52C0" w:rsidRDefault="00965D6F" w:rsidP="001C76E8">
      <w:pPr>
        <w:ind w:firstLine="567"/>
        <w:jc w:val="both"/>
        <w:rPr>
          <w:bCs/>
        </w:rPr>
      </w:pPr>
      <w:r w:rsidRPr="005C52C0">
        <w:rPr>
          <w:bCs/>
        </w:rPr>
        <w:t>паукообразных в природе и в жизни человека; меры защиты от заболеваний, переносимых отдельными клещами, от укусов ядовитых пауков.</w:t>
      </w:r>
    </w:p>
    <w:p w:rsidR="00965D6F" w:rsidRPr="005C52C0" w:rsidRDefault="00965D6F" w:rsidP="007E53B5">
      <w:pPr>
        <w:ind w:firstLine="567"/>
        <w:jc w:val="both"/>
        <w:rPr>
          <w:bCs/>
        </w:rPr>
      </w:pPr>
      <w:r w:rsidRPr="005C52C0">
        <w:rPr>
          <w:bCs/>
        </w:rPr>
        <w:t>Класс Насекомые: общая характеристика, особенности внешнего строения; разнообразие ротовых органов; строение и функции систем внутренних органов; размножение. Л.Р. № 5 «Внешнее строение насекомого».</w:t>
      </w:r>
    </w:p>
    <w:p w:rsidR="00965D6F" w:rsidRPr="005C52C0" w:rsidRDefault="00965D6F" w:rsidP="001C76E8">
      <w:pPr>
        <w:ind w:firstLine="567"/>
        <w:jc w:val="both"/>
        <w:rPr>
          <w:bCs/>
        </w:rPr>
      </w:pPr>
      <w:r w:rsidRPr="005C52C0">
        <w:rPr>
          <w:bCs/>
        </w:rPr>
        <w:t>Типы развития насекомых: развитие с неполным превращением, группы насекомых; развитие с полным превращением, группы насекомых; роль каждой стадии развития насекомых.</w:t>
      </w:r>
    </w:p>
    <w:p w:rsidR="00965D6F" w:rsidRPr="005C52C0" w:rsidRDefault="00965D6F" w:rsidP="001C76E8">
      <w:pPr>
        <w:ind w:firstLine="567"/>
        <w:jc w:val="both"/>
        <w:rPr>
          <w:bCs/>
        </w:rPr>
      </w:pPr>
      <w:r w:rsidRPr="005C52C0">
        <w:rPr>
          <w:bCs/>
        </w:rPr>
        <w:t>Общественные насекомые – пчелы и муравьи. Значение насекомых. Охрана насекомых: состав и функции обитателей муравейника, пчелиной семьи; отношения между особями в семье, их координация; полезные насекомые; редкие и охраняемые насекомые; Красная книга; роль насекомых в природе и в жизни человека.</w:t>
      </w:r>
    </w:p>
    <w:p w:rsidR="00965D6F" w:rsidRPr="005C52C0" w:rsidRDefault="00965D6F" w:rsidP="001C76E8">
      <w:pPr>
        <w:ind w:firstLine="567"/>
        <w:jc w:val="both"/>
        <w:rPr>
          <w:bCs/>
        </w:rPr>
      </w:pPr>
      <w:r w:rsidRPr="005C52C0">
        <w:rPr>
          <w:bCs/>
        </w:rPr>
        <w:t>Насекомые – вредители культурных растений и переносчики заболеваний человека: вредители сельскохозяйственных культур; насекомые – переносчики заболеваний человека и животных; методы борьбы с вредными насекомыми. Обобщение и систематизация знаний по теме «Тип Членистоногие».</w:t>
      </w:r>
    </w:p>
    <w:p w:rsidR="00965D6F" w:rsidRPr="005C52C0" w:rsidRDefault="00965D6F" w:rsidP="007E53B5">
      <w:pPr>
        <w:ind w:firstLine="567"/>
        <w:jc w:val="both"/>
        <w:rPr>
          <w:bCs/>
        </w:rPr>
      </w:pPr>
      <w:r w:rsidRPr="005C52C0">
        <w:rPr>
          <w:bCs/>
        </w:rPr>
        <w:t>Итоговая проверка знаний по главам 1–7.</w:t>
      </w:r>
    </w:p>
    <w:p w:rsidR="00965D6F" w:rsidRPr="005C52C0" w:rsidRDefault="00965D6F" w:rsidP="001C76E8">
      <w:pPr>
        <w:ind w:firstLine="567"/>
        <w:jc w:val="both"/>
        <w:rPr>
          <w:bCs/>
        </w:rPr>
      </w:pPr>
    </w:p>
    <w:p w:rsidR="00965D6F" w:rsidRPr="005C52C0" w:rsidRDefault="00965D6F" w:rsidP="001C76E8">
      <w:pPr>
        <w:ind w:firstLine="567"/>
        <w:jc w:val="both"/>
        <w:rPr>
          <w:b/>
          <w:bCs/>
        </w:rPr>
      </w:pPr>
      <w:r w:rsidRPr="00CD5FC4">
        <w:rPr>
          <w:b/>
          <w:bCs/>
        </w:rPr>
        <w:t xml:space="preserve">Раздел </w:t>
      </w:r>
      <w:r w:rsidRPr="005C52C0">
        <w:rPr>
          <w:b/>
          <w:bCs/>
        </w:rPr>
        <w:t>8. Тип Хордовые: бесчерепные, рыбы.</w:t>
      </w:r>
    </w:p>
    <w:p w:rsidR="00965D6F" w:rsidRPr="005C52C0" w:rsidRDefault="00965D6F" w:rsidP="001C76E8">
      <w:pPr>
        <w:ind w:firstLine="567"/>
        <w:jc w:val="both"/>
        <w:rPr>
          <w:bCs/>
        </w:rPr>
      </w:pPr>
      <w:r w:rsidRPr="005C52C0">
        <w:rPr>
          <w:bCs/>
        </w:rPr>
        <w:t>Общая характеристика хордовых. Бесчерепные: общие признаки хордовых животных; бесчерепные; класс Ланцетники; внешнее и внутреннее</w:t>
      </w:r>
    </w:p>
    <w:p w:rsidR="00965D6F" w:rsidRPr="005C52C0" w:rsidRDefault="00965D6F" w:rsidP="001C76E8">
      <w:pPr>
        <w:ind w:firstLine="567"/>
        <w:jc w:val="both"/>
        <w:rPr>
          <w:bCs/>
        </w:rPr>
      </w:pPr>
      <w:r w:rsidRPr="005C52C0">
        <w:rPr>
          <w:bCs/>
        </w:rPr>
        <w:t>строение, размножение и развитие ланцетника – примитивного хордового животного; черепные, или</w:t>
      </w:r>
      <w:r>
        <w:rPr>
          <w:bCs/>
        </w:rPr>
        <w:t xml:space="preserve"> </w:t>
      </w:r>
      <w:r w:rsidRPr="005C52C0">
        <w:rPr>
          <w:bCs/>
        </w:rPr>
        <w:t>позвоночные, общие признаки.</w:t>
      </w:r>
    </w:p>
    <w:p w:rsidR="00965D6F" w:rsidRPr="005C52C0" w:rsidRDefault="00965D6F" w:rsidP="007E53B5">
      <w:pPr>
        <w:ind w:firstLine="567"/>
        <w:jc w:val="both"/>
        <w:rPr>
          <w:bCs/>
        </w:rPr>
      </w:pPr>
      <w:r w:rsidRPr="005C52C0">
        <w:rPr>
          <w:bCs/>
        </w:rPr>
        <w:t>Черепные, или позвоночные. Внешнее строение рыб: общая характеристика черепных; общая характеристика рыб; особенности внешнего строения рыб, связанные с обитанием в воде; строение и функции конечностей; органы боковой линии, органы слуха, равновесия. Л.Р. № 6 «Внешнее строение и особенности передвижения рыбы».</w:t>
      </w:r>
    </w:p>
    <w:p w:rsidR="00965D6F" w:rsidRPr="005C52C0" w:rsidRDefault="00965D6F" w:rsidP="007E53B5">
      <w:pPr>
        <w:ind w:firstLine="567"/>
        <w:jc w:val="both"/>
        <w:rPr>
          <w:bCs/>
        </w:rPr>
      </w:pPr>
      <w:r w:rsidRPr="005C52C0">
        <w:rPr>
          <w:bCs/>
        </w:rPr>
        <w:t>Внутреннее строение рыб: опорно-двигательная система, скелет непарных и парных плавников; скелет головы; особенности строения и функций систем внутренних органов; черты более высокого уровня организации рыб по сравнению с ланцетником. Л.Р. № 7 «Внутреннее строение рыбы».</w:t>
      </w:r>
    </w:p>
    <w:p w:rsidR="00965D6F" w:rsidRPr="005C52C0" w:rsidRDefault="00965D6F" w:rsidP="001C76E8">
      <w:pPr>
        <w:ind w:firstLine="567"/>
        <w:jc w:val="both"/>
        <w:rPr>
          <w:bCs/>
        </w:rPr>
      </w:pPr>
      <w:r w:rsidRPr="005C52C0">
        <w:rPr>
          <w:bCs/>
        </w:rPr>
        <w:t>Особенности размножения рыб: органы и процесс размножения; живорождение; миграции.</w:t>
      </w:r>
    </w:p>
    <w:p w:rsidR="00965D6F" w:rsidRPr="005C52C0" w:rsidRDefault="00965D6F" w:rsidP="001C76E8">
      <w:pPr>
        <w:ind w:firstLine="567"/>
        <w:jc w:val="both"/>
        <w:rPr>
          <w:bCs/>
        </w:rPr>
      </w:pPr>
      <w:r w:rsidRPr="005C52C0">
        <w:rPr>
          <w:bCs/>
        </w:rPr>
        <w:t>Основные систематические группы рыб: класс Хрящевые рыбы, общая характеристика; класс Костные рыбы: лучеперые, лопастеперые, двоякодышащие и кистеперые; место кистеперых рыб</w:t>
      </w:r>
      <w:r>
        <w:rPr>
          <w:bCs/>
        </w:rPr>
        <w:t xml:space="preserve"> </w:t>
      </w:r>
      <w:r w:rsidRPr="005C52C0">
        <w:rPr>
          <w:bCs/>
        </w:rPr>
        <w:t>в эволюции позвоночных; меры предосторожности</w:t>
      </w:r>
      <w:r>
        <w:rPr>
          <w:bCs/>
        </w:rPr>
        <w:t xml:space="preserve"> </w:t>
      </w:r>
      <w:r w:rsidRPr="005C52C0">
        <w:rPr>
          <w:bCs/>
        </w:rPr>
        <w:t>от нападения акул при купании.</w:t>
      </w:r>
    </w:p>
    <w:p w:rsidR="00965D6F" w:rsidRPr="005C52C0" w:rsidRDefault="00965D6F" w:rsidP="001C76E8">
      <w:pPr>
        <w:ind w:firstLine="567"/>
        <w:jc w:val="both"/>
        <w:rPr>
          <w:bCs/>
        </w:rPr>
      </w:pPr>
      <w:r w:rsidRPr="005C52C0">
        <w:rPr>
          <w:bCs/>
        </w:rPr>
        <w:t>Промысловые рыбы. Их использование и охрана: рыболовство, промысловые рыбы; прудовые хозяйства; акклиматизация рыб; аквариумные рыбы.</w:t>
      </w:r>
    </w:p>
    <w:p w:rsidR="00965D6F" w:rsidRPr="005C52C0" w:rsidRDefault="00965D6F" w:rsidP="001C76E8">
      <w:pPr>
        <w:ind w:firstLine="567"/>
        <w:jc w:val="both"/>
        <w:rPr>
          <w:bCs/>
        </w:rPr>
      </w:pPr>
      <w:r w:rsidRPr="005C52C0">
        <w:rPr>
          <w:bCs/>
        </w:rPr>
        <w:t>Обобщение и систематизация знаний по теме «Тип Хордовые: бесчерепные, рыбы».</w:t>
      </w:r>
    </w:p>
    <w:p w:rsidR="00965D6F" w:rsidRPr="005C52C0" w:rsidRDefault="00965D6F" w:rsidP="001C76E8">
      <w:pPr>
        <w:ind w:firstLine="567"/>
        <w:jc w:val="both"/>
        <w:rPr>
          <w:bCs/>
        </w:rPr>
      </w:pPr>
    </w:p>
    <w:p w:rsidR="00965D6F" w:rsidRPr="005C52C0" w:rsidRDefault="00965D6F" w:rsidP="001C76E8">
      <w:pPr>
        <w:ind w:firstLine="567"/>
        <w:jc w:val="both"/>
        <w:rPr>
          <w:b/>
          <w:bCs/>
        </w:rPr>
      </w:pPr>
      <w:r w:rsidRPr="00CD5FC4">
        <w:rPr>
          <w:b/>
          <w:bCs/>
        </w:rPr>
        <w:t xml:space="preserve">Раздел </w:t>
      </w:r>
      <w:r w:rsidRPr="005C52C0">
        <w:rPr>
          <w:b/>
          <w:bCs/>
        </w:rPr>
        <w:t>9. К</w:t>
      </w:r>
      <w:r>
        <w:rPr>
          <w:b/>
          <w:bCs/>
        </w:rPr>
        <w:t xml:space="preserve">ласс Земноводные, или Амфибии. </w:t>
      </w:r>
    </w:p>
    <w:p w:rsidR="00965D6F" w:rsidRPr="005C52C0" w:rsidRDefault="00965D6F" w:rsidP="001C76E8">
      <w:pPr>
        <w:ind w:firstLine="567"/>
        <w:jc w:val="both"/>
        <w:rPr>
          <w:bCs/>
        </w:rPr>
      </w:pPr>
      <w:r w:rsidRPr="005C52C0">
        <w:rPr>
          <w:bCs/>
        </w:rPr>
        <w:t>Общая характеристика земноводных. Среда обитания и строение тела земноводных: места обитания, внешнее с</w:t>
      </w:r>
      <w:r>
        <w:rPr>
          <w:bCs/>
        </w:rPr>
        <w:t>троение, особенности кожного по</w:t>
      </w:r>
      <w:r w:rsidRPr="005C52C0">
        <w:rPr>
          <w:bCs/>
        </w:rPr>
        <w:t>крова; опорно-двигательная система земноводных, ее усложнение по сравнению с костными рыбами; признаки приспособленности земноводных к жизни на суше и в воде.</w:t>
      </w:r>
    </w:p>
    <w:p w:rsidR="00965D6F" w:rsidRPr="005C52C0" w:rsidRDefault="00965D6F" w:rsidP="001C76E8">
      <w:pPr>
        <w:ind w:firstLine="567"/>
        <w:jc w:val="both"/>
        <w:rPr>
          <w:bCs/>
        </w:rPr>
      </w:pPr>
      <w:r w:rsidRPr="005C52C0">
        <w:rPr>
          <w:bCs/>
        </w:rPr>
        <w:t>Строение и функции внутренних органов земноводных: характерные черты строения систем внутренних органов земноводных по сравнению с костными рыбами; сходство строения внутренних органов земноводных и рыб.</w:t>
      </w:r>
    </w:p>
    <w:p w:rsidR="00965D6F" w:rsidRPr="005C52C0" w:rsidRDefault="00965D6F" w:rsidP="001C76E8">
      <w:pPr>
        <w:ind w:firstLine="567"/>
        <w:jc w:val="both"/>
        <w:rPr>
          <w:bCs/>
        </w:rPr>
      </w:pPr>
      <w:r w:rsidRPr="005C52C0">
        <w:rPr>
          <w:bCs/>
        </w:rPr>
        <w:t>Годовой жизненный цикл и происхождение земноводных: влияние сезонных изменений в природе на жизнедеятельность земноводных; размножение и развитие земноводных, черты сходства с костными рыбами, тип развития; доказательства происхождения земноводных.</w:t>
      </w:r>
    </w:p>
    <w:p w:rsidR="00965D6F" w:rsidRPr="005C52C0" w:rsidRDefault="00965D6F" w:rsidP="001C76E8">
      <w:pPr>
        <w:ind w:firstLine="567"/>
        <w:jc w:val="both"/>
        <w:rPr>
          <w:bCs/>
        </w:rPr>
      </w:pPr>
      <w:r w:rsidRPr="005C52C0">
        <w:rPr>
          <w:bCs/>
        </w:rPr>
        <w:t>Разнообразие и значение земноводных: современные земноводные, их разнообразие и распространение; роль земноводных в природных биоценозах, в жизни человека; охрана земноводных; Красная книга. Обобщение и систематизация знаний по теме «Класс Земноводные, или Амфибии».</w:t>
      </w:r>
    </w:p>
    <w:p w:rsidR="00965D6F" w:rsidRPr="005C52C0" w:rsidRDefault="00965D6F" w:rsidP="001C76E8">
      <w:pPr>
        <w:ind w:firstLine="567"/>
        <w:jc w:val="both"/>
        <w:rPr>
          <w:bCs/>
          <w:sz w:val="20"/>
        </w:rPr>
      </w:pPr>
    </w:p>
    <w:p w:rsidR="00965D6F" w:rsidRPr="005C52C0" w:rsidRDefault="00965D6F" w:rsidP="001C76E8">
      <w:pPr>
        <w:ind w:firstLine="567"/>
        <w:jc w:val="both"/>
        <w:rPr>
          <w:b/>
          <w:bCs/>
        </w:rPr>
      </w:pPr>
      <w:r w:rsidRPr="00CD5FC4">
        <w:rPr>
          <w:b/>
          <w:bCs/>
        </w:rPr>
        <w:t xml:space="preserve">Раздел </w:t>
      </w:r>
      <w:r w:rsidRPr="005C52C0">
        <w:rPr>
          <w:b/>
          <w:bCs/>
        </w:rPr>
        <w:t xml:space="preserve">10. Класс Пресмыкающиеся, или Рептилии. </w:t>
      </w:r>
    </w:p>
    <w:p w:rsidR="00965D6F" w:rsidRPr="005C52C0" w:rsidRDefault="00965D6F" w:rsidP="001C76E8">
      <w:pPr>
        <w:ind w:firstLine="567"/>
        <w:jc w:val="both"/>
        <w:rPr>
          <w:bCs/>
        </w:rPr>
      </w:pPr>
      <w:r w:rsidRPr="005C52C0">
        <w:rPr>
          <w:bCs/>
        </w:rPr>
        <w:t>Общая характеристика пресмыкающихся.Внешнее строение и скелет пресмыкающихся: взаимосвязь внешнего строения и наземного образа жизни;</w:t>
      </w:r>
      <w:r>
        <w:rPr>
          <w:bCs/>
        </w:rPr>
        <w:t xml:space="preserve"> </w:t>
      </w:r>
      <w:r w:rsidRPr="005C52C0">
        <w:rPr>
          <w:bCs/>
        </w:rPr>
        <w:t>особенности строения скелета пресмыкающихся.</w:t>
      </w:r>
    </w:p>
    <w:p w:rsidR="00965D6F" w:rsidRPr="005C52C0" w:rsidRDefault="00965D6F" w:rsidP="001C76E8">
      <w:pPr>
        <w:ind w:firstLine="567"/>
        <w:jc w:val="both"/>
        <w:rPr>
          <w:bCs/>
        </w:rPr>
      </w:pPr>
      <w:r w:rsidRPr="005C52C0">
        <w:rPr>
          <w:bCs/>
        </w:rPr>
        <w:t>Внутреннее строение и жизнедеятельность</w:t>
      </w:r>
      <w:r>
        <w:rPr>
          <w:bCs/>
        </w:rPr>
        <w:t xml:space="preserve"> </w:t>
      </w:r>
      <w:r w:rsidRPr="005C52C0">
        <w:rPr>
          <w:bCs/>
        </w:rPr>
        <w:t>пресмыкающихся: сходство и различия строения систем внутренних органов пресмыкающихся и земноводных; черты приспособленности пресмыкающихся к жизни на суше; размножение и развитие,</w:t>
      </w:r>
      <w:r>
        <w:rPr>
          <w:bCs/>
        </w:rPr>
        <w:t xml:space="preserve"> </w:t>
      </w:r>
      <w:r w:rsidRPr="005C52C0">
        <w:rPr>
          <w:bCs/>
        </w:rPr>
        <w:t>зависимость годового жизненного цикла от температурных условий.</w:t>
      </w:r>
    </w:p>
    <w:p w:rsidR="00965D6F" w:rsidRPr="005C52C0" w:rsidRDefault="00965D6F" w:rsidP="001C76E8">
      <w:pPr>
        <w:ind w:firstLine="567"/>
        <w:jc w:val="both"/>
        <w:rPr>
          <w:bCs/>
        </w:rPr>
      </w:pPr>
      <w:r w:rsidRPr="005C52C0">
        <w:rPr>
          <w:bCs/>
        </w:rPr>
        <w:t>Разнообразие пресмыкающихся: общие черты</w:t>
      </w:r>
      <w:r>
        <w:rPr>
          <w:bCs/>
        </w:rPr>
        <w:t xml:space="preserve"> </w:t>
      </w:r>
      <w:r w:rsidRPr="005C52C0">
        <w:rPr>
          <w:bCs/>
        </w:rPr>
        <w:t>строения представителей разных отрядов пресмыкающихся; меры предосторожности от укусов ядовитых змей; оказание первой доврачебной помощи.</w:t>
      </w:r>
    </w:p>
    <w:p w:rsidR="00965D6F" w:rsidRPr="005C52C0" w:rsidRDefault="00965D6F" w:rsidP="001C76E8">
      <w:pPr>
        <w:ind w:firstLine="567"/>
        <w:jc w:val="both"/>
        <w:rPr>
          <w:bCs/>
        </w:rPr>
      </w:pPr>
      <w:r w:rsidRPr="005C52C0">
        <w:rPr>
          <w:bCs/>
        </w:rPr>
        <w:t>Значение и происхождение пресмыкающихся:</w:t>
      </w:r>
      <w:r>
        <w:rPr>
          <w:bCs/>
        </w:rPr>
        <w:t xml:space="preserve"> </w:t>
      </w:r>
      <w:r w:rsidRPr="005C52C0">
        <w:rPr>
          <w:bCs/>
        </w:rPr>
        <w:t>роль пресмыкающихся в биоценозах, их значение</w:t>
      </w:r>
      <w:r>
        <w:rPr>
          <w:bCs/>
        </w:rPr>
        <w:t xml:space="preserve"> </w:t>
      </w:r>
      <w:r w:rsidRPr="005C52C0">
        <w:rPr>
          <w:bCs/>
        </w:rPr>
        <w:t>в жизни человека; охрана редких и исчезающих видов; Красная книга; древние пресмыкающиеся, причины их вымирания; доказательства происхождения</w:t>
      </w:r>
      <w:r>
        <w:rPr>
          <w:bCs/>
        </w:rPr>
        <w:t xml:space="preserve"> </w:t>
      </w:r>
      <w:r w:rsidRPr="005C52C0">
        <w:rPr>
          <w:bCs/>
        </w:rPr>
        <w:t>пресмыкающихся от древних амфибий.</w:t>
      </w:r>
    </w:p>
    <w:p w:rsidR="00965D6F" w:rsidRDefault="00965D6F" w:rsidP="001C76E8">
      <w:pPr>
        <w:ind w:firstLine="567"/>
        <w:jc w:val="both"/>
        <w:rPr>
          <w:b/>
          <w:bCs/>
        </w:rPr>
      </w:pPr>
    </w:p>
    <w:p w:rsidR="00965D6F" w:rsidRPr="005C52C0" w:rsidRDefault="00965D6F" w:rsidP="001C76E8">
      <w:pPr>
        <w:ind w:firstLine="567"/>
        <w:jc w:val="both"/>
        <w:rPr>
          <w:b/>
          <w:bCs/>
        </w:rPr>
      </w:pPr>
      <w:r w:rsidRPr="00CD5FC4">
        <w:rPr>
          <w:b/>
          <w:bCs/>
        </w:rPr>
        <w:t xml:space="preserve">Раздел </w:t>
      </w:r>
      <w:r w:rsidRPr="005C52C0">
        <w:rPr>
          <w:b/>
          <w:bCs/>
        </w:rPr>
        <w:t>11. Класс Птицы.</w:t>
      </w:r>
    </w:p>
    <w:p w:rsidR="00965D6F" w:rsidRPr="005C52C0" w:rsidRDefault="00965D6F" w:rsidP="007E53B5">
      <w:pPr>
        <w:ind w:firstLine="567"/>
        <w:jc w:val="both"/>
        <w:rPr>
          <w:bCs/>
        </w:rPr>
      </w:pPr>
      <w:r w:rsidRPr="005C52C0">
        <w:rPr>
          <w:bCs/>
        </w:rPr>
        <w:t>Общая характеристика птиц. Внешнее строение</w:t>
      </w:r>
      <w:r>
        <w:rPr>
          <w:bCs/>
        </w:rPr>
        <w:t xml:space="preserve"> </w:t>
      </w:r>
      <w:r w:rsidRPr="005C52C0">
        <w:rPr>
          <w:bCs/>
        </w:rPr>
        <w:t>птиц: взаимосвязь внешнего строения и приспособленности птиц к полету; типы перьев и их функции;</w:t>
      </w:r>
      <w:r>
        <w:rPr>
          <w:bCs/>
        </w:rPr>
        <w:t xml:space="preserve"> </w:t>
      </w:r>
      <w:r w:rsidRPr="005C52C0">
        <w:rPr>
          <w:bCs/>
        </w:rPr>
        <w:t>черты сходства и различия покровов птиц и рептилий.</w:t>
      </w:r>
      <w:r>
        <w:rPr>
          <w:bCs/>
        </w:rPr>
        <w:t xml:space="preserve"> </w:t>
      </w:r>
      <w:r w:rsidRPr="005C52C0">
        <w:rPr>
          <w:bCs/>
        </w:rPr>
        <w:t>Л.Р. № 8 «Внешнее строение птиц. Строение перьев».</w:t>
      </w:r>
    </w:p>
    <w:p w:rsidR="00965D6F" w:rsidRPr="005C52C0" w:rsidRDefault="00965D6F" w:rsidP="007E53B5">
      <w:pPr>
        <w:ind w:firstLine="567"/>
        <w:jc w:val="both"/>
        <w:rPr>
          <w:bCs/>
        </w:rPr>
      </w:pPr>
      <w:r w:rsidRPr="005C52C0">
        <w:t>Опорно-двигательная система птиц.</w:t>
      </w:r>
      <w:r w:rsidRPr="005C52C0">
        <w:rPr>
          <w:bCs/>
        </w:rPr>
        <w:t xml:space="preserve"> Л.Р. № 9 «Строение скелета птиц».</w:t>
      </w:r>
    </w:p>
    <w:p w:rsidR="00965D6F" w:rsidRPr="005C52C0" w:rsidRDefault="00965D6F" w:rsidP="001C76E8">
      <w:pPr>
        <w:ind w:firstLine="567"/>
        <w:jc w:val="both"/>
      </w:pPr>
      <w:r w:rsidRPr="005C52C0">
        <w:t xml:space="preserve">Внутреннее строение птиц. </w:t>
      </w:r>
    </w:p>
    <w:p w:rsidR="00965D6F" w:rsidRPr="005C52C0" w:rsidRDefault="00965D6F" w:rsidP="001C76E8">
      <w:pPr>
        <w:ind w:firstLine="567"/>
        <w:jc w:val="both"/>
      </w:pPr>
      <w:r w:rsidRPr="005C52C0">
        <w:t xml:space="preserve">Размножение и развитие птиц. </w:t>
      </w:r>
    </w:p>
    <w:p w:rsidR="00965D6F" w:rsidRPr="005C52C0" w:rsidRDefault="00965D6F" w:rsidP="001C76E8">
      <w:pPr>
        <w:ind w:firstLine="567"/>
        <w:jc w:val="both"/>
      </w:pPr>
      <w:r w:rsidRPr="005C52C0">
        <w:rPr>
          <w:bCs/>
        </w:rPr>
        <w:t>Годовой жизненный цикл и сезонные явления в жизни птиц.</w:t>
      </w:r>
    </w:p>
    <w:p w:rsidR="00965D6F" w:rsidRPr="005C52C0" w:rsidRDefault="00965D6F" w:rsidP="001C76E8">
      <w:pPr>
        <w:ind w:firstLine="567"/>
        <w:jc w:val="both"/>
      </w:pPr>
      <w:r w:rsidRPr="005C52C0">
        <w:rPr>
          <w:bCs/>
        </w:rPr>
        <w:t>Многообразие птиц. Систематические и экологические группы птиц.</w:t>
      </w:r>
    </w:p>
    <w:p w:rsidR="00965D6F" w:rsidRPr="005C52C0" w:rsidRDefault="00965D6F" w:rsidP="001C76E8">
      <w:pPr>
        <w:ind w:firstLine="567"/>
        <w:jc w:val="both"/>
        <w:rPr>
          <w:bCs/>
        </w:rPr>
      </w:pPr>
      <w:r w:rsidRPr="005C52C0">
        <w:rPr>
          <w:bCs/>
        </w:rPr>
        <w:t xml:space="preserve">Значение и охрана птиц. Происхождение птиц. </w:t>
      </w:r>
    </w:p>
    <w:p w:rsidR="00965D6F" w:rsidRPr="005C52C0" w:rsidRDefault="00965D6F" w:rsidP="001C76E8">
      <w:pPr>
        <w:ind w:firstLine="567"/>
        <w:jc w:val="both"/>
        <w:rPr>
          <w:bCs/>
        </w:rPr>
      </w:pPr>
      <w:r w:rsidRPr="005C52C0">
        <w:rPr>
          <w:bCs/>
        </w:rPr>
        <w:t>Обобщение знаний по теме «Класс Птицы».</w:t>
      </w:r>
    </w:p>
    <w:p w:rsidR="00965D6F" w:rsidRPr="005C52C0" w:rsidRDefault="00965D6F" w:rsidP="001C76E8">
      <w:pPr>
        <w:ind w:firstLine="567"/>
        <w:jc w:val="both"/>
        <w:rPr>
          <w:bCs/>
        </w:rPr>
      </w:pPr>
    </w:p>
    <w:p w:rsidR="00965D6F" w:rsidRPr="005C52C0" w:rsidRDefault="00965D6F" w:rsidP="001C76E8">
      <w:pPr>
        <w:ind w:firstLine="567"/>
        <w:jc w:val="both"/>
        <w:rPr>
          <w:b/>
          <w:bCs/>
        </w:rPr>
      </w:pPr>
      <w:r w:rsidRPr="00CD5FC4">
        <w:rPr>
          <w:b/>
          <w:bCs/>
        </w:rPr>
        <w:t xml:space="preserve">Раздел </w:t>
      </w:r>
      <w:r w:rsidRPr="005C52C0">
        <w:rPr>
          <w:b/>
          <w:bCs/>
        </w:rPr>
        <w:t>12. Класс Млекопитающие, или Звери.</w:t>
      </w:r>
    </w:p>
    <w:p w:rsidR="00965D6F" w:rsidRPr="005C52C0" w:rsidRDefault="00965D6F" w:rsidP="001C76E8">
      <w:pPr>
        <w:ind w:firstLine="567"/>
        <w:jc w:val="both"/>
        <w:rPr>
          <w:bCs/>
        </w:rPr>
      </w:pPr>
      <w:r w:rsidRPr="005C52C0">
        <w:rPr>
          <w:bCs/>
        </w:rPr>
        <w:t xml:space="preserve">Общая характеристика класса. Внешнее строение. Среды жизни и места обитания млекопитающих. </w:t>
      </w:r>
    </w:p>
    <w:p w:rsidR="00965D6F" w:rsidRPr="005C52C0" w:rsidRDefault="00965D6F" w:rsidP="007E53B5">
      <w:pPr>
        <w:ind w:firstLine="567"/>
        <w:jc w:val="both"/>
        <w:rPr>
          <w:bCs/>
        </w:rPr>
      </w:pPr>
      <w:r w:rsidRPr="005C52C0">
        <w:rPr>
          <w:bCs/>
        </w:rPr>
        <w:t>Внутреннее строение млекопитающих. Л.Р. № 10 «Строение скелета млекопитающих».</w:t>
      </w:r>
    </w:p>
    <w:p w:rsidR="00965D6F" w:rsidRPr="005C52C0" w:rsidRDefault="00965D6F" w:rsidP="001C76E8">
      <w:pPr>
        <w:ind w:firstLine="567"/>
        <w:jc w:val="both"/>
        <w:rPr>
          <w:bCs/>
        </w:rPr>
      </w:pPr>
      <w:r w:rsidRPr="005C52C0">
        <w:rPr>
          <w:bCs/>
        </w:rPr>
        <w:t xml:space="preserve">Размножение и развитие млекопитающих. </w:t>
      </w:r>
    </w:p>
    <w:p w:rsidR="00965D6F" w:rsidRPr="005C52C0" w:rsidRDefault="00965D6F" w:rsidP="001C76E8">
      <w:pPr>
        <w:ind w:firstLine="567"/>
        <w:jc w:val="both"/>
      </w:pPr>
      <w:r w:rsidRPr="005C52C0">
        <w:rPr>
          <w:bCs/>
        </w:rPr>
        <w:t>Происхождение и многообразие млекопитающих.</w:t>
      </w:r>
      <w:r>
        <w:rPr>
          <w:bCs/>
        </w:rPr>
        <w:t xml:space="preserve"> </w:t>
      </w:r>
      <w:r w:rsidRPr="005C52C0">
        <w:rPr>
          <w:bCs/>
        </w:rPr>
        <w:t>Высшие, или Плацентарные звери. Отряды: Насекомоядные, Рукокрылые, Грызуны, Зайцеобразные, Хищные.</w:t>
      </w:r>
    </w:p>
    <w:p w:rsidR="00965D6F" w:rsidRPr="005C52C0" w:rsidRDefault="00965D6F" w:rsidP="001C76E8">
      <w:pPr>
        <w:ind w:firstLine="567"/>
        <w:jc w:val="both"/>
      </w:pPr>
      <w:r w:rsidRPr="005C52C0">
        <w:rPr>
          <w:bCs/>
        </w:rPr>
        <w:t>Отряды Ластоногие, Китообразные, Парнокопытные, Непарнокопытные, Хоботные.</w:t>
      </w:r>
    </w:p>
    <w:p w:rsidR="00965D6F" w:rsidRPr="005C52C0" w:rsidRDefault="00965D6F" w:rsidP="001C76E8">
      <w:pPr>
        <w:ind w:firstLine="567"/>
        <w:jc w:val="both"/>
        <w:rPr>
          <w:bCs/>
        </w:rPr>
      </w:pPr>
      <w:r w:rsidRPr="005C52C0">
        <w:rPr>
          <w:bCs/>
        </w:rPr>
        <w:t xml:space="preserve">Отряд Приматы. </w:t>
      </w:r>
    </w:p>
    <w:p w:rsidR="00965D6F" w:rsidRPr="005C52C0" w:rsidRDefault="00965D6F" w:rsidP="001C76E8">
      <w:pPr>
        <w:ind w:firstLine="567"/>
        <w:jc w:val="both"/>
        <w:rPr>
          <w:bCs/>
        </w:rPr>
      </w:pPr>
      <w:r w:rsidRPr="005C52C0">
        <w:rPr>
          <w:bCs/>
        </w:rPr>
        <w:t xml:space="preserve">Экологические группы млекопитающих. </w:t>
      </w:r>
    </w:p>
    <w:p w:rsidR="00965D6F" w:rsidRPr="005C52C0" w:rsidRDefault="00965D6F" w:rsidP="001C76E8">
      <w:pPr>
        <w:ind w:firstLine="567"/>
        <w:jc w:val="both"/>
      </w:pPr>
      <w:r w:rsidRPr="005C52C0">
        <w:rPr>
          <w:bCs/>
        </w:rPr>
        <w:t>Значение млекопитающих для человека.</w:t>
      </w:r>
    </w:p>
    <w:p w:rsidR="00965D6F" w:rsidRPr="005C52C0" w:rsidRDefault="00965D6F" w:rsidP="001C76E8">
      <w:pPr>
        <w:ind w:firstLine="567"/>
        <w:jc w:val="both"/>
        <w:rPr>
          <w:bCs/>
        </w:rPr>
      </w:pPr>
      <w:r w:rsidRPr="005C52C0">
        <w:rPr>
          <w:bCs/>
        </w:rPr>
        <w:t>Обобщение знаний по теме «Класс Млекопитающие».</w:t>
      </w:r>
    </w:p>
    <w:p w:rsidR="00965D6F" w:rsidRPr="005C52C0" w:rsidRDefault="00965D6F" w:rsidP="001C76E8">
      <w:pPr>
        <w:ind w:firstLine="567"/>
        <w:jc w:val="both"/>
        <w:rPr>
          <w:bCs/>
        </w:rPr>
      </w:pPr>
    </w:p>
    <w:p w:rsidR="00965D6F" w:rsidRPr="005C52C0" w:rsidRDefault="00965D6F" w:rsidP="001C76E8">
      <w:pPr>
        <w:ind w:firstLine="567"/>
        <w:jc w:val="both"/>
        <w:rPr>
          <w:b/>
          <w:bCs/>
        </w:rPr>
      </w:pPr>
      <w:r w:rsidRPr="00CD5FC4">
        <w:rPr>
          <w:b/>
          <w:bCs/>
        </w:rPr>
        <w:t xml:space="preserve">Раздел </w:t>
      </w:r>
      <w:r w:rsidRPr="005C52C0">
        <w:rPr>
          <w:b/>
          <w:bCs/>
        </w:rPr>
        <w:t xml:space="preserve">13. Развитие животного мира на Земле. </w:t>
      </w:r>
    </w:p>
    <w:p w:rsidR="00965D6F" w:rsidRPr="005C52C0" w:rsidRDefault="00965D6F" w:rsidP="001C76E8">
      <w:pPr>
        <w:ind w:firstLine="567"/>
        <w:jc w:val="both"/>
      </w:pPr>
      <w:r w:rsidRPr="005C52C0">
        <w:rPr>
          <w:bCs/>
        </w:rPr>
        <w:t>Доказательства эволюции животного мира на Земле.</w:t>
      </w:r>
    </w:p>
    <w:p w:rsidR="00965D6F" w:rsidRPr="005C52C0" w:rsidRDefault="00965D6F" w:rsidP="001C76E8">
      <w:pPr>
        <w:ind w:firstLine="567"/>
        <w:jc w:val="both"/>
        <w:rPr>
          <w:bCs/>
        </w:rPr>
      </w:pPr>
      <w:r w:rsidRPr="005C52C0">
        <w:rPr>
          <w:bCs/>
        </w:rPr>
        <w:t>Основные этапы развития животного мира на Земле.</w:t>
      </w:r>
    </w:p>
    <w:p w:rsidR="00965D6F" w:rsidRPr="005C52C0" w:rsidRDefault="00965D6F" w:rsidP="001C76E8">
      <w:pPr>
        <w:ind w:firstLine="567"/>
        <w:jc w:val="both"/>
        <w:rPr>
          <w:bCs/>
        </w:rPr>
      </w:pPr>
    </w:p>
    <w:p w:rsidR="00965D6F" w:rsidRPr="005C52C0" w:rsidRDefault="00965D6F" w:rsidP="001C76E8">
      <w:pPr>
        <w:ind w:firstLine="567"/>
        <w:jc w:val="both"/>
        <w:rPr>
          <w:b/>
          <w:bCs/>
        </w:rPr>
      </w:pPr>
      <w:r w:rsidRPr="00CD5FC4">
        <w:rPr>
          <w:b/>
          <w:bCs/>
        </w:rPr>
        <w:t xml:space="preserve">Раздел </w:t>
      </w:r>
      <w:r w:rsidRPr="005C52C0">
        <w:rPr>
          <w:b/>
          <w:bCs/>
        </w:rPr>
        <w:t>14. Экология животных.</w:t>
      </w:r>
    </w:p>
    <w:p w:rsidR="00965D6F" w:rsidRPr="005C52C0" w:rsidRDefault="00965D6F" w:rsidP="007148CA">
      <w:pPr>
        <w:widowControl w:val="0"/>
        <w:ind w:firstLine="567"/>
        <w:jc w:val="both"/>
      </w:pPr>
      <w:r w:rsidRPr="005C52C0">
        <w:t>Предмет, методы и задачи экологии животных. Место экологии животных в системе экологических наук.</w:t>
      </w:r>
      <w:r>
        <w:t xml:space="preserve"> </w:t>
      </w:r>
      <w:r w:rsidRPr="005C52C0">
        <w:t>Основные термины и понятия экологии животных.</w:t>
      </w:r>
    </w:p>
    <w:p w:rsidR="00965D6F" w:rsidRPr="005C52C0" w:rsidRDefault="00965D6F" w:rsidP="007148CA">
      <w:pPr>
        <w:widowControl w:val="0"/>
        <w:ind w:firstLine="567"/>
        <w:jc w:val="both"/>
      </w:pPr>
      <w:r w:rsidRPr="005C52C0">
        <w:t>Основные абиотические факторы: свет, температура, влажность. Понятие толерантности, законы оптимума и минимума. Адаптация животных к экстремальным условиям.</w:t>
      </w:r>
    </w:p>
    <w:p w:rsidR="00965D6F" w:rsidRPr="005C52C0" w:rsidRDefault="00965D6F" w:rsidP="007148CA">
      <w:pPr>
        <w:widowControl w:val="0"/>
        <w:ind w:firstLine="567"/>
        <w:jc w:val="both"/>
      </w:pPr>
      <w:r w:rsidRPr="005C52C0">
        <w:t>Свет как один из важнейших абиотических факторов. Ультрафиолетовое, видимое и инфракрасное излучение. Приспособление животных к изменению светового режима. Свет как условие ориентировки животных. Разнообразие светочувствительных органов. Сигнальное значение света. Биолюминесценция.</w:t>
      </w:r>
      <w:r>
        <w:t xml:space="preserve"> </w:t>
      </w:r>
      <w:r w:rsidRPr="005C52C0">
        <w:t xml:space="preserve">Фотопериодизм у животных. </w:t>
      </w:r>
    </w:p>
    <w:p w:rsidR="00965D6F" w:rsidRPr="005C52C0" w:rsidRDefault="00965D6F" w:rsidP="007148CA">
      <w:pPr>
        <w:widowControl w:val="0"/>
        <w:ind w:firstLine="567"/>
        <w:jc w:val="both"/>
      </w:pPr>
      <w:r w:rsidRPr="005C52C0">
        <w:t>Температура. Влияние температуры на животных. Понятие терморегуляции. Химическая и физическая терморегуляция. Поведение животных и терморегуляция.</w:t>
      </w:r>
      <w:r>
        <w:t xml:space="preserve"> </w:t>
      </w:r>
      <w:r w:rsidRPr="005C52C0">
        <w:t xml:space="preserve">Приспособления животных к экстремальным температурам. Экологические особенности пойкилотермных и гомойотермных животных. </w:t>
      </w:r>
    </w:p>
    <w:p w:rsidR="00965D6F" w:rsidRPr="005C52C0" w:rsidRDefault="00965D6F" w:rsidP="007148CA">
      <w:pPr>
        <w:widowControl w:val="0"/>
        <w:ind w:firstLine="567"/>
        <w:jc w:val="both"/>
      </w:pPr>
      <w:r w:rsidRPr="005C52C0">
        <w:t>Влажность. Роль воды в жизни животных. Приспособления</w:t>
      </w:r>
      <w:r>
        <w:t xml:space="preserve"> </w:t>
      </w:r>
      <w:r w:rsidRPr="005C52C0">
        <w:t>животных к водному балансу наземно-воздушной среды. Экологические группы организмов по отношению к влажности на примере животных</w:t>
      </w:r>
      <w:r>
        <w:t xml:space="preserve"> </w:t>
      </w:r>
      <w:r w:rsidRPr="005C52C0">
        <w:t xml:space="preserve">Нижнего Поволжья. Приспособления к недостатку воды. </w:t>
      </w:r>
    </w:p>
    <w:p w:rsidR="00965D6F" w:rsidRPr="005C52C0" w:rsidRDefault="00965D6F" w:rsidP="00342A1F">
      <w:pPr>
        <w:widowControl w:val="0"/>
        <w:ind w:firstLine="567"/>
        <w:jc w:val="both"/>
      </w:pPr>
      <w:r w:rsidRPr="005C52C0">
        <w:t xml:space="preserve">Другие экологические факторы и их роль в жизни животных. Ветер, гравитация, давление, концентрация солей и пр. Практическая работа № 1 </w:t>
      </w:r>
      <w:r w:rsidRPr="005C52C0">
        <w:rPr>
          <w:b/>
        </w:rPr>
        <w:t>«</w:t>
      </w:r>
      <w:r w:rsidRPr="005C52C0">
        <w:t>Изучение влияния абиотических факторов на животных».</w:t>
      </w:r>
    </w:p>
    <w:p w:rsidR="00965D6F" w:rsidRPr="005C52C0" w:rsidRDefault="00965D6F" w:rsidP="007148CA">
      <w:pPr>
        <w:widowControl w:val="0"/>
        <w:ind w:firstLine="567"/>
        <w:jc w:val="both"/>
      </w:pPr>
      <w:r w:rsidRPr="005C52C0">
        <w:t>Биологические ритмы животных. Суточные, сезонные и многолетние биологические ритмы и определяющие их факторы. Приспособления животных к неблагоприятным сезонным условиям (на примере местной фауны). Сезонные миграции.</w:t>
      </w:r>
    </w:p>
    <w:p w:rsidR="00965D6F" w:rsidRPr="005C52C0" w:rsidRDefault="00965D6F" w:rsidP="007148CA">
      <w:pPr>
        <w:widowControl w:val="0"/>
        <w:ind w:firstLine="567"/>
        <w:jc w:val="both"/>
      </w:pPr>
      <w:r w:rsidRPr="005C52C0">
        <w:t>Принципы экологической классификации животных. Формообразующая роль факторов среды. Жизненные формы и адаптивные типы. Способы передвижения и добычи пиши у</w:t>
      </w:r>
      <w:r>
        <w:t xml:space="preserve"> </w:t>
      </w:r>
      <w:r w:rsidRPr="005C52C0">
        <w:t>животных.</w:t>
      </w:r>
    </w:p>
    <w:p w:rsidR="00965D6F" w:rsidRPr="005C52C0" w:rsidRDefault="00965D6F" w:rsidP="007148CA">
      <w:pPr>
        <w:widowControl w:val="0"/>
        <w:ind w:firstLine="567"/>
        <w:jc w:val="both"/>
      </w:pPr>
      <w:r w:rsidRPr="005C52C0">
        <w:t xml:space="preserve">Водная среда обитания и ее физико-химические особенности (плотность, вязкость, рН, соленость, температура и пр.). Гидробионты, их приспособления к водной среде. Водно-солевой обмен у морских и пресноводных животных. Обитатели дна и толщи воды. Свободноплавающие и прикрепленные формы. Особенности газообмена в водной и воздушной среде. Солевой состав воды. Животные пресных и соленых водоемов. </w:t>
      </w:r>
    </w:p>
    <w:p w:rsidR="00965D6F" w:rsidRPr="005C52C0" w:rsidRDefault="00965D6F" w:rsidP="007148CA">
      <w:pPr>
        <w:widowControl w:val="0"/>
        <w:ind w:firstLine="567"/>
        <w:jc w:val="both"/>
      </w:pPr>
      <w:r w:rsidRPr="005C52C0">
        <w:t>Наземно-воздушная среда обитания, ее основные физико-хими</w:t>
      </w:r>
      <w:r w:rsidRPr="005C52C0">
        <w:softHyphen/>
        <w:t>ческие свойства. Разнообразие приспособлений животных к наземно-воздушной среде.</w:t>
      </w:r>
      <w:r>
        <w:t xml:space="preserve"> </w:t>
      </w:r>
      <w:r w:rsidRPr="005C52C0">
        <w:t>Способы передвижения (ползание, бег, полет) и добычи пищи.</w:t>
      </w:r>
    </w:p>
    <w:p w:rsidR="00965D6F" w:rsidRPr="005C52C0" w:rsidRDefault="00965D6F" w:rsidP="007148CA">
      <w:pPr>
        <w:widowControl w:val="0"/>
        <w:ind w:firstLine="567"/>
        <w:jc w:val="both"/>
      </w:pPr>
      <w:r w:rsidRPr="005C52C0">
        <w:t>Почва как среда обитания животных. Состав, структура и формирование почв, их классификация. Физико-химические особенности почвенной среды. Животные</w:t>
      </w:r>
      <w:r w:rsidRPr="005C52C0">
        <w:rPr>
          <w:b/>
          <w:i/>
        </w:rPr>
        <w:t xml:space="preserve"> – </w:t>
      </w:r>
      <w:r w:rsidRPr="005C52C0">
        <w:t>обитатели почвы.</w:t>
      </w:r>
      <w:r>
        <w:t xml:space="preserve"> </w:t>
      </w:r>
      <w:r w:rsidRPr="005C52C0">
        <w:t>Микро-, мезо- и мегафауна почв, ее приспособленность к условиям обитания. Влияние животных на состав и структуру почв.</w:t>
      </w:r>
      <w:r>
        <w:t xml:space="preserve"> </w:t>
      </w:r>
      <w:r w:rsidRPr="005C52C0">
        <w:t xml:space="preserve">Практическая работа № 2 </w:t>
      </w:r>
      <w:r w:rsidRPr="005C52C0">
        <w:rPr>
          <w:b/>
        </w:rPr>
        <w:t>«</w:t>
      </w:r>
      <w:r w:rsidRPr="005C52C0">
        <w:t>Изучение адаптации животных к среде обитания»</w:t>
      </w:r>
    </w:p>
    <w:p w:rsidR="00965D6F" w:rsidRPr="005C52C0" w:rsidRDefault="00965D6F" w:rsidP="007148CA">
      <w:pPr>
        <w:widowControl w:val="0"/>
        <w:ind w:firstLine="567"/>
        <w:jc w:val="both"/>
      </w:pPr>
      <w:r w:rsidRPr="005C52C0">
        <w:t>Живые организмы как среда обитания. Симбиоз, квартирантс</w:t>
      </w:r>
      <w:r>
        <w:t>т</w:t>
      </w:r>
      <w:r w:rsidRPr="005C52C0">
        <w:t>во, паразитизм. Приспособления паразитов к жизни внутри организма хозяина.</w:t>
      </w:r>
      <w:r>
        <w:t xml:space="preserve"> </w:t>
      </w:r>
      <w:r w:rsidRPr="005C52C0">
        <w:t>Сравнительная биогеографическая характеристика различных природных зон.</w:t>
      </w:r>
    </w:p>
    <w:p w:rsidR="00965D6F" w:rsidRPr="005C52C0" w:rsidRDefault="00965D6F" w:rsidP="007148CA">
      <w:pPr>
        <w:widowControl w:val="0"/>
        <w:ind w:firstLine="567"/>
        <w:jc w:val="both"/>
      </w:pPr>
      <w:r w:rsidRPr="005C52C0">
        <w:t>Экологические особенности животных высокогорий, арктических льдов,</w:t>
      </w:r>
      <w:r>
        <w:t xml:space="preserve"> </w:t>
      </w:r>
      <w:r w:rsidRPr="005C52C0">
        <w:t>тундры. Тундра как</w:t>
      </w:r>
      <w:r>
        <w:t xml:space="preserve"> </w:t>
      </w:r>
      <w:r w:rsidRPr="005C52C0">
        <w:t xml:space="preserve">относительно неустойчивая экологическая система. </w:t>
      </w:r>
    </w:p>
    <w:p w:rsidR="00965D6F" w:rsidRPr="005C52C0" w:rsidRDefault="00965D6F" w:rsidP="007148CA">
      <w:pPr>
        <w:widowControl w:val="0"/>
        <w:ind w:firstLine="567"/>
        <w:jc w:val="both"/>
        <w:rPr>
          <w:spacing w:val="-4"/>
        </w:rPr>
      </w:pPr>
      <w:r w:rsidRPr="005C52C0">
        <w:rPr>
          <w:spacing w:val="-4"/>
        </w:rPr>
        <w:t>Экологические особенности животных</w:t>
      </w:r>
      <w:r>
        <w:rPr>
          <w:spacing w:val="-4"/>
        </w:rPr>
        <w:t xml:space="preserve"> </w:t>
      </w:r>
      <w:r w:rsidRPr="005C52C0">
        <w:rPr>
          <w:spacing w:val="-4"/>
        </w:rPr>
        <w:t>тайги и лесов умеренной зоны. Сезонные изменения фауны. Морфофункциональные и поведенческие особенности лесных животных.</w:t>
      </w:r>
    </w:p>
    <w:p w:rsidR="00965D6F" w:rsidRPr="005C52C0" w:rsidRDefault="00965D6F" w:rsidP="007148CA">
      <w:pPr>
        <w:widowControl w:val="0"/>
        <w:ind w:firstLine="567"/>
        <w:jc w:val="both"/>
      </w:pPr>
      <w:r w:rsidRPr="005C52C0">
        <w:t>Животные</w:t>
      </w:r>
      <w:r>
        <w:t xml:space="preserve"> </w:t>
      </w:r>
      <w:r w:rsidRPr="005C52C0">
        <w:t xml:space="preserve">тропических лесов и их экологические особенности. Видовое разнообразие фауны тропических лесов. </w:t>
      </w:r>
    </w:p>
    <w:p w:rsidR="00965D6F" w:rsidRPr="005C52C0" w:rsidRDefault="00965D6F" w:rsidP="007148CA">
      <w:pPr>
        <w:widowControl w:val="0"/>
        <w:ind w:firstLine="567"/>
        <w:jc w:val="both"/>
        <w:rPr>
          <w:spacing w:val="-6"/>
        </w:rPr>
      </w:pPr>
      <w:r w:rsidRPr="005C52C0">
        <w:rPr>
          <w:spacing w:val="-6"/>
        </w:rPr>
        <w:t>Характеристика</w:t>
      </w:r>
      <w:r>
        <w:rPr>
          <w:spacing w:val="-6"/>
        </w:rPr>
        <w:t xml:space="preserve"> </w:t>
      </w:r>
      <w:r w:rsidRPr="005C52C0">
        <w:rPr>
          <w:spacing w:val="-6"/>
        </w:rPr>
        <w:t>зон степей, саванн</w:t>
      </w:r>
      <w:r>
        <w:rPr>
          <w:spacing w:val="-6"/>
        </w:rPr>
        <w:t xml:space="preserve"> </w:t>
      </w:r>
      <w:r w:rsidRPr="005C52C0">
        <w:rPr>
          <w:spacing w:val="-6"/>
        </w:rPr>
        <w:t>и пустынь. Характеристика животных этих зон. Приспособление к жизни в аридных условиях. Сезонные и суточные изменения фауны</w:t>
      </w:r>
      <w:r>
        <w:rPr>
          <w:spacing w:val="-6"/>
        </w:rPr>
        <w:t xml:space="preserve"> </w:t>
      </w:r>
      <w:r w:rsidRPr="005C52C0">
        <w:rPr>
          <w:spacing w:val="-6"/>
        </w:rPr>
        <w:t xml:space="preserve">степей и пустынь. </w:t>
      </w:r>
    </w:p>
    <w:p w:rsidR="00965D6F" w:rsidRPr="005C52C0" w:rsidRDefault="00965D6F" w:rsidP="007148CA">
      <w:pPr>
        <w:widowControl w:val="0"/>
        <w:ind w:firstLine="567"/>
        <w:jc w:val="both"/>
      </w:pPr>
      <w:r w:rsidRPr="005C52C0">
        <w:t>Особенности животного мира ландшафтно-климатических зон Саратовской области.</w:t>
      </w:r>
    </w:p>
    <w:p w:rsidR="00965D6F" w:rsidRPr="005C52C0" w:rsidRDefault="00965D6F" w:rsidP="007148CA">
      <w:pPr>
        <w:widowControl w:val="0"/>
        <w:ind w:firstLine="567"/>
        <w:jc w:val="both"/>
      </w:pPr>
      <w:r w:rsidRPr="005C52C0">
        <w:t xml:space="preserve">Биотические факторы. Понятие о биоценозе и экосистеме. </w:t>
      </w:r>
    </w:p>
    <w:p w:rsidR="00965D6F" w:rsidRPr="005C52C0" w:rsidRDefault="00965D6F" w:rsidP="007148CA">
      <w:pPr>
        <w:widowControl w:val="0"/>
        <w:ind w:firstLine="567"/>
        <w:jc w:val="both"/>
      </w:pPr>
      <w:r w:rsidRPr="005C52C0">
        <w:t>Разнообразие типов взаимоотношений животных с другими компонентами биоценозов. Взаимоотношения растительных и животных организмов. Отношения:</w:t>
      </w:r>
      <w:r>
        <w:t xml:space="preserve"> </w:t>
      </w:r>
      <w:r w:rsidRPr="005C52C0">
        <w:t>хищник-жертва</w:t>
      </w:r>
      <w:r w:rsidRPr="005C52C0">
        <w:rPr>
          <w:b/>
          <w:i/>
        </w:rPr>
        <w:t xml:space="preserve">, </w:t>
      </w:r>
      <w:r w:rsidRPr="005C52C0">
        <w:t>паразит-хозяин</w:t>
      </w:r>
      <w:r w:rsidRPr="005C52C0">
        <w:rPr>
          <w:b/>
          <w:i/>
        </w:rPr>
        <w:t>,</w:t>
      </w:r>
      <w:r w:rsidRPr="005C52C0">
        <w:t xml:space="preserve"> комменсализм, мутуализм, нейтрализм и др.</w:t>
      </w:r>
    </w:p>
    <w:p w:rsidR="00965D6F" w:rsidRPr="005C52C0" w:rsidRDefault="00965D6F" w:rsidP="007148CA">
      <w:pPr>
        <w:widowControl w:val="0"/>
        <w:ind w:firstLine="567"/>
        <w:jc w:val="both"/>
      </w:pPr>
      <w:r w:rsidRPr="005C52C0">
        <w:t>Трофические отношения в живой природе. Плотоядные и растительноядные животные. Детритофаги. Роль животных в регуляции круговорота веществ ипотока энергии в экосистемах и биосфере. Экологические пирамиды.</w:t>
      </w:r>
    </w:p>
    <w:p w:rsidR="00965D6F" w:rsidRPr="005C52C0" w:rsidRDefault="00965D6F" w:rsidP="007148CA">
      <w:pPr>
        <w:widowControl w:val="0"/>
        <w:ind w:firstLine="567"/>
        <w:jc w:val="both"/>
      </w:pPr>
      <w:r w:rsidRPr="005C52C0">
        <w:t>Конкуренция животных как экологический</w:t>
      </w:r>
      <w:r>
        <w:t xml:space="preserve"> </w:t>
      </w:r>
      <w:r w:rsidRPr="005C52C0">
        <w:t xml:space="preserve">фактор их эволюции. Конкуренция внутривидовая и межвидовая. Конкурентное вытеснение. Биологические методы борьбы с вредителями сельского хозяйства. </w:t>
      </w:r>
    </w:p>
    <w:p w:rsidR="00965D6F" w:rsidRPr="005C52C0" w:rsidRDefault="00965D6F" w:rsidP="007148CA">
      <w:pPr>
        <w:widowControl w:val="0"/>
        <w:ind w:firstLine="567"/>
        <w:jc w:val="both"/>
        <w:rPr>
          <w:spacing w:val="-6"/>
        </w:rPr>
      </w:pPr>
      <w:r w:rsidRPr="005C52C0">
        <w:rPr>
          <w:spacing w:val="-6"/>
        </w:rPr>
        <w:t>Симбиоз. Симбиотические взаимоотношения животных с растениями, микроорганизмами и другими животными. Практическая работа № 3</w:t>
      </w:r>
      <w:r w:rsidRPr="005C52C0">
        <w:rPr>
          <w:b/>
          <w:spacing w:val="-6"/>
        </w:rPr>
        <w:t xml:space="preserve"> «</w:t>
      </w:r>
      <w:r w:rsidRPr="005C52C0">
        <w:rPr>
          <w:bCs/>
          <w:spacing w:val="-6"/>
        </w:rPr>
        <w:t>Жизненные формы животных»</w:t>
      </w:r>
    </w:p>
    <w:p w:rsidR="00965D6F" w:rsidRPr="005C52C0" w:rsidRDefault="00965D6F" w:rsidP="007148CA">
      <w:pPr>
        <w:widowControl w:val="0"/>
        <w:ind w:firstLine="567"/>
        <w:jc w:val="both"/>
      </w:pPr>
      <w:r w:rsidRPr="005C52C0">
        <w:t>Понятие о популяции.</w:t>
      </w:r>
      <w:r>
        <w:t xml:space="preserve"> </w:t>
      </w:r>
      <w:r w:rsidRPr="005C52C0">
        <w:t xml:space="preserve">Основные экологические характеристики популяций. Внутрипопуляционные взаимоотношения. Динамика и саморегуляция численности популяций. Оценка состояния и искусственное регулирование численности популяций животных. </w:t>
      </w:r>
    </w:p>
    <w:p w:rsidR="00965D6F" w:rsidRPr="005C52C0" w:rsidRDefault="00965D6F" w:rsidP="007148CA">
      <w:pPr>
        <w:widowControl w:val="0"/>
        <w:ind w:firstLine="567"/>
        <w:jc w:val="both"/>
      </w:pPr>
      <w:r w:rsidRPr="005C52C0">
        <w:t>Биоценоз. Примеры различных биоценозов. Видовое разнообразие биоценозов и его роль в устойчивости экосистем. Оценка состояния фауны биоценозов и мероприятия по ее сохранению.</w:t>
      </w:r>
    </w:p>
    <w:p w:rsidR="00965D6F" w:rsidRPr="005C52C0" w:rsidRDefault="00965D6F" w:rsidP="007148CA">
      <w:pPr>
        <w:widowControl w:val="0"/>
        <w:ind w:firstLine="567"/>
        <w:jc w:val="both"/>
      </w:pPr>
      <w:r w:rsidRPr="005C52C0">
        <w:t>Понятие экосистемы. Примеры зооценозов различных экосистем. Функции животных в экосистемах. Роль животных в пищевых цепях. Консументы I</w:t>
      </w:r>
      <w:r>
        <w:t xml:space="preserve"> </w:t>
      </w:r>
      <w:r w:rsidRPr="005C52C0">
        <w:t>и II порядков, их роль в круговороте веществ</w:t>
      </w:r>
      <w:r>
        <w:t xml:space="preserve"> </w:t>
      </w:r>
      <w:r w:rsidRPr="005C52C0">
        <w:t xml:space="preserve">и энергии в экосистемах. Животные-редуценты. </w:t>
      </w:r>
    </w:p>
    <w:p w:rsidR="00965D6F" w:rsidRPr="005C52C0" w:rsidRDefault="00965D6F" w:rsidP="007148CA">
      <w:pPr>
        <w:widowControl w:val="0"/>
        <w:ind w:firstLine="567"/>
        <w:jc w:val="both"/>
      </w:pPr>
      <w:r w:rsidRPr="005C52C0">
        <w:t>Фауна типичных экосистем Нижнего Поволжья.</w:t>
      </w:r>
      <w:r>
        <w:t xml:space="preserve"> </w:t>
      </w:r>
      <w:r w:rsidRPr="005C52C0">
        <w:t>Фауна искусственных экосистем.</w:t>
      </w:r>
    </w:p>
    <w:p w:rsidR="00965D6F" w:rsidRPr="005C52C0" w:rsidRDefault="00965D6F" w:rsidP="007148CA">
      <w:pPr>
        <w:widowControl w:val="0"/>
        <w:ind w:firstLine="567"/>
        <w:jc w:val="both"/>
      </w:pPr>
      <w:r w:rsidRPr="005C52C0">
        <w:t>Антропогенные факторы. Влияние деятельности человека на животных в Нижнем Поволжье: изменение видового состава фауны в результате распашки земель и мелиорации;</w:t>
      </w:r>
      <w:r>
        <w:t xml:space="preserve"> </w:t>
      </w:r>
      <w:r w:rsidRPr="005C52C0">
        <w:t>нарушения водных и</w:t>
      </w:r>
      <w:r>
        <w:t xml:space="preserve"> </w:t>
      </w:r>
      <w:r w:rsidRPr="005C52C0">
        <w:t>пойменных</w:t>
      </w:r>
      <w:r>
        <w:t xml:space="preserve"> </w:t>
      </w:r>
      <w:r w:rsidRPr="005C52C0">
        <w:t>экосистем при создании и эксплуатации Волгоградского и Саратовского водохранилищ; изменение видового состава фауны в результате промышленных загрязнений.</w:t>
      </w:r>
    </w:p>
    <w:p w:rsidR="00965D6F" w:rsidRPr="005C52C0" w:rsidRDefault="00965D6F" w:rsidP="007148CA">
      <w:pPr>
        <w:widowControl w:val="0"/>
        <w:ind w:firstLine="567"/>
        <w:jc w:val="both"/>
      </w:pPr>
      <w:r w:rsidRPr="005C52C0">
        <w:t>Экологические особенности домашних животных.</w:t>
      </w:r>
      <w:r>
        <w:t xml:space="preserve"> </w:t>
      </w:r>
      <w:r w:rsidRPr="005C52C0">
        <w:t>Практическая работа № 4 «</w:t>
      </w:r>
      <w:r w:rsidRPr="005C52C0">
        <w:rPr>
          <w:bCs/>
        </w:rPr>
        <w:t>Выявление полиморфизма особей»</w:t>
      </w:r>
    </w:p>
    <w:p w:rsidR="00965D6F" w:rsidRPr="005C52C0" w:rsidRDefault="00965D6F" w:rsidP="007148CA">
      <w:pPr>
        <w:widowControl w:val="0"/>
        <w:ind w:firstLine="567"/>
        <w:jc w:val="both"/>
      </w:pPr>
      <w:r w:rsidRPr="005C52C0">
        <w:t xml:space="preserve">Редкие и исчезающие виды животных. Красная книга. Охрана животного мира. </w:t>
      </w:r>
    </w:p>
    <w:p w:rsidR="00965D6F" w:rsidRPr="005C52C0" w:rsidRDefault="00965D6F" w:rsidP="007148CA">
      <w:pPr>
        <w:widowControl w:val="0"/>
        <w:ind w:firstLine="567"/>
        <w:jc w:val="both"/>
        <w:rPr>
          <w:b/>
          <w:i/>
        </w:rPr>
      </w:pPr>
      <w:r w:rsidRPr="005C52C0">
        <w:t>Охраняемые территории и животные Саратовской области.</w:t>
      </w:r>
    </w:p>
    <w:p w:rsidR="00965D6F" w:rsidRPr="005C52C0" w:rsidRDefault="00965D6F" w:rsidP="00E56F7A">
      <w:pPr>
        <w:widowControl w:val="0"/>
        <w:ind w:firstLine="567"/>
        <w:jc w:val="both"/>
      </w:pPr>
      <w:r w:rsidRPr="005C52C0">
        <w:t>Акклиматизация и реакклиматизация животных. Применение экологических знаний в рыболовстве, организации охотничьих хозяйств, заповедников.</w:t>
      </w:r>
    </w:p>
    <w:p w:rsidR="00965D6F" w:rsidRPr="005C52C0" w:rsidRDefault="00965D6F" w:rsidP="00342A1F">
      <w:pPr>
        <w:widowControl w:val="0"/>
        <w:ind w:firstLine="567"/>
        <w:jc w:val="both"/>
        <w:rPr>
          <w:b/>
        </w:rPr>
      </w:pPr>
      <w:r w:rsidRPr="005C52C0">
        <w:rPr>
          <w:b/>
          <w:i/>
        </w:rPr>
        <w:t>Экскурсии</w:t>
      </w:r>
      <w:r w:rsidRPr="005C52C0">
        <w:rPr>
          <w:b/>
        </w:rPr>
        <w:t xml:space="preserve">: </w:t>
      </w:r>
    </w:p>
    <w:p w:rsidR="00965D6F" w:rsidRPr="005C52C0" w:rsidRDefault="00965D6F" w:rsidP="00342A1F">
      <w:pPr>
        <w:widowControl w:val="0"/>
        <w:ind w:firstLine="567"/>
        <w:jc w:val="both"/>
        <w:rPr>
          <w:bCs/>
        </w:rPr>
      </w:pPr>
      <w:r w:rsidRPr="005C52C0">
        <w:rPr>
          <w:bCs/>
        </w:rPr>
        <w:t>«Многообразие животных в природе.</w:t>
      </w:r>
      <w:r w:rsidRPr="005C52C0">
        <w:t xml:space="preserve"> Приспособления животных к среде обитания. Биотопическая приуроченность животных</w:t>
      </w:r>
      <w:r w:rsidRPr="005C52C0">
        <w:rPr>
          <w:bCs/>
        </w:rPr>
        <w:t>»,</w:t>
      </w:r>
    </w:p>
    <w:p w:rsidR="00965D6F" w:rsidRPr="005C52C0" w:rsidRDefault="00965D6F" w:rsidP="00342A1F">
      <w:pPr>
        <w:widowControl w:val="0"/>
        <w:ind w:firstLine="567"/>
        <w:jc w:val="both"/>
        <w:rPr>
          <w:bCs/>
        </w:rPr>
      </w:pPr>
      <w:r w:rsidRPr="005C52C0">
        <w:rPr>
          <w:bCs/>
        </w:rPr>
        <w:t xml:space="preserve">«Характерные черты биоценоза (агроценоза). </w:t>
      </w:r>
      <w:r w:rsidRPr="005C52C0">
        <w:t>Взаи</w:t>
      </w:r>
      <w:r>
        <w:t>модействие животных в биоценозе</w:t>
      </w:r>
      <w:r w:rsidRPr="005C52C0">
        <w:rPr>
          <w:bCs/>
        </w:rPr>
        <w:t xml:space="preserve">», </w:t>
      </w:r>
    </w:p>
    <w:p w:rsidR="00965D6F" w:rsidRPr="005C52C0" w:rsidRDefault="00965D6F" w:rsidP="00342A1F">
      <w:pPr>
        <w:widowControl w:val="0"/>
        <w:ind w:firstLine="567"/>
        <w:jc w:val="both"/>
        <w:rPr>
          <w:bCs/>
        </w:rPr>
      </w:pPr>
      <w:r w:rsidRPr="005C52C0">
        <w:rPr>
          <w:bCs/>
        </w:rPr>
        <w:t xml:space="preserve">«Разнообразие млекопитающих. </w:t>
      </w:r>
      <w:r w:rsidRPr="005C52C0">
        <w:t>Сезонные наблюдения за</w:t>
      </w:r>
      <w:r>
        <w:t xml:space="preserve"> </w:t>
      </w:r>
      <w:r w:rsidRPr="005C52C0">
        <w:t>ж</w:t>
      </w:r>
      <w:r>
        <w:t>изнедеятельностью млекопитающих</w:t>
      </w:r>
      <w:r w:rsidRPr="005C52C0">
        <w:rPr>
          <w:bCs/>
        </w:rPr>
        <w:t>».</w:t>
      </w:r>
    </w:p>
    <w:p w:rsidR="00965D6F" w:rsidRDefault="00965D6F" w:rsidP="001C76E8">
      <w:pPr>
        <w:ind w:firstLine="567"/>
        <w:jc w:val="center"/>
        <w:rPr>
          <w:b/>
          <w:bCs/>
        </w:rPr>
      </w:pPr>
    </w:p>
    <w:p w:rsidR="00965D6F" w:rsidRDefault="00965D6F" w:rsidP="001C76E8">
      <w:pPr>
        <w:ind w:firstLine="567"/>
        <w:jc w:val="center"/>
        <w:rPr>
          <w:b/>
          <w:bCs/>
        </w:rPr>
      </w:pPr>
    </w:p>
    <w:p w:rsidR="00965D6F" w:rsidRDefault="00965D6F" w:rsidP="001C76E8">
      <w:pPr>
        <w:ind w:firstLine="567"/>
        <w:jc w:val="center"/>
        <w:rPr>
          <w:b/>
          <w:bCs/>
        </w:rPr>
      </w:pPr>
    </w:p>
    <w:p w:rsidR="00965D6F" w:rsidRDefault="00965D6F" w:rsidP="001C76E8">
      <w:pPr>
        <w:ind w:firstLine="567"/>
        <w:jc w:val="center"/>
        <w:rPr>
          <w:b/>
          <w:bCs/>
        </w:rPr>
      </w:pPr>
    </w:p>
    <w:p w:rsidR="00965D6F" w:rsidRDefault="00965D6F" w:rsidP="00CD5FC4">
      <w:pPr>
        <w:tabs>
          <w:tab w:val="left" w:pos="1560"/>
        </w:tabs>
        <w:jc w:val="center"/>
        <w:rPr>
          <w:b/>
        </w:rPr>
      </w:pPr>
    </w:p>
    <w:p w:rsidR="00965D6F" w:rsidRDefault="00965D6F" w:rsidP="00CD5FC4">
      <w:pPr>
        <w:tabs>
          <w:tab w:val="left" w:pos="1560"/>
        </w:tabs>
        <w:jc w:val="center"/>
        <w:rPr>
          <w:b/>
        </w:rPr>
      </w:pPr>
    </w:p>
    <w:p w:rsidR="00965D6F" w:rsidRDefault="00965D6F" w:rsidP="00CD5FC4">
      <w:pPr>
        <w:tabs>
          <w:tab w:val="left" w:pos="1560"/>
        </w:tabs>
        <w:jc w:val="center"/>
        <w:rPr>
          <w:b/>
        </w:rPr>
      </w:pPr>
    </w:p>
    <w:p w:rsidR="00965D6F" w:rsidRDefault="00965D6F" w:rsidP="00CD5FC4">
      <w:pPr>
        <w:tabs>
          <w:tab w:val="left" w:pos="1560"/>
        </w:tabs>
        <w:jc w:val="center"/>
        <w:rPr>
          <w:b/>
        </w:rPr>
      </w:pPr>
    </w:p>
    <w:p w:rsidR="00965D6F" w:rsidRDefault="00965D6F" w:rsidP="00CD5FC4">
      <w:pPr>
        <w:tabs>
          <w:tab w:val="left" w:pos="1560"/>
        </w:tabs>
        <w:jc w:val="center"/>
        <w:rPr>
          <w:b/>
        </w:rPr>
      </w:pPr>
    </w:p>
    <w:p w:rsidR="00965D6F" w:rsidRDefault="00965D6F" w:rsidP="00CD5FC4">
      <w:pPr>
        <w:tabs>
          <w:tab w:val="left" w:pos="1560"/>
        </w:tabs>
        <w:jc w:val="center"/>
        <w:rPr>
          <w:b/>
        </w:rPr>
      </w:pPr>
    </w:p>
    <w:p w:rsidR="00965D6F" w:rsidRDefault="00965D6F" w:rsidP="00CD5FC4">
      <w:pPr>
        <w:tabs>
          <w:tab w:val="left" w:pos="1560"/>
        </w:tabs>
        <w:jc w:val="center"/>
        <w:rPr>
          <w:b/>
        </w:rPr>
      </w:pPr>
    </w:p>
    <w:p w:rsidR="00965D6F" w:rsidRDefault="00965D6F" w:rsidP="00CD5FC4">
      <w:pPr>
        <w:tabs>
          <w:tab w:val="left" w:pos="1560"/>
        </w:tabs>
        <w:jc w:val="center"/>
        <w:rPr>
          <w:b/>
        </w:rPr>
      </w:pPr>
    </w:p>
    <w:p w:rsidR="00965D6F" w:rsidRDefault="00965D6F" w:rsidP="00CD5FC4">
      <w:pPr>
        <w:tabs>
          <w:tab w:val="left" w:pos="1560"/>
        </w:tabs>
        <w:jc w:val="center"/>
        <w:rPr>
          <w:b/>
        </w:rPr>
      </w:pPr>
    </w:p>
    <w:p w:rsidR="00965D6F" w:rsidRDefault="00965D6F" w:rsidP="00CD5FC4">
      <w:pPr>
        <w:tabs>
          <w:tab w:val="left" w:pos="1560"/>
        </w:tabs>
        <w:jc w:val="center"/>
        <w:rPr>
          <w:b/>
        </w:rPr>
      </w:pPr>
    </w:p>
    <w:p w:rsidR="00965D6F" w:rsidRDefault="00965D6F" w:rsidP="00CD5FC4">
      <w:pPr>
        <w:tabs>
          <w:tab w:val="left" w:pos="1560"/>
        </w:tabs>
        <w:jc w:val="center"/>
        <w:rPr>
          <w:b/>
        </w:rPr>
      </w:pPr>
    </w:p>
    <w:p w:rsidR="00965D6F" w:rsidRDefault="00965D6F" w:rsidP="00CD5FC4">
      <w:pPr>
        <w:tabs>
          <w:tab w:val="left" w:pos="1560"/>
        </w:tabs>
        <w:jc w:val="center"/>
        <w:rPr>
          <w:b/>
        </w:rPr>
      </w:pPr>
    </w:p>
    <w:p w:rsidR="00965D6F" w:rsidRDefault="00965D6F" w:rsidP="00CD5FC4">
      <w:pPr>
        <w:tabs>
          <w:tab w:val="left" w:pos="1560"/>
        </w:tabs>
        <w:jc w:val="center"/>
        <w:rPr>
          <w:b/>
        </w:rPr>
      </w:pPr>
    </w:p>
    <w:p w:rsidR="00965D6F" w:rsidRDefault="00965D6F" w:rsidP="00CD5FC4">
      <w:pPr>
        <w:tabs>
          <w:tab w:val="left" w:pos="1560"/>
        </w:tabs>
        <w:jc w:val="center"/>
        <w:rPr>
          <w:b/>
        </w:rPr>
      </w:pPr>
    </w:p>
    <w:p w:rsidR="00965D6F" w:rsidRDefault="00965D6F" w:rsidP="00CD5FC4">
      <w:pPr>
        <w:tabs>
          <w:tab w:val="left" w:pos="1560"/>
        </w:tabs>
        <w:jc w:val="center"/>
        <w:rPr>
          <w:b/>
        </w:rPr>
      </w:pPr>
    </w:p>
    <w:p w:rsidR="00965D6F" w:rsidRDefault="00965D6F" w:rsidP="00CD5FC4">
      <w:pPr>
        <w:tabs>
          <w:tab w:val="left" w:pos="1560"/>
        </w:tabs>
        <w:jc w:val="center"/>
        <w:rPr>
          <w:b/>
        </w:rPr>
      </w:pPr>
    </w:p>
    <w:p w:rsidR="00965D6F" w:rsidRDefault="00965D6F" w:rsidP="00CD5FC4">
      <w:pPr>
        <w:tabs>
          <w:tab w:val="left" w:pos="1560"/>
        </w:tabs>
        <w:jc w:val="center"/>
        <w:rPr>
          <w:b/>
        </w:rPr>
      </w:pPr>
    </w:p>
    <w:p w:rsidR="00965D6F" w:rsidRDefault="00965D6F" w:rsidP="00CD5FC4">
      <w:pPr>
        <w:tabs>
          <w:tab w:val="left" w:pos="1560"/>
        </w:tabs>
        <w:jc w:val="center"/>
        <w:rPr>
          <w:b/>
        </w:rPr>
      </w:pPr>
    </w:p>
    <w:p w:rsidR="00965D6F" w:rsidRDefault="00965D6F" w:rsidP="00CD5FC4">
      <w:pPr>
        <w:tabs>
          <w:tab w:val="left" w:pos="1560"/>
        </w:tabs>
        <w:jc w:val="center"/>
        <w:rPr>
          <w:b/>
        </w:rPr>
      </w:pPr>
    </w:p>
    <w:p w:rsidR="00965D6F" w:rsidRDefault="00965D6F" w:rsidP="00CD5FC4">
      <w:pPr>
        <w:tabs>
          <w:tab w:val="left" w:pos="1560"/>
        </w:tabs>
        <w:jc w:val="center"/>
        <w:rPr>
          <w:b/>
        </w:rPr>
      </w:pPr>
    </w:p>
    <w:p w:rsidR="00965D6F" w:rsidRDefault="00965D6F" w:rsidP="00CD5FC4">
      <w:pPr>
        <w:tabs>
          <w:tab w:val="left" w:pos="1560"/>
        </w:tabs>
        <w:jc w:val="center"/>
        <w:rPr>
          <w:b/>
        </w:rPr>
      </w:pPr>
    </w:p>
    <w:p w:rsidR="00965D6F" w:rsidRDefault="00965D6F" w:rsidP="00CD5FC4">
      <w:pPr>
        <w:tabs>
          <w:tab w:val="left" w:pos="1560"/>
        </w:tabs>
        <w:jc w:val="center"/>
        <w:rPr>
          <w:b/>
        </w:rPr>
      </w:pPr>
    </w:p>
    <w:p w:rsidR="00965D6F" w:rsidRDefault="00965D6F" w:rsidP="00CD5FC4">
      <w:pPr>
        <w:tabs>
          <w:tab w:val="left" w:pos="1560"/>
        </w:tabs>
        <w:jc w:val="center"/>
        <w:rPr>
          <w:b/>
        </w:rPr>
      </w:pPr>
    </w:p>
    <w:p w:rsidR="00965D6F" w:rsidRDefault="00965D6F" w:rsidP="00CD5FC4">
      <w:pPr>
        <w:tabs>
          <w:tab w:val="left" w:pos="1560"/>
        </w:tabs>
        <w:jc w:val="center"/>
        <w:rPr>
          <w:b/>
        </w:rPr>
      </w:pPr>
    </w:p>
    <w:p w:rsidR="00965D6F" w:rsidRDefault="00965D6F" w:rsidP="00CD5FC4">
      <w:pPr>
        <w:tabs>
          <w:tab w:val="left" w:pos="1560"/>
        </w:tabs>
        <w:jc w:val="center"/>
        <w:rPr>
          <w:b/>
        </w:rPr>
      </w:pPr>
    </w:p>
    <w:p w:rsidR="00965D6F" w:rsidRDefault="00965D6F" w:rsidP="00CD5FC4">
      <w:pPr>
        <w:tabs>
          <w:tab w:val="left" w:pos="1560"/>
        </w:tabs>
        <w:jc w:val="center"/>
        <w:rPr>
          <w:b/>
        </w:rPr>
      </w:pPr>
    </w:p>
    <w:p w:rsidR="00965D6F" w:rsidRDefault="00965D6F" w:rsidP="00CD5FC4">
      <w:pPr>
        <w:tabs>
          <w:tab w:val="left" w:pos="1560"/>
        </w:tabs>
        <w:jc w:val="center"/>
        <w:rPr>
          <w:b/>
        </w:rPr>
      </w:pPr>
    </w:p>
    <w:p w:rsidR="00965D6F" w:rsidRDefault="00965D6F" w:rsidP="00CD5FC4">
      <w:pPr>
        <w:tabs>
          <w:tab w:val="left" w:pos="1560"/>
        </w:tabs>
        <w:jc w:val="center"/>
        <w:rPr>
          <w:b/>
        </w:rPr>
      </w:pPr>
    </w:p>
    <w:p w:rsidR="00965D6F" w:rsidRDefault="00965D6F" w:rsidP="00CD5FC4">
      <w:pPr>
        <w:tabs>
          <w:tab w:val="left" w:pos="1560"/>
        </w:tabs>
        <w:jc w:val="center"/>
        <w:rPr>
          <w:b/>
        </w:rPr>
      </w:pPr>
    </w:p>
    <w:p w:rsidR="00965D6F" w:rsidRDefault="00965D6F" w:rsidP="00CD5FC4">
      <w:pPr>
        <w:tabs>
          <w:tab w:val="left" w:pos="1560"/>
        </w:tabs>
        <w:jc w:val="center"/>
        <w:rPr>
          <w:b/>
        </w:rPr>
      </w:pPr>
    </w:p>
    <w:p w:rsidR="00965D6F" w:rsidRDefault="00965D6F" w:rsidP="00CD5FC4">
      <w:pPr>
        <w:tabs>
          <w:tab w:val="left" w:pos="1560"/>
        </w:tabs>
        <w:jc w:val="center"/>
        <w:rPr>
          <w:b/>
        </w:rPr>
      </w:pPr>
    </w:p>
    <w:p w:rsidR="00965D6F" w:rsidRDefault="00965D6F" w:rsidP="00CD5FC4">
      <w:pPr>
        <w:tabs>
          <w:tab w:val="left" w:pos="1560"/>
        </w:tabs>
        <w:jc w:val="center"/>
        <w:rPr>
          <w:b/>
        </w:rPr>
      </w:pPr>
    </w:p>
    <w:p w:rsidR="00965D6F" w:rsidRDefault="00965D6F" w:rsidP="00CD5FC4">
      <w:pPr>
        <w:tabs>
          <w:tab w:val="left" w:pos="1560"/>
        </w:tabs>
        <w:jc w:val="center"/>
        <w:rPr>
          <w:b/>
        </w:rPr>
      </w:pPr>
    </w:p>
    <w:p w:rsidR="00965D6F" w:rsidRDefault="00965D6F" w:rsidP="00CD5FC4">
      <w:pPr>
        <w:tabs>
          <w:tab w:val="left" w:pos="1560"/>
        </w:tabs>
        <w:jc w:val="center"/>
        <w:rPr>
          <w:b/>
        </w:rPr>
      </w:pPr>
    </w:p>
    <w:p w:rsidR="00965D6F" w:rsidRDefault="00965D6F" w:rsidP="00CD5FC4">
      <w:pPr>
        <w:tabs>
          <w:tab w:val="left" w:pos="1560"/>
        </w:tabs>
        <w:jc w:val="center"/>
        <w:rPr>
          <w:b/>
        </w:rPr>
      </w:pPr>
    </w:p>
    <w:p w:rsidR="00965D6F" w:rsidRDefault="00965D6F" w:rsidP="00CD5FC4">
      <w:pPr>
        <w:tabs>
          <w:tab w:val="left" w:pos="1560"/>
        </w:tabs>
        <w:jc w:val="center"/>
        <w:rPr>
          <w:b/>
        </w:rPr>
      </w:pPr>
    </w:p>
    <w:p w:rsidR="00965D6F" w:rsidRDefault="00965D6F" w:rsidP="00CD5FC4">
      <w:pPr>
        <w:tabs>
          <w:tab w:val="left" w:pos="1560"/>
        </w:tabs>
        <w:jc w:val="center"/>
        <w:rPr>
          <w:b/>
        </w:rPr>
      </w:pPr>
    </w:p>
    <w:p w:rsidR="00965D6F" w:rsidRDefault="00965D6F" w:rsidP="00CD5FC4">
      <w:pPr>
        <w:tabs>
          <w:tab w:val="left" w:pos="1560"/>
        </w:tabs>
        <w:jc w:val="center"/>
        <w:rPr>
          <w:b/>
        </w:rPr>
      </w:pPr>
    </w:p>
    <w:p w:rsidR="00965D6F" w:rsidRDefault="00965D6F" w:rsidP="00CD5FC4">
      <w:pPr>
        <w:tabs>
          <w:tab w:val="left" w:pos="1560"/>
        </w:tabs>
        <w:jc w:val="center"/>
        <w:rPr>
          <w:b/>
        </w:rPr>
      </w:pPr>
    </w:p>
    <w:p w:rsidR="00965D6F" w:rsidRDefault="00965D6F" w:rsidP="00CD5FC4">
      <w:pPr>
        <w:tabs>
          <w:tab w:val="left" w:pos="1560"/>
        </w:tabs>
        <w:jc w:val="center"/>
        <w:rPr>
          <w:b/>
        </w:rPr>
      </w:pPr>
    </w:p>
    <w:p w:rsidR="00965D6F" w:rsidRDefault="00965D6F" w:rsidP="00CD5FC4">
      <w:pPr>
        <w:tabs>
          <w:tab w:val="left" w:pos="1560"/>
        </w:tabs>
        <w:jc w:val="center"/>
        <w:rPr>
          <w:b/>
        </w:rPr>
      </w:pPr>
    </w:p>
    <w:p w:rsidR="00965D6F" w:rsidRDefault="00965D6F" w:rsidP="00CD5FC4">
      <w:pPr>
        <w:tabs>
          <w:tab w:val="left" w:pos="1560"/>
        </w:tabs>
        <w:jc w:val="center"/>
        <w:rPr>
          <w:b/>
        </w:rPr>
      </w:pPr>
    </w:p>
    <w:p w:rsidR="00965D6F" w:rsidRDefault="00965D6F" w:rsidP="00CD5FC4">
      <w:pPr>
        <w:tabs>
          <w:tab w:val="left" w:pos="1560"/>
        </w:tabs>
        <w:jc w:val="center"/>
        <w:rPr>
          <w:b/>
        </w:rPr>
      </w:pPr>
    </w:p>
    <w:p w:rsidR="00965D6F" w:rsidRDefault="00965D6F" w:rsidP="00CD5FC4">
      <w:pPr>
        <w:tabs>
          <w:tab w:val="left" w:pos="1560"/>
        </w:tabs>
        <w:jc w:val="center"/>
        <w:rPr>
          <w:b/>
        </w:rPr>
      </w:pPr>
    </w:p>
    <w:p w:rsidR="00965D6F" w:rsidRPr="00CD5FC4" w:rsidRDefault="00965D6F" w:rsidP="00CD5FC4">
      <w:pPr>
        <w:tabs>
          <w:tab w:val="left" w:pos="1560"/>
        </w:tabs>
        <w:jc w:val="center"/>
        <w:rPr>
          <w:b/>
        </w:rPr>
      </w:pPr>
      <w:r w:rsidRPr="00CD5FC4">
        <w:rPr>
          <w:b/>
        </w:rPr>
        <w:t>4. ТЕМАТИЧЕСКОЕ ПЛАНИРОВАНИЕ</w:t>
      </w:r>
    </w:p>
    <w:p w:rsidR="00965D6F" w:rsidRPr="005C52C0" w:rsidRDefault="00965D6F" w:rsidP="001C76E8">
      <w:pPr>
        <w:ind w:firstLine="567"/>
        <w:jc w:val="center"/>
        <w:rPr>
          <w:b/>
          <w:bCs/>
        </w:rPr>
      </w:pPr>
    </w:p>
    <w:tbl>
      <w:tblPr>
        <w:tblW w:w="929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518"/>
        <w:gridCol w:w="3695"/>
        <w:gridCol w:w="823"/>
        <w:gridCol w:w="257"/>
      </w:tblGrid>
      <w:tr w:rsidR="00965D6F" w:rsidRPr="00D7378A" w:rsidTr="0001546A">
        <w:trPr>
          <w:trHeight w:val="342"/>
        </w:trPr>
        <w:tc>
          <w:tcPr>
            <w:tcW w:w="8213" w:type="dxa"/>
            <w:gridSpan w:val="2"/>
          </w:tcPr>
          <w:p w:rsidR="00965D6F" w:rsidRPr="00D7378A" w:rsidRDefault="00965D6F" w:rsidP="00D7378A">
            <w:pPr>
              <w:jc w:val="center"/>
              <w:rPr>
                <w:b/>
                <w:bCs/>
              </w:rPr>
            </w:pPr>
            <w:r w:rsidRPr="00D7378A">
              <w:rPr>
                <w:b/>
                <w:bCs/>
              </w:rPr>
              <w:t>Раздел (тема)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D7378A">
            <w:pPr>
              <w:jc w:val="center"/>
              <w:rPr>
                <w:b/>
                <w:bCs/>
              </w:rPr>
            </w:pPr>
            <w:r w:rsidRPr="00D7378A">
              <w:rPr>
                <w:b/>
                <w:bCs/>
              </w:rPr>
              <w:t>Кол-во часов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CD5FC4">
            <w:pPr>
              <w:rPr>
                <w:b/>
                <w:bCs/>
              </w:rPr>
            </w:pPr>
            <w:r w:rsidRPr="00D7378A">
              <w:rPr>
                <w:b/>
                <w:bCs/>
              </w:rPr>
              <w:t>Общие сведения о мире животных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/>
                <w:bCs/>
              </w:rPr>
            </w:pPr>
            <w:r w:rsidRPr="00D7378A">
              <w:rPr>
                <w:b/>
                <w:bCs/>
              </w:rPr>
              <w:t>5</w:t>
            </w:r>
          </w:p>
        </w:tc>
      </w:tr>
      <w:tr w:rsidR="00965D6F" w:rsidRPr="00D7378A" w:rsidTr="0001546A">
        <w:trPr>
          <w:trHeight w:val="150"/>
        </w:trPr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Зоология – наука о животных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Среды жизни и места обитания животных. Взаимосвязи животных в природе.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 xml:space="preserve">Классификация животных и основные систематические группы. 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Влияние человека на животных. Краткая история развития зоологии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Обобщение и систематизация знаний по теме «Общие сведения о мире животных».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/>
                <w:bCs/>
              </w:rPr>
            </w:pPr>
            <w:r w:rsidRPr="00D7378A">
              <w:rPr>
                <w:b/>
                <w:bCs/>
              </w:rPr>
              <w:t>Строение тела животных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/>
                <w:bCs/>
              </w:rPr>
            </w:pPr>
            <w:r w:rsidRPr="00D7378A">
              <w:rPr>
                <w:b/>
                <w:bCs/>
              </w:rPr>
              <w:t>3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Клетка.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Ткани. Органы и системы органов.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Обобщение и систематизация знаний по теме «Строение тела животных»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/>
                <w:bCs/>
              </w:rPr>
            </w:pPr>
            <w:r w:rsidRPr="00D7378A">
              <w:rPr>
                <w:b/>
                <w:bCs/>
              </w:rPr>
              <w:t>Подцарство Простейшие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/>
                <w:bCs/>
              </w:rPr>
            </w:pPr>
            <w:r w:rsidRPr="00D7378A">
              <w:rPr>
                <w:b/>
                <w:bCs/>
              </w:rPr>
              <w:t>4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Тип Саркодовые и Жгутиконосцы. Саркодовые.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Тип Саркодовые и Жгутиконосцы. Жгутиконосцы.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Тип Инфузории.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Значение и многообразие простейших. Обобщение и систематизация знаний по теме «Подцарство Простейшие»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/>
                <w:bCs/>
              </w:rPr>
            </w:pPr>
            <w:r w:rsidRPr="00D7378A">
              <w:rPr>
                <w:b/>
                <w:bCs/>
              </w:rPr>
              <w:t>Подцарство Многоклеточные животные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/>
                <w:bCs/>
              </w:rPr>
            </w:pPr>
            <w:r w:rsidRPr="00D7378A">
              <w:rPr>
                <w:b/>
                <w:bCs/>
              </w:rPr>
              <w:t>2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Тип Кишечнополостные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Разнообразие кишечнополостных. Обобщение и систематизация знаний по теме «Подцарство Многоклеточные животные»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center"/>
              <w:rPr>
                <w:b/>
                <w:bCs/>
              </w:rPr>
            </w:pPr>
            <w:r w:rsidRPr="00D7378A">
              <w:rPr>
                <w:b/>
                <w:bCs/>
              </w:rPr>
              <w:t>Типы: Плоские черви, Круглые черви, Кольчатые черви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/>
                <w:bCs/>
              </w:rPr>
            </w:pPr>
            <w:r w:rsidRPr="00D7378A">
              <w:rPr>
                <w:b/>
                <w:bCs/>
              </w:rPr>
              <w:t>6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Тип Плоские черви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Разнообразие плоских червей: сосальщики и цепни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Тип Круглые черви. Класс Нематоды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Тип Кольчатые черви. Класс Многощетинковые черви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Тип Кольчатые черви. Класс Малощетинковые черви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Обобщение и систематизация знаний по теме Типы Плоские черви, Круглые черви, Кольчатые черви.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CD5FC4">
            <w:pPr>
              <w:rPr>
                <w:b/>
                <w:bCs/>
              </w:rPr>
            </w:pPr>
            <w:r w:rsidRPr="00D7378A">
              <w:rPr>
                <w:b/>
                <w:bCs/>
              </w:rPr>
              <w:t>Тип Моллюски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/>
                <w:bCs/>
              </w:rPr>
            </w:pPr>
            <w:r w:rsidRPr="00D7378A">
              <w:rPr>
                <w:b/>
                <w:bCs/>
              </w:rPr>
              <w:t>4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Общая характеристика типа Моллюски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Класс Брюхоногие моллюски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Класс Двустворчатые моллюски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Класс Головоногие моллюски. Обобщение и систематизация знаний по теме «Тип Моллюски».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CD5FC4">
            <w:pPr>
              <w:rPr>
                <w:b/>
                <w:bCs/>
              </w:rPr>
            </w:pPr>
            <w:r w:rsidRPr="00D7378A">
              <w:rPr>
                <w:b/>
                <w:bCs/>
              </w:rPr>
              <w:t>Тип Членистоногие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/>
                <w:bCs/>
              </w:rPr>
            </w:pPr>
            <w:r w:rsidRPr="00D7378A">
              <w:rPr>
                <w:b/>
                <w:bCs/>
              </w:rPr>
              <w:t>7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Класс Ракообразные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Класс Паукообразные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Класс Насекомые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Типы развития насекомых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Общественные насекомые - пчелы и муравьи. Значение насекомых. Охрана насекомых.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Насекомые- вредители культурных растений и переносчики заболеваний человека.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A54DE2">
            <w:pPr>
              <w:rPr>
                <w:bCs/>
              </w:rPr>
            </w:pPr>
            <w:r w:rsidRPr="00D7378A">
              <w:rPr>
                <w:bCs/>
              </w:rPr>
              <w:t>Входной срез знаний. Итоговая проверка знаний по главам 1–7.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CD5FC4">
            <w:pPr>
              <w:rPr>
                <w:b/>
                <w:bCs/>
              </w:rPr>
            </w:pPr>
            <w:r w:rsidRPr="00D7378A">
              <w:rPr>
                <w:b/>
                <w:bCs/>
              </w:rPr>
              <w:t>Тип Хордовые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/>
                <w:bCs/>
              </w:rPr>
            </w:pPr>
            <w:r w:rsidRPr="00D7378A">
              <w:rPr>
                <w:b/>
                <w:bCs/>
              </w:rPr>
              <w:t>6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Общие признаки хордовых животных. Бесчерепные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Черепные, или позвоночные. Внешнее строение рыб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Внутреннее строение рыбы.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Особенности размножения рыб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Основные систематические группы рыб.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Промысловые рыбы их использование и охрана. Обобщение и систематизация знаний по теме «Тип Хордовые».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CD5FC4">
            <w:pPr>
              <w:rPr>
                <w:b/>
                <w:bCs/>
              </w:rPr>
            </w:pPr>
            <w:r w:rsidRPr="00D7378A">
              <w:rPr>
                <w:b/>
                <w:bCs/>
              </w:rPr>
              <w:t>Класс Земноводные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/>
                <w:bCs/>
              </w:rPr>
            </w:pPr>
            <w:r w:rsidRPr="00D7378A">
              <w:rPr>
                <w:b/>
                <w:bCs/>
              </w:rPr>
              <w:t>4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Места обитания и строение земноводных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Строение и деятельность внутренних органов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Годовой цикл жизни и происхождение земноводных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Многообразие и значение земноводных. Обобщение и систематизация знаний по теме «Класс Земноводные, или Амфибии».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CD5FC4">
            <w:pPr>
              <w:rPr>
                <w:b/>
                <w:bCs/>
              </w:rPr>
            </w:pPr>
            <w:r w:rsidRPr="00D7378A">
              <w:rPr>
                <w:b/>
                <w:bCs/>
              </w:rPr>
              <w:t>Класс Пресмыкающиеся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Внешнее строение и скелет пресмыкающихся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Внутреннее строение и жизнедеятельность пресмыкающихся.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Многообразие пресмыкающихся.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Значение пресмыкающихся. Древние пресмыкающиеся.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CD5FC4">
            <w:pPr>
              <w:rPr>
                <w:b/>
                <w:bCs/>
              </w:rPr>
            </w:pPr>
            <w:r w:rsidRPr="00D7378A">
              <w:rPr>
                <w:b/>
                <w:bCs/>
              </w:rPr>
              <w:t>Класс Птицы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/>
                <w:bCs/>
              </w:rPr>
            </w:pPr>
            <w:r w:rsidRPr="00D7378A">
              <w:rPr>
                <w:b/>
                <w:bCs/>
              </w:rPr>
              <w:t>8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Среда обитания и внешнее строение птиц.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Опорно-двигательная система птиц.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Внутреннее строение птиц.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Размножение и развитие птиц.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Годовой жизненный цикл и сезонные явления в жизни птиц.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Многообразие птиц.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Значение и охрана птиц. Происхождение птиц.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Обобщение знаний по теме «Класс Птицы».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CD5FC4">
            <w:pPr>
              <w:rPr>
                <w:b/>
                <w:bCs/>
              </w:rPr>
            </w:pPr>
            <w:r w:rsidRPr="00D7378A">
              <w:rPr>
                <w:b/>
                <w:bCs/>
              </w:rPr>
              <w:t>Класс Млекопитающие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Внешнее строение млекопитающих. Среды жизни и места обитания.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Внутреннее строение млекопитающих.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Размножение и развитие млекопитающих. Годовой жизненный цикл.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Происхождение и многообразие млекопитающих.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Высшие или Плацентарные звери: Насекомоядные и Рукокрылые, Грызуны и Зайцеобразные, Хищные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Ластоногие и Китообразные, Парнокопытные и Непарнокопытные, Хоботные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Отряд Приматы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Экологические группы млекопитающих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Значение млекопитающих для человека. Обобщение знаний по теме «Класс Млекопитающие».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Итоговая проверка знаний по главам 8-12.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/>
                <w:bCs/>
              </w:rPr>
            </w:pPr>
            <w:r w:rsidRPr="00D7378A">
              <w:rPr>
                <w:b/>
                <w:bCs/>
              </w:rPr>
              <w:t>Развитие животного мира на Земле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/>
                <w:bCs/>
              </w:rPr>
            </w:pPr>
            <w:r w:rsidRPr="00D7378A">
              <w:rPr>
                <w:b/>
                <w:bCs/>
              </w:rPr>
              <w:t>2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 xml:space="preserve">Доказательства эволюции животного мира на Земле. 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Основные этапы развития животного мира на Земле.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/>
                <w:bCs/>
              </w:rPr>
            </w:pPr>
            <w:r w:rsidRPr="00D7378A">
              <w:rPr>
                <w:b/>
                <w:bCs/>
              </w:rPr>
              <w:t>Экология животных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/>
                <w:bCs/>
              </w:rPr>
            </w:pPr>
            <w:r w:rsidRPr="00D7378A">
              <w:rPr>
                <w:b/>
                <w:bCs/>
              </w:rPr>
              <w:t>34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/>
                <w:bCs/>
              </w:rPr>
            </w:pPr>
            <w:r w:rsidRPr="00D7378A">
              <w:t>Предмет, методы и задачи экологии животных.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/>
                <w:bCs/>
              </w:rPr>
            </w:pPr>
            <w:r w:rsidRPr="00D7378A">
              <w:t>Условия существования животных. Основные абиотические факторы.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Свет в жизни животных.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Температура в жизни животных.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Вода в жизни животных.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t>Другие экологические факторы и их роль в жизни животных.</w:t>
            </w:r>
            <w:r>
              <w:t xml:space="preserve"> </w:t>
            </w:r>
            <w:r w:rsidRPr="00D7378A">
              <w:t>Практическая работа № 1 «Изучение влияния абиотических факторов на животных»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t>Биологические ритмы животных.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t>Принципы экологической классификации животных.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t>Водная среда обитания.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t>Наземно-воздушная среда обитания.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</w:pPr>
            <w:r w:rsidRPr="00D7378A">
              <w:t xml:space="preserve">Почвенная среда обитания. </w:t>
            </w:r>
          </w:p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t>Практическая работа № 2 «Изучение адаптации животных к среде обитания»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Организмы как среда обитания.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t>Сравнительная биогеографическая характеристика различных природных зон.</w:t>
            </w:r>
            <w:r w:rsidRPr="00D7378A">
              <w:rPr>
                <w:bCs/>
              </w:rPr>
              <w:t xml:space="preserve"> Животные тундры.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Животные тайги и лесов умеренной зоны.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t>Животные</w:t>
            </w:r>
            <w:r>
              <w:t xml:space="preserve"> </w:t>
            </w:r>
            <w:r w:rsidRPr="00D7378A">
              <w:t>тропических лесов.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Животные степей, саванн и прерий.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Животные пустынь. Животные горных областей.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widowControl w:val="0"/>
              <w:jc w:val="both"/>
            </w:pPr>
            <w:r w:rsidRPr="00D7378A">
              <w:t>Особенности животного мира ландшафтно-климатических зон Саратовской области.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Биотические факторы. Понятие о биоценозе и экосистеме.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widowControl w:val="0"/>
              <w:jc w:val="both"/>
              <w:rPr>
                <w:bCs/>
              </w:rPr>
            </w:pPr>
            <w:r w:rsidRPr="00D7378A">
              <w:t xml:space="preserve">Взаимоотношения растительных и животных организмов. 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widowControl w:val="0"/>
              <w:jc w:val="both"/>
              <w:rPr>
                <w:bCs/>
              </w:rPr>
            </w:pPr>
            <w:r w:rsidRPr="00D7378A">
              <w:t>Отношения:</w:t>
            </w:r>
            <w:r>
              <w:t xml:space="preserve"> </w:t>
            </w:r>
            <w:r w:rsidRPr="00D7378A">
              <w:t>хищник-жертва</w:t>
            </w:r>
            <w:r w:rsidRPr="00D7378A">
              <w:rPr>
                <w:b/>
                <w:i/>
              </w:rPr>
              <w:t xml:space="preserve">, </w:t>
            </w:r>
            <w:r w:rsidRPr="00D7378A">
              <w:t>паразит-хозяин</w:t>
            </w:r>
            <w:r w:rsidRPr="00D7378A">
              <w:rPr>
                <w:b/>
                <w:i/>
              </w:rPr>
              <w:t>,</w:t>
            </w:r>
            <w:r w:rsidRPr="00D7378A">
              <w:t xml:space="preserve"> комменсализм, мутуализм, нейтрализм и др.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</w:pPr>
            <w:r w:rsidRPr="00D7378A">
              <w:rPr>
                <w:bCs/>
              </w:rPr>
              <w:t>Влияние животных друг на друга.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Трофические связи в природе.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t>Экологические пирамиды.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Конкурентные отношения между животными.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</w:pPr>
            <w:r w:rsidRPr="00D7378A">
              <w:t xml:space="preserve">Симбиотические взаимоотношения животных с другими организмами. </w:t>
            </w:r>
          </w:p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t>Практическая работа № 3 «</w:t>
            </w:r>
            <w:r w:rsidRPr="00D7378A">
              <w:rPr>
                <w:bCs/>
              </w:rPr>
              <w:t>Жизненные формы животных»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Популяции животных.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t>Биоценоз. Экосистема. Роль животных в экосистемах.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widowControl w:val="0"/>
              <w:jc w:val="both"/>
              <w:rPr>
                <w:bCs/>
              </w:rPr>
            </w:pPr>
            <w:r w:rsidRPr="00D7378A">
              <w:t>Фауна типичных экосистем Нижнего Поволжья.</w:t>
            </w:r>
            <w:r>
              <w:t xml:space="preserve"> </w:t>
            </w:r>
            <w:r w:rsidRPr="00D7378A">
              <w:t>Фауна искусственных экосистем.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Антропогенные факторы, их влияние на животных.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widowControl w:val="0"/>
              <w:jc w:val="both"/>
            </w:pPr>
            <w:r w:rsidRPr="00D7378A">
              <w:t>Экологические особенности домашних животных. Практическая работа № 4 «</w:t>
            </w:r>
            <w:r w:rsidRPr="00D7378A">
              <w:rPr>
                <w:bCs/>
              </w:rPr>
              <w:t>Выявление полиморфизма особей»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widowControl w:val="0"/>
              <w:jc w:val="both"/>
              <w:rPr>
                <w:spacing w:val="-6"/>
              </w:rPr>
            </w:pPr>
            <w:r w:rsidRPr="00D7378A">
              <w:rPr>
                <w:spacing w:val="-6"/>
              </w:rPr>
              <w:t xml:space="preserve">Редкие и исчезающие виды животных. Красная книга. Охрана животного мира. 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widowControl w:val="0"/>
              <w:jc w:val="both"/>
              <w:rPr>
                <w:b/>
                <w:i/>
              </w:rPr>
            </w:pPr>
            <w:r w:rsidRPr="00D7378A">
              <w:t>Охраняемые территории и животные Саратовской области.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widowControl w:val="0"/>
              <w:jc w:val="both"/>
            </w:pPr>
            <w:r w:rsidRPr="00D7378A">
              <w:t>Обобщающий урок по теме «Экология животных»</w:t>
            </w:r>
          </w:p>
        </w:tc>
        <w:tc>
          <w:tcPr>
            <w:tcW w:w="1080" w:type="dxa"/>
            <w:gridSpan w:val="2"/>
          </w:tcPr>
          <w:p w:rsidR="00965D6F" w:rsidRPr="00D7378A" w:rsidRDefault="00965D6F" w:rsidP="00842BAE">
            <w:pPr>
              <w:jc w:val="center"/>
              <w:rPr>
                <w:bCs/>
              </w:rPr>
            </w:pPr>
            <w:r w:rsidRPr="00D7378A">
              <w:rPr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Экскурсия: Знакомство с многообразием животных в природе. Биотопическая приуроченность животных.</w:t>
            </w:r>
          </w:p>
        </w:tc>
        <w:tc>
          <w:tcPr>
            <w:tcW w:w="1080" w:type="dxa"/>
            <w:gridSpan w:val="2"/>
          </w:tcPr>
          <w:p w:rsidR="00965D6F" w:rsidRPr="0001546A" w:rsidRDefault="00965D6F" w:rsidP="00842BAE">
            <w:pPr>
              <w:jc w:val="center"/>
              <w:rPr>
                <w:b/>
                <w:bCs/>
              </w:rPr>
            </w:pPr>
            <w:r w:rsidRPr="0001546A">
              <w:rPr>
                <w:b/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Экскурсия: Характерные черты биоценоза (агроценоза).</w:t>
            </w:r>
            <w:r w:rsidRPr="00D7378A">
              <w:t>Взаимодействие животных в биоценозе.</w:t>
            </w:r>
          </w:p>
        </w:tc>
        <w:tc>
          <w:tcPr>
            <w:tcW w:w="1080" w:type="dxa"/>
            <w:gridSpan w:val="2"/>
          </w:tcPr>
          <w:p w:rsidR="00965D6F" w:rsidRPr="0001546A" w:rsidRDefault="00965D6F" w:rsidP="00842BAE">
            <w:pPr>
              <w:jc w:val="center"/>
              <w:rPr>
                <w:b/>
                <w:bCs/>
              </w:rPr>
            </w:pPr>
            <w:r w:rsidRPr="0001546A">
              <w:rPr>
                <w:b/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D7378A" w:rsidRDefault="00965D6F" w:rsidP="00842BAE">
            <w:pPr>
              <w:jc w:val="both"/>
              <w:rPr>
                <w:bCs/>
              </w:rPr>
            </w:pPr>
            <w:r w:rsidRPr="00D7378A">
              <w:rPr>
                <w:bCs/>
              </w:rPr>
              <w:t>Экскурсия: Многообразие млекопитающих. Сезонные наблюдения за млекопитающими.</w:t>
            </w:r>
          </w:p>
        </w:tc>
        <w:tc>
          <w:tcPr>
            <w:tcW w:w="1080" w:type="dxa"/>
            <w:gridSpan w:val="2"/>
          </w:tcPr>
          <w:p w:rsidR="00965D6F" w:rsidRPr="0001546A" w:rsidRDefault="00965D6F" w:rsidP="00842BAE">
            <w:pPr>
              <w:jc w:val="center"/>
              <w:rPr>
                <w:b/>
                <w:bCs/>
              </w:rPr>
            </w:pPr>
            <w:r w:rsidRPr="0001546A">
              <w:rPr>
                <w:b/>
                <w:bCs/>
              </w:rPr>
              <w:t>1</w:t>
            </w:r>
          </w:p>
        </w:tc>
      </w:tr>
      <w:tr w:rsidR="00965D6F" w:rsidRPr="00D7378A" w:rsidTr="0001546A">
        <w:tc>
          <w:tcPr>
            <w:tcW w:w="8213" w:type="dxa"/>
            <w:gridSpan w:val="2"/>
          </w:tcPr>
          <w:p w:rsidR="00965D6F" w:rsidRPr="0001546A" w:rsidRDefault="00965D6F" w:rsidP="00842BAE">
            <w:pPr>
              <w:jc w:val="both"/>
              <w:rPr>
                <w:b/>
                <w:bCs/>
              </w:rPr>
            </w:pPr>
            <w:r w:rsidRPr="0001546A">
              <w:rPr>
                <w:b/>
                <w:bCs/>
              </w:rPr>
              <w:t>ИТОГО</w:t>
            </w:r>
          </w:p>
        </w:tc>
        <w:tc>
          <w:tcPr>
            <w:tcW w:w="1080" w:type="dxa"/>
            <w:gridSpan w:val="2"/>
          </w:tcPr>
          <w:p w:rsidR="00965D6F" w:rsidRPr="0001546A" w:rsidRDefault="00965D6F" w:rsidP="00842B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102</w:t>
            </w:r>
          </w:p>
        </w:tc>
      </w:tr>
      <w:tr w:rsidR="00965D6F" w:rsidTr="0001546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1"/>
          <w:wAfter w:w="257" w:type="dxa"/>
          <w:trHeight w:val="350"/>
          <w:jc w:val="center"/>
        </w:trPr>
        <w:tc>
          <w:tcPr>
            <w:tcW w:w="4518" w:type="dxa"/>
          </w:tcPr>
          <w:p w:rsidR="00965D6F" w:rsidRDefault="00965D6F" w:rsidP="00893237">
            <w:pPr>
              <w:pStyle w:val="Default"/>
              <w:ind w:firstLine="56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СОГЛАСОВАНО </w:t>
            </w:r>
          </w:p>
          <w:p w:rsidR="00965D6F" w:rsidRDefault="00965D6F" w:rsidP="0001546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Протокол заседания научно-методического объединения учителей биологии и химии</w:t>
            </w:r>
          </w:p>
          <w:p w:rsidR="00965D6F" w:rsidRDefault="00965D6F" w:rsidP="00893237">
            <w:pPr>
              <w:pStyle w:val="Default"/>
              <w:ind w:firstLine="56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от ___________ 20__ года № 1 </w:t>
            </w:r>
          </w:p>
          <w:p w:rsidR="00965D6F" w:rsidRDefault="00965D6F" w:rsidP="00893237">
            <w:pPr>
              <w:pStyle w:val="Default"/>
              <w:ind w:firstLine="56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___________ _________ </w:t>
            </w:r>
          </w:p>
          <w:p w:rsidR="00965D6F" w:rsidRPr="0001546A" w:rsidRDefault="00965D6F" w:rsidP="00893237">
            <w:pPr>
              <w:pStyle w:val="Default"/>
              <w:ind w:firstLine="567"/>
              <w:rPr>
                <w:sz w:val="20"/>
                <w:szCs w:val="20"/>
              </w:rPr>
            </w:pPr>
            <w:r w:rsidRPr="0001546A">
              <w:rPr>
                <w:sz w:val="20"/>
                <w:szCs w:val="20"/>
              </w:rPr>
              <w:t xml:space="preserve">подпись руководителя НМО Ф.И.О. </w:t>
            </w:r>
          </w:p>
        </w:tc>
        <w:tc>
          <w:tcPr>
            <w:tcW w:w="4518" w:type="dxa"/>
            <w:gridSpan w:val="2"/>
          </w:tcPr>
          <w:p w:rsidR="00965D6F" w:rsidRDefault="00965D6F" w:rsidP="00893237">
            <w:pPr>
              <w:pStyle w:val="Default"/>
              <w:ind w:firstLine="56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СОГЛАСОВАНО </w:t>
            </w:r>
          </w:p>
          <w:p w:rsidR="00965D6F" w:rsidRDefault="00965D6F" w:rsidP="0001546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Заместитель директора по учебной работе</w:t>
            </w:r>
          </w:p>
          <w:p w:rsidR="00965D6F" w:rsidRDefault="00965D6F" w:rsidP="00893237">
            <w:pPr>
              <w:pStyle w:val="Default"/>
              <w:ind w:firstLine="56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_______________ ______ </w:t>
            </w:r>
          </w:p>
          <w:p w:rsidR="00965D6F" w:rsidRDefault="00965D6F" w:rsidP="00893237">
            <w:pPr>
              <w:pStyle w:val="Default"/>
              <w:ind w:firstLine="56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подпись Ф.И.О. </w:t>
            </w:r>
          </w:p>
          <w:p w:rsidR="00965D6F" w:rsidRDefault="00965D6F" w:rsidP="00893237">
            <w:pPr>
              <w:pStyle w:val="Default"/>
              <w:ind w:firstLine="56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______________ 20__ года </w:t>
            </w:r>
          </w:p>
        </w:tc>
      </w:tr>
    </w:tbl>
    <w:p w:rsidR="00965D6F" w:rsidRDefault="00965D6F" w:rsidP="00511317">
      <w:bookmarkStart w:id="0" w:name="_GoBack"/>
      <w:bookmarkEnd w:id="0"/>
    </w:p>
    <w:sectPr w:rsidR="00965D6F" w:rsidSect="00771740">
      <w:pgSz w:w="11906" w:h="16838"/>
      <w:pgMar w:top="1134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5D6F" w:rsidRDefault="00965D6F">
      <w:r>
        <w:separator/>
      </w:r>
    </w:p>
  </w:endnote>
  <w:endnote w:type="continuationSeparator" w:id="1">
    <w:p w:rsidR="00965D6F" w:rsidRDefault="00965D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aavi">
    <w:panose1 w:val="020B0502040204020203"/>
    <w:charset w:val="00"/>
    <w:family w:val="swiss"/>
    <w:pitch w:val="variable"/>
    <w:sig w:usb0="0002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5D6F" w:rsidRDefault="00965D6F">
    <w:pPr>
      <w:pStyle w:val="Footer"/>
      <w:jc w:val="right"/>
    </w:pPr>
    <w:fldSimple w:instr="PAGE   \* MERGEFORMAT">
      <w:r>
        <w:rPr>
          <w:noProof/>
        </w:rPr>
        <w:t>2</w:t>
      </w:r>
    </w:fldSimple>
  </w:p>
  <w:p w:rsidR="00965D6F" w:rsidRDefault="00965D6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5D6F" w:rsidRDefault="00965D6F">
      <w:r>
        <w:separator/>
      </w:r>
    </w:p>
  </w:footnote>
  <w:footnote w:type="continuationSeparator" w:id="1">
    <w:p w:rsidR="00965D6F" w:rsidRDefault="00965D6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51E2D"/>
    <w:multiLevelType w:val="hybridMultilevel"/>
    <w:tmpl w:val="0156A8CC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>
    <w:nsid w:val="05647041"/>
    <w:multiLevelType w:val="hybridMultilevel"/>
    <w:tmpl w:val="A0A8E12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5852D48E">
      <w:numFmt w:val="bullet"/>
      <w:lvlText w:val="•"/>
      <w:lvlJc w:val="left"/>
      <w:pPr>
        <w:ind w:left="2007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6675A12"/>
    <w:multiLevelType w:val="hybridMultilevel"/>
    <w:tmpl w:val="9E98A0DA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">
    <w:nsid w:val="0A7E4062"/>
    <w:multiLevelType w:val="hybridMultilevel"/>
    <w:tmpl w:val="710EC770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">
    <w:nsid w:val="1E083DA4"/>
    <w:multiLevelType w:val="hybridMultilevel"/>
    <w:tmpl w:val="E7042CF2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5">
    <w:nsid w:val="23650ADC"/>
    <w:multiLevelType w:val="hybridMultilevel"/>
    <w:tmpl w:val="9CBECEEE"/>
    <w:lvl w:ilvl="0" w:tplc="04190001">
      <w:start w:val="1"/>
      <w:numFmt w:val="bullet"/>
      <w:lvlText w:val=""/>
      <w:lvlJc w:val="left"/>
      <w:pPr>
        <w:tabs>
          <w:tab w:val="num" w:pos="1493"/>
        </w:tabs>
        <w:ind w:left="149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13"/>
        </w:tabs>
        <w:ind w:left="22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33"/>
        </w:tabs>
        <w:ind w:left="29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53"/>
        </w:tabs>
        <w:ind w:left="36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73"/>
        </w:tabs>
        <w:ind w:left="43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93"/>
        </w:tabs>
        <w:ind w:left="50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13"/>
        </w:tabs>
        <w:ind w:left="58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33"/>
        </w:tabs>
        <w:ind w:left="65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53"/>
        </w:tabs>
        <w:ind w:left="7253" w:hanging="360"/>
      </w:pPr>
      <w:rPr>
        <w:rFonts w:ascii="Wingdings" w:hAnsi="Wingdings" w:hint="default"/>
      </w:rPr>
    </w:lvl>
  </w:abstractNum>
  <w:abstractNum w:abstractNumId="6">
    <w:nsid w:val="28CA044F"/>
    <w:multiLevelType w:val="multilevel"/>
    <w:tmpl w:val="FDD44FC0"/>
    <w:lvl w:ilvl="0">
      <w:start w:val="1"/>
      <w:numFmt w:val="bullet"/>
      <w:lvlText w:val="•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>
    <w:nsid w:val="2D100BFA"/>
    <w:multiLevelType w:val="hybridMultilevel"/>
    <w:tmpl w:val="4DA63732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8">
    <w:nsid w:val="43025FF3"/>
    <w:multiLevelType w:val="hybridMultilevel"/>
    <w:tmpl w:val="9544EF8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ADF0D3A"/>
    <w:multiLevelType w:val="hybridMultilevel"/>
    <w:tmpl w:val="29B8F3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F6776A4"/>
    <w:multiLevelType w:val="hybridMultilevel"/>
    <w:tmpl w:val="6680CF40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1">
    <w:nsid w:val="4F8436DC"/>
    <w:multiLevelType w:val="hybridMultilevel"/>
    <w:tmpl w:val="8C1EC620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2">
    <w:nsid w:val="5271009F"/>
    <w:multiLevelType w:val="hybridMultilevel"/>
    <w:tmpl w:val="1FE64362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3">
    <w:nsid w:val="68C80500"/>
    <w:multiLevelType w:val="hybridMultilevel"/>
    <w:tmpl w:val="9E98A0DA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4">
    <w:nsid w:val="6BBF5565"/>
    <w:multiLevelType w:val="hybridMultilevel"/>
    <w:tmpl w:val="75B6271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73390F6F"/>
    <w:multiLevelType w:val="hybridMultilevel"/>
    <w:tmpl w:val="2D7C3E00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3"/>
  </w:num>
  <w:num w:numId="3">
    <w:abstractNumId w:val="10"/>
  </w:num>
  <w:num w:numId="4">
    <w:abstractNumId w:val="15"/>
  </w:num>
  <w:num w:numId="5">
    <w:abstractNumId w:val="2"/>
  </w:num>
  <w:num w:numId="6">
    <w:abstractNumId w:val="14"/>
  </w:num>
  <w:num w:numId="7">
    <w:abstractNumId w:val="9"/>
  </w:num>
  <w:num w:numId="8">
    <w:abstractNumId w:val="6"/>
  </w:num>
  <w:num w:numId="9">
    <w:abstractNumId w:val="8"/>
  </w:num>
  <w:num w:numId="10">
    <w:abstractNumId w:val="1"/>
  </w:num>
  <w:num w:numId="11">
    <w:abstractNumId w:val="3"/>
  </w:num>
  <w:num w:numId="12">
    <w:abstractNumId w:val="11"/>
  </w:num>
  <w:num w:numId="13">
    <w:abstractNumId w:val="4"/>
  </w:num>
  <w:num w:numId="14">
    <w:abstractNumId w:val="12"/>
  </w:num>
  <w:num w:numId="15">
    <w:abstractNumId w:val="7"/>
  </w:num>
  <w:num w:numId="1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5E98"/>
    <w:rsid w:val="0001546A"/>
    <w:rsid w:val="000A6A3E"/>
    <w:rsid w:val="000C3C01"/>
    <w:rsid w:val="00104FE7"/>
    <w:rsid w:val="00140FAB"/>
    <w:rsid w:val="00154CB7"/>
    <w:rsid w:val="00183BAE"/>
    <w:rsid w:val="00195DDF"/>
    <w:rsid w:val="001C76E8"/>
    <w:rsid w:val="001C7F17"/>
    <w:rsid w:val="001E5ED5"/>
    <w:rsid w:val="002070B6"/>
    <w:rsid w:val="00282D20"/>
    <w:rsid w:val="002B5851"/>
    <w:rsid w:val="002C2901"/>
    <w:rsid w:val="002C3CEF"/>
    <w:rsid w:val="002E04A4"/>
    <w:rsid w:val="002F54D4"/>
    <w:rsid w:val="00342A1F"/>
    <w:rsid w:val="00342BE6"/>
    <w:rsid w:val="003F541E"/>
    <w:rsid w:val="00400418"/>
    <w:rsid w:val="00412095"/>
    <w:rsid w:val="00423421"/>
    <w:rsid w:val="00511317"/>
    <w:rsid w:val="00547C52"/>
    <w:rsid w:val="00577203"/>
    <w:rsid w:val="005C52C0"/>
    <w:rsid w:val="005E3083"/>
    <w:rsid w:val="0062786B"/>
    <w:rsid w:val="00634D2E"/>
    <w:rsid w:val="00655A9A"/>
    <w:rsid w:val="00670885"/>
    <w:rsid w:val="00693C5D"/>
    <w:rsid w:val="006F26C0"/>
    <w:rsid w:val="00700629"/>
    <w:rsid w:val="007147D7"/>
    <w:rsid w:val="007148CA"/>
    <w:rsid w:val="00762BFF"/>
    <w:rsid w:val="00771740"/>
    <w:rsid w:val="00792D05"/>
    <w:rsid w:val="007C1662"/>
    <w:rsid w:val="007D6078"/>
    <w:rsid w:val="007E53B5"/>
    <w:rsid w:val="00800EF0"/>
    <w:rsid w:val="00805E9E"/>
    <w:rsid w:val="00823411"/>
    <w:rsid w:val="008253A8"/>
    <w:rsid w:val="00842BAE"/>
    <w:rsid w:val="0085596B"/>
    <w:rsid w:val="00893237"/>
    <w:rsid w:val="008A2AB9"/>
    <w:rsid w:val="008C15E9"/>
    <w:rsid w:val="008C1F6F"/>
    <w:rsid w:val="008C5B78"/>
    <w:rsid w:val="008D1A15"/>
    <w:rsid w:val="008D6E1B"/>
    <w:rsid w:val="008E67EF"/>
    <w:rsid w:val="00901B8A"/>
    <w:rsid w:val="0090772B"/>
    <w:rsid w:val="00965D6F"/>
    <w:rsid w:val="00970E91"/>
    <w:rsid w:val="00A07E7E"/>
    <w:rsid w:val="00A54DE2"/>
    <w:rsid w:val="00A969F7"/>
    <w:rsid w:val="00B2198A"/>
    <w:rsid w:val="00BA55ED"/>
    <w:rsid w:val="00BB3190"/>
    <w:rsid w:val="00BE321E"/>
    <w:rsid w:val="00BF0364"/>
    <w:rsid w:val="00C15125"/>
    <w:rsid w:val="00C507BF"/>
    <w:rsid w:val="00C55D39"/>
    <w:rsid w:val="00C75A64"/>
    <w:rsid w:val="00C7692B"/>
    <w:rsid w:val="00C82830"/>
    <w:rsid w:val="00C903E5"/>
    <w:rsid w:val="00CA581B"/>
    <w:rsid w:val="00CD1570"/>
    <w:rsid w:val="00CD5FC4"/>
    <w:rsid w:val="00D35E98"/>
    <w:rsid w:val="00D7378A"/>
    <w:rsid w:val="00D751EB"/>
    <w:rsid w:val="00DA6198"/>
    <w:rsid w:val="00DE2AC6"/>
    <w:rsid w:val="00E02E37"/>
    <w:rsid w:val="00E16919"/>
    <w:rsid w:val="00E56F7A"/>
    <w:rsid w:val="00E902E3"/>
    <w:rsid w:val="00ED0C84"/>
    <w:rsid w:val="00ED65D3"/>
    <w:rsid w:val="00F00F63"/>
    <w:rsid w:val="00F60F23"/>
    <w:rsid w:val="00FA5264"/>
    <w:rsid w:val="00FC415D"/>
    <w:rsid w:val="00FC7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76E8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aragraphStyle">
    <w:name w:val="Paragraph Style Знак"/>
    <w:link w:val="ParagraphStyle0"/>
    <w:uiPriority w:val="99"/>
    <w:locked/>
    <w:rsid w:val="00D35E98"/>
    <w:rPr>
      <w:rFonts w:ascii="Arial" w:hAnsi="Arial"/>
      <w:sz w:val="24"/>
      <w:lang w:val="ru-RU" w:eastAsia="en-US"/>
    </w:rPr>
  </w:style>
  <w:style w:type="paragraph" w:customStyle="1" w:styleId="ParagraphStyle0">
    <w:name w:val="Paragraph Style"/>
    <w:link w:val="ParagraphStyle"/>
    <w:uiPriority w:val="99"/>
    <w:rsid w:val="00D35E98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D35E9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Hyperlink">
    <w:name w:val="Hyperlink"/>
    <w:basedOn w:val="DefaultParagraphFont"/>
    <w:uiPriority w:val="99"/>
    <w:rsid w:val="00D35E98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D35E98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1">
    <w:name w:val="Абзац списка1"/>
    <w:basedOn w:val="Normal"/>
    <w:uiPriority w:val="99"/>
    <w:rsid w:val="00D35E9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Style2">
    <w:name w:val="Style2"/>
    <w:basedOn w:val="Normal"/>
    <w:uiPriority w:val="99"/>
    <w:rsid w:val="00D35E98"/>
    <w:pPr>
      <w:widowControl w:val="0"/>
      <w:autoSpaceDE w:val="0"/>
      <w:autoSpaceDN w:val="0"/>
      <w:adjustRightInd w:val="0"/>
    </w:pPr>
    <w:rPr>
      <w:rFonts w:cs="Raavi"/>
      <w:lang w:bidi="pa-IN"/>
    </w:rPr>
  </w:style>
  <w:style w:type="character" w:customStyle="1" w:styleId="FontStyle11">
    <w:name w:val="Font Style11"/>
    <w:uiPriority w:val="99"/>
    <w:rsid w:val="00D35E98"/>
    <w:rPr>
      <w:rFonts w:ascii="Times New Roman" w:hAnsi="Times New Roman"/>
      <w:spacing w:val="10"/>
      <w:sz w:val="24"/>
    </w:rPr>
  </w:style>
  <w:style w:type="character" w:customStyle="1" w:styleId="FontStyle13">
    <w:name w:val="Font Style13"/>
    <w:uiPriority w:val="99"/>
    <w:rsid w:val="00D35E98"/>
    <w:rPr>
      <w:rFonts w:ascii="Times New Roman" w:hAnsi="Times New Roman"/>
      <w:b/>
      <w:sz w:val="24"/>
    </w:rPr>
  </w:style>
  <w:style w:type="character" w:customStyle="1" w:styleId="FontStyle12">
    <w:name w:val="Font Style12"/>
    <w:uiPriority w:val="99"/>
    <w:rsid w:val="00D35E98"/>
    <w:rPr>
      <w:rFonts w:ascii="Times New Roman" w:hAnsi="Times New Roman"/>
      <w:b/>
      <w:i/>
      <w:sz w:val="24"/>
    </w:rPr>
  </w:style>
  <w:style w:type="paragraph" w:customStyle="1" w:styleId="10">
    <w:name w:val="Без интервала1"/>
    <w:basedOn w:val="Normal"/>
    <w:uiPriority w:val="99"/>
    <w:rsid w:val="00D35E98"/>
    <w:pPr>
      <w:spacing w:before="100" w:beforeAutospacing="1" w:after="100" w:afterAutospacing="1"/>
    </w:pPr>
  </w:style>
  <w:style w:type="paragraph" w:customStyle="1" w:styleId="c0">
    <w:name w:val="c0"/>
    <w:basedOn w:val="Normal"/>
    <w:uiPriority w:val="99"/>
    <w:rsid w:val="00D35E98"/>
    <w:pPr>
      <w:spacing w:before="100" w:beforeAutospacing="1" w:after="100" w:afterAutospacing="1"/>
    </w:pPr>
  </w:style>
  <w:style w:type="character" w:customStyle="1" w:styleId="c1">
    <w:name w:val="c1"/>
    <w:basedOn w:val="DefaultParagraphFont"/>
    <w:uiPriority w:val="99"/>
    <w:rsid w:val="00D35E98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D35E98"/>
    <w:rPr>
      <w:rFonts w:cs="Times New Roman"/>
    </w:rPr>
  </w:style>
  <w:style w:type="table" w:styleId="TableGrid">
    <w:name w:val="Table Grid"/>
    <w:basedOn w:val="TableNormal"/>
    <w:uiPriority w:val="99"/>
    <w:rsid w:val="00D35E98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D35E98"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locked/>
    <w:rsid w:val="00D35E98"/>
    <w:rPr>
      <w:rFonts w:ascii="Calibri" w:hAnsi="Calibri" w:cs="Times New Roman"/>
      <w:lang w:eastAsia="ru-RU"/>
    </w:rPr>
  </w:style>
  <w:style w:type="character" w:customStyle="1" w:styleId="a">
    <w:name w:val="Основной текст_"/>
    <w:basedOn w:val="DefaultParagraphFont"/>
    <w:link w:val="3"/>
    <w:uiPriority w:val="99"/>
    <w:locked/>
    <w:rsid w:val="00F00F63"/>
    <w:rPr>
      <w:rFonts w:ascii="Times New Roman" w:hAnsi="Times New Roman" w:cs="Times New Roman"/>
      <w:shd w:val="clear" w:color="auto" w:fill="FFFFFF"/>
    </w:rPr>
  </w:style>
  <w:style w:type="character" w:customStyle="1" w:styleId="11">
    <w:name w:val="Основной текст1"/>
    <w:basedOn w:val="a"/>
    <w:uiPriority w:val="99"/>
    <w:rsid w:val="00F00F63"/>
    <w:rPr>
      <w:color w:val="000000"/>
      <w:spacing w:val="0"/>
      <w:w w:val="100"/>
      <w:position w:val="0"/>
      <w:lang w:val="ru-RU"/>
    </w:rPr>
  </w:style>
  <w:style w:type="character" w:customStyle="1" w:styleId="a0">
    <w:name w:val="Основной текст + Курсив"/>
    <w:basedOn w:val="a"/>
    <w:uiPriority w:val="99"/>
    <w:rsid w:val="00F00F63"/>
    <w:rPr>
      <w:i/>
      <w:iCs/>
      <w:color w:val="000000"/>
      <w:spacing w:val="0"/>
      <w:w w:val="100"/>
      <w:position w:val="0"/>
      <w:lang w:val="ru-RU"/>
    </w:rPr>
  </w:style>
  <w:style w:type="character" w:customStyle="1" w:styleId="2">
    <w:name w:val="Основной текст (2) + Не курсив"/>
    <w:basedOn w:val="DefaultParagraphFont"/>
    <w:uiPriority w:val="99"/>
    <w:rsid w:val="00F00F63"/>
    <w:rPr>
      <w:rFonts w:ascii="Times New Roman" w:hAnsi="Times New Roman" w:cs="Times New Roman"/>
      <w:i/>
      <w:iCs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20">
    <w:name w:val="Основной текст (2)"/>
    <w:basedOn w:val="DefaultParagraphFont"/>
    <w:uiPriority w:val="99"/>
    <w:rsid w:val="00F00F63"/>
    <w:rPr>
      <w:rFonts w:ascii="Times New Roman" w:hAnsi="Times New Roman" w:cs="Times New Roman"/>
      <w:i/>
      <w:iCs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customStyle="1" w:styleId="3">
    <w:name w:val="Основной текст3"/>
    <w:basedOn w:val="Normal"/>
    <w:link w:val="a"/>
    <w:uiPriority w:val="99"/>
    <w:rsid w:val="00F00F63"/>
    <w:pPr>
      <w:widowControl w:val="0"/>
      <w:shd w:val="clear" w:color="auto" w:fill="FFFFFF"/>
      <w:spacing w:line="240" w:lineRule="exact"/>
      <w:jc w:val="both"/>
    </w:pPr>
    <w:rPr>
      <w:sz w:val="22"/>
      <w:szCs w:val="22"/>
      <w:lang w:eastAsia="en-US"/>
    </w:rPr>
  </w:style>
  <w:style w:type="paragraph" w:customStyle="1" w:styleId="30">
    <w:name w:val="Стиль 3"/>
    <w:basedOn w:val="BodyTextIndent"/>
    <w:uiPriority w:val="99"/>
    <w:rsid w:val="007148CA"/>
    <w:pPr>
      <w:widowControl w:val="0"/>
      <w:spacing w:after="0"/>
      <w:ind w:left="0" w:firstLine="567"/>
      <w:jc w:val="both"/>
    </w:pPr>
    <w:rPr>
      <w:rFonts w:ascii="Times New Roman CYR" w:hAnsi="Times New Roman CYR"/>
      <w:i/>
      <w:sz w:val="28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rsid w:val="007148C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7148CA"/>
    <w:rPr>
      <w:rFonts w:ascii="Times New Roman" w:hAnsi="Times New Roman" w:cs="Times New Roman"/>
      <w:sz w:val="24"/>
      <w:szCs w:val="24"/>
      <w:lang w:eastAsia="ru-RU"/>
    </w:rPr>
  </w:style>
  <w:style w:type="paragraph" w:styleId="BodyTextIndent3">
    <w:name w:val="Body Text Indent 3"/>
    <w:basedOn w:val="Normal"/>
    <w:link w:val="BodyTextIndent3Char"/>
    <w:uiPriority w:val="99"/>
    <w:semiHidden/>
    <w:rsid w:val="007148C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7148CA"/>
    <w:rPr>
      <w:rFonts w:ascii="Times New Roman" w:hAnsi="Times New Roman" w:cs="Times New Roman"/>
      <w:sz w:val="16"/>
      <w:szCs w:val="16"/>
      <w:lang w:eastAsia="ru-RU"/>
    </w:rPr>
  </w:style>
  <w:style w:type="character" w:styleId="CommentReference">
    <w:name w:val="annotation reference"/>
    <w:basedOn w:val="DefaultParagraphFont"/>
    <w:uiPriority w:val="99"/>
    <w:semiHidden/>
    <w:rsid w:val="005E3083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E308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E3083"/>
    <w:rPr>
      <w:rFonts w:ascii="Times New Roman" w:hAnsi="Times New Roman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E308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E308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5E308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E3083"/>
    <w:rPr>
      <w:rFonts w:ascii="Segoe UI" w:hAnsi="Segoe UI" w:cs="Segoe UI"/>
      <w:sz w:val="18"/>
      <w:szCs w:val="18"/>
      <w:lang w:eastAsia="ru-RU"/>
    </w:rPr>
  </w:style>
  <w:style w:type="paragraph" w:customStyle="1" w:styleId="21">
    <w:name w:val="Стиль 2"/>
    <w:basedOn w:val="Normal"/>
    <w:uiPriority w:val="99"/>
    <w:rsid w:val="00C15125"/>
    <w:pPr>
      <w:widowControl w:val="0"/>
      <w:spacing w:before="120" w:after="60"/>
      <w:jc w:val="center"/>
      <w:outlineLvl w:val="0"/>
    </w:pPr>
    <w:rPr>
      <w:b/>
      <w:sz w:val="28"/>
      <w:szCs w:val="20"/>
    </w:rPr>
  </w:style>
  <w:style w:type="paragraph" w:styleId="BlockText">
    <w:name w:val="Block Text"/>
    <w:basedOn w:val="Normal"/>
    <w:uiPriority w:val="99"/>
    <w:rsid w:val="00C15125"/>
    <w:pPr>
      <w:widowControl w:val="0"/>
      <w:tabs>
        <w:tab w:val="left" w:pos="8222"/>
      </w:tabs>
      <w:ind w:left="1560" w:right="2550" w:hanging="156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2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38</TotalTime>
  <Pages>14</Pages>
  <Words>4608</Words>
  <Characters>26269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Дина</dc:creator>
  <cp:keywords/>
  <dc:description/>
  <cp:lastModifiedBy>User</cp:lastModifiedBy>
  <cp:revision>10</cp:revision>
  <cp:lastPrinted>2016-11-25T15:22:00Z</cp:lastPrinted>
  <dcterms:created xsi:type="dcterms:W3CDTF">2016-10-13T21:15:00Z</dcterms:created>
  <dcterms:modified xsi:type="dcterms:W3CDTF">2016-11-25T15:24:00Z</dcterms:modified>
</cp:coreProperties>
</file>